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B45" w:rsidRPr="00A95AD7" w:rsidRDefault="007D0B45" w:rsidP="00610B3A">
      <w:pPr>
        <w:jc w:val="left"/>
        <w:outlineLvl w:val="0"/>
        <w:rPr>
          <w:b/>
        </w:rPr>
      </w:pPr>
      <w:r w:rsidRPr="00A95AD7">
        <w:rPr>
          <w:b/>
        </w:rPr>
        <w:t xml:space="preserve">            MEMORIA COLEGIO DE PROFESIONALES EN SERVICIO SOCIAL DE LA PROVINCIA DE CORDOBA</w:t>
      </w:r>
    </w:p>
    <w:p w:rsidR="007D0B45" w:rsidRPr="00A95AD7" w:rsidRDefault="007D0B45" w:rsidP="00414FE9">
      <w:pPr>
        <w:jc w:val="left"/>
        <w:rPr>
          <w:b/>
        </w:rPr>
      </w:pPr>
      <w:r w:rsidRPr="00A95AD7">
        <w:rPr>
          <w:b/>
        </w:rPr>
        <w:t xml:space="preserve">                       ASAMBLEA ANUAL ORDINARIA – PERIODO NOVIEMBRE 2019-OCTUBRE 2020</w:t>
      </w:r>
    </w:p>
    <w:p w:rsidR="007D0B45" w:rsidRPr="00A95AD7" w:rsidRDefault="007D0B45" w:rsidP="00414FE9">
      <w:pPr>
        <w:jc w:val="left"/>
        <w:rPr>
          <w:b/>
        </w:rPr>
      </w:pPr>
    </w:p>
    <w:p w:rsidR="007D0B45" w:rsidRPr="00A95AD7" w:rsidRDefault="007D0B45" w:rsidP="00414FE9">
      <w:pPr>
        <w:numPr>
          <w:ilvl w:val="0"/>
          <w:numId w:val="1"/>
        </w:numPr>
        <w:rPr>
          <w:b/>
        </w:rPr>
      </w:pPr>
      <w:r w:rsidRPr="00A95AD7">
        <w:rPr>
          <w:b/>
        </w:rPr>
        <w:t>CONSEJO DIRECTIVO-</w:t>
      </w:r>
    </w:p>
    <w:p w:rsidR="007D0B45" w:rsidRPr="00A95AD7" w:rsidRDefault="007D0B45" w:rsidP="00414FE9">
      <w:pPr>
        <w:rPr>
          <w:b/>
        </w:rPr>
      </w:pPr>
      <w:r w:rsidRPr="00A95AD7">
        <w:rPr>
          <w:b/>
        </w:rPr>
        <w:t>a- ORGANIZACIÓN INTERNA Y PRINCIPALES EJES POLÍTICOS</w:t>
      </w:r>
    </w:p>
    <w:p w:rsidR="007D0B45" w:rsidRPr="00A95AD7" w:rsidRDefault="007D0B45" w:rsidP="00763E62">
      <w:pPr>
        <w:rPr>
          <w:u w:val="single"/>
        </w:rPr>
      </w:pPr>
      <w:r w:rsidRPr="00A95AD7">
        <w:rPr>
          <w:u w:val="single"/>
        </w:rPr>
        <w:t xml:space="preserve"> Acciones Político-Institucionales</w:t>
      </w:r>
    </w:p>
    <w:p w:rsidR="007D0B45" w:rsidRPr="00A95AD7" w:rsidRDefault="007D0B45" w:rsidP="00763E62">
      <w:pPr>
        <w:rPr>
          <w:u w:val="single"/>
        </w:rPr>
      </w:pPr>
    </w:p>
    <w:p w:rsidR="007D0B45" w:rsidRPr="000F0938" w:rsidRDefault="007D0B45" w:rsidP="000F0938">
      <w:pPr>
        <w:spacing w:before="120" w:after="120"/>
        <w:ind w:firstLine="708"/>
        <w:rPr>
          <w:strike/>
        </w:rPr>
      </w:pPr>
      <w:r w:rsidRPr="00A95AD7">
        <w:t>- El período de gestión continuó  fuertemente signado por la  cri</w:t>
      </w:r>
      <w:r>
        <w:t>sis económica,  producto de polí</w:t>
      </w:r>
      <w:r w:rsidRPr="00A95AD7">
        <w:t>ticas neoliberales im</w:t>
      </w:r>
      <w:r>
        <w:t xml:space="preserve">perantes </w:t>
      </w:r>
      <w:r>
        <w:rPr>
          <w:strike/>
        </w:rPr>
        <w:t xml:space="preserve"> </w:t>
      </w:r>
      <w:r w:rsidRPr="009F25E5">
        <w:rPr>
          <w:strike/>
        </w:rPr>
        <w:t>r</w:t>
      </w:r>
      <w:r w:rsidRPr="00A95AD7">
        <w:t xml:space="preserve">estrictivas de derechos,  todo lo cual tuvo   alto impacto en la situación institucional  en general, en las acciones,  en particular en lo financiero, y afectando las condiciones laborales del colectivo profesional.  </w:t>
      </w:r>
    </w:p>
    <w:p w:rsidR="007D0B45" w:rsidRPr="00A95AD7" w:rsidRDefault="007D0B45" w:rsidP="00DA418A">
      <w:pPr>
        <w:spacing w:before="120" w:after="120"/>
        <w:ind w:firstLine="708"/>
        <w:rPr>
          <w:iCs/>
        </w:rPr>
      </w:pPr>
      <w:r w:rsidRPr="00A95AD7">
        <w:t xml:space="preserve">A poco de iniciarse el nuevo año  </w:t>
      </w:r>
      <w:r w:rsidRPr="00A95AD7">
        <w:rPr>
          <w:lang w:val="es-AR"/>
        </w:rPr>
        <w:t xml:space="preserve"> l</w:t>
      </w:r>
      <w:r w:rsidRPr="00A95AD7">
        <w:rPr>
          <w:iCs/>
        </w:rPr>
        <w:t>a situación de emergencia sanitaria en la que se encontró el país, la región y el mundo por los efectos de la COV</w:t>
      </w:r>
      <w:r>
        <w:rPr>
          <w:iCs/>
        </w:rPr>
        <w:t>ID-19   y las medidas</w:t>
      </w:r>
      <w:r w:rsidRPr="00A95AD7">
        <w:rPr>
          <w:iCs/>
        </w:rPr>
        <w:t xml:space="preserve"> </w:t>
      </w:r>
      <w:r>
        <w:rPr>
          <w:iCs/>
        </w:rPr>
        <w:t xml:space="preserve"> de</w:t>
      </w:r>
      <w:r w:rsidRPr="00A95AD7">
        <w:rPr>
          <w:iCs/>
        </w:rPr>
        <w:t xml:space="preserve"> aislamiento social, preventivo y obligatorio</w:t>
      </w:r>
      <w:r>
        <w:rPr>
          <w:iCs/>
        </w:rPr>
        <w:t xml:space="preserve"> dispuestas</w:t>
      </w:r>
      <w:r w:rsidRPr="00A95AD7">
        <w:rPr>
          <w:iCs/>
        </w:rPr>
        <w:t xml:space="preserve">  con el objetiv</w:t>
      </w:r>
      <w:r>
        <w:rPr>
          <w:iCs/>
        </w:rPr>
        <w:t>o de proteger la salud pública por el Gobierno Nacional</w:t>
      </w:r>
      <w:r w:rsidRPr="00A95AD7">
        <w:rPr>
          <w:iCs/>
        </w:rPr>
        <w:t>, según consta en el Decreto 29</w:t>
      </w:r>
      <w:r>
        <w:rPr>
          <w:iCs/>
        </w:rPr>
        <w:t xml:space="preserve">7/2020 (DECNU-2020-297-APN-PTE). Las que </w:t>
      </w:r>
      <w:r w:rsidRPr="00A95AD7">
        <w:rPr>
          <w:iCs/>
        </w:rPr>
        <w:t xml:space="preserve"> impactaron sensiblemente en todas las esferas  </w:t>
      </w:r>
      <w:r>
        <w:rPr>
          <w:iCs/>
        </w:rPr>
        <w:t xml:space="preserve">a nivel Institucional, y </w:t>
      </w:r>
      <w:r w:rsidRPr="00A95AD7">
        <w:rPr>
          <w:iCs/>
        </w:rPr>
        <w:t xml:space="preserve"> oblig</w:t>
      </w:r>
      <w:r>
        <w:rPr>
          <w:iCs/>
        </w:rPr>
        <w:t>aron</w:t>
      </w:r>
      <w:r w:rsidRPr="00A95AD7">
        <w:rPr>
          <w:iCs/>
        </w:rPr>
        <w:t xml:space="preserve"> a rede</w:t>
      </w:r>
      <w:r>
        <w:rPr>
          <w:iCs/>
        </w:rPr>
        <w:t>finir objetivos, procedimientos</w:t>
      </w:r>
      <w:r w:rsidRPr="00A95AD7">
        <w:rPr>
          <w:iCs/>
        </w:rPr>
        <w:t>, modalidades y enfoques de la</w:t>
      </w:r>
      <w:r>
        <w:rPr>
          <w:iCs/>
        </w:rPr>
        <w:t xml:space="preserve"> gestión</w:t>
      </w:r>
      <w:r w:rsidRPr="00A95AD7">
        <w:rPr>
          <w:iCs/>
        </w:rPr>
        <w:t xml:space="preserve">. </w:t>
      </w:r>
    </w:p>
    <w:p w:rsidR="007D0B45" w:rsidRPr="00A95AD7" w:rsidRDefault="007D0B45" w:rsidP="00C0269D">
      <w:pPr>
        <w:shd w:val="clear" w:color="auto" w:fill="FFFFFF"/>
        <w:spacing w:after="120"/>
        <w:jc w:val="left"/>
        <w:rPr>
          <w:rFonts w:ascii="Times New Roman" w:hAnsi="Times New Roman"/>
        </w:rPr>
      </w:pPr>
      <w:r>
        <w:t xml:space="preserve">           El </w:t>
      </w:r>
      <w:r w:rsidRPr="00A95AD7">
        <w:t>nuevo ciclo e</w:t>
      </w:r>
      <w:r>
        <w:t>stuvo también marcado por ser año electoral para el CPSSPC</w:t>
      </w:r>
      <w:r w:rsidRPr="00A95AD7">
        <w:t>,</w:t>
      </w:r>
      <w:r>
        <w:t xml:space="preserve"> con la consecuente</w:t>
      </w:r>
      <w:r w:rsidRPr="00A95AD7">
        <w:t xml:space="preserve"> convocatoria a la Junta Electoral electa po</w:t>
      </w:r>
      <w:r>
        <w:t xml:space="preserve">r Asamblea:  </w:t>
      </w:r>
      <w:r w:rsidRPr="00C0269D">
        <w:t>quienes comenzaron trabajando de manera virtual.</w:t>
      </w:r>
      <w:r w:rsidRPr="00A95AD7">
        <w:rPr>
          <w:rFonts w:ascii="Times New Roman" w:hAnsi="Times New Roman"/>
        </w:rPr>
        <w:t xml:space="preserve"> </w:t>
      </w:r>
      <w:r w:rsidRPr="00A95AD7">
        <w:t xml:space="preserve">     </w:t>
      </w:r>
    </w:p>
    <w:p w:rsidR="007D0B45" w:rsidRPr="00A95AD7" w:rsidRDefault="007D0B45" w:rsidP="00AC4BF4">
      <w:r>
        <w:t xml:space="preserve">         - El CPSSPC cuenta, </w:t>
      </w:r>
      <w:r w:rsidRPr="00A95AD7">
        <w:t xml:space="preserve">al </w:t>
      </w:r>
      <w:r>
        <w:t>finalizar el período analizado,</w:t>
      </w:r>
      <w:r w:rsidRPr="00A95AD7">
        <w:t xml:space="preserve"> </w:t>
      </w:r>
      <w:r>
        <w:t xml:space="preserve">con </w:t>
      </w:r>
      <w:r w:rsidRPr="00A95AD7">
        <w:t xml:space="preserve">2737 matrículas activas, 308 simbólicas, 2 vitalicias, 48 suspendidas </w:t>
      </w:r>
      <w:r>
        <w:t xml:space="preserve">y </w:t>
      </w:r>
      <w:r w:rsidRPr="00A95AD7">
        <w:t xml:space="preserve">947 canceladas: total: 4042 matrículas otorgadas </w:t>
      </w:r>
    </w:p>
    <w:p w:rsidR="007D0B45" w:rsidRPr="00A95AD7" w:rsidRDefault="007D0B45" w:rsidP="00AC4BF4">
      <w:r>
        <w:t>En ese contexto se concretaron y</w:t>
      </w:r>
      <w:r w:rsidRPr="00A95AD7">
        <w:t xml:space="preserve"> llevaron adelante las  acciones</w:t>
      </w:r>
      <w:r>
        <w:t xml:space="preserve"> que a continuación se sintetizan</w:t>
      </w:r>
      <w:r w:rsidRPr="00A95AD7">
        <w:t>:</w:t>
      </w:r>
    </w:p>
    <w:p w:rsidR="007D0B45" w:rsidRPr="00A95AD7" w:rsidRDefault="007D0B45" w:rsidP="00AC4BF4">
      <w:r w:rsidRPr="00A95AD7">
        <w:t>Al Colectivo profesion</w:t>
      </w:r>
      <w:r>
        <w:t xml:space="preserve">al se incorporaron   </w:t>
      </w:r>
      <w:r w:rsidRPr="00A95AD7">
        <w:t>en las matriculaciones mensuales</w:t>
      </w:r>
      <w:r>
        <w:t xml:space="preserve"> </w:t>
      </w:r>
      <w:r w:rsidRPr="00A95AD7">
        <w:t xml:space="preserve">101 </w:t>
      </w:r>
      <w:r>
        <w:t>nuevxs colegiadx</w:t>
      </w:r>
      <w:r w:rsidRPr="00A95AD7">
        <w:t xml:space="preserve">s </w:t>
      </w:r>
      <w:r>
        <w:t xml:space="preserve"> en total</w:t>
      </w:r>
      <w:r w:rsidRPr="00A95AD7">
        <w:t>, discriminándose por sede y delegación del siguiente modo: 88 en sede capital (de las cuales 4 son re</w:t>
      </w:r>
      <w:r>
        <w:t>-</w:t>
      </w:r>
      <w:r w:rsidRPr="00A95AD7">
        <w:t xml:space="preserve">matriculaciones), 9 en Villa María, 4 en Río Cuarto y 0 en San Francisco. </w:t>
      </w:r>
    </w:p>
    <w:p w:rsidR="007D0B45" w:rsidRPr="00A95AD7" w:rsidRDefault="007D0B45" w:rsidP="00763E62">
      <w:r w:rsidRPr="00A95AD7">
        <w:t xml:space="preserve">- </w:t>
      </w:r>
      <w:r w:rsidRPr="00A95AD7">
        <w:rPr>
          <w:b/>
          <w:i/>
        </w:rPr>
        <w:t>Campos de Intervención</w:t>
      </w:r>
      <w:r w:rsidRPr="00A95AD7">
        <w:t xml:space="preserve"> </w:t>
      </w:r>
      <w:r w:rsidRPr="00A95AD7">
        <w:rPr>
          <w:u w:val="single"/>
        </w:rPr>
        <w:t>– articulaciones Interinstitucionales</w:t>
      </w:r>
      <w:r w:rsidRPr="00A95AD7">
        <w:t>:</w:t>
      </w:r>
    </w:p>
    <w:p w:rsidR="007D0B45" w:rsidRPr="00A95AD7" w:rsidRDefault="007D0B45" w:rsidP="00763E62">
      <w:r w:rsidRPr="00A95AD7">
        <w:t xml:space="preserve"> - Se </w:t>
      </w:r>
      <w:r>
        <w:t xml:space="preserve">sostiene participación </w:t>
      </w:r>
      <w:r w:rsidRPr="00A95AD7">
        <w:t>en eventos Académicos, así como vinculación y articulación con las Universidades, en particular las Facultades de Ciencias Sociales y las carreras de Trabajo Social de la UNC, UNVM y UNRC.  Se participa de actos de colación, acciones de capacitación, actividades de investigación y firma de convenios, tanto en sede capital como en delegaciones con sus respectivas unidades académicas.</w:t>
      </w:r>
    </w:p>
    <w:p w:rsidR="007D0B45" w:rsidRPr="00A95AD7" w:rsidRDefault="007D0B45" w:rsidP="00125BBA">
      <w:pPr>
        <w:spacing w:after="120"/>
      </w:pPr>
      <w:r>
        <w:t xml:space="preserve">Se mantuvo presencia de autoridades de Consejo y del Tribunal de Disciplina en  </w:t>
      </w:r>
      <w:r w:rsidRPr="00A95AD7">
        <w:t>charla sobre el Código de Ética vigente en la Provincia de Córdoba y los marcos de regulación colectiva. La importancia de Ley Federal de TS 27072/20</w:t>
      </w:r>
      <w:r>
        <w:t>14 y de los cuerpos colegiados,</w:t>
      </w:r>
      <w:r w:rsidRPr="00A95AD7">
        <w:t xml:space="preserve"> en el Seminario de Ética y Trabajo Social de la Carrera de Trabajo Social de la Facultad de Ciencias Sociales de la UNC</w:t>
      </w:r>
    </w:p>
    <w:p w:rsidR="007D0B45" w:rsidRPr="00A95AD7" w:rsidRDefault="007D0B45" w:rsidP="00125BBA">
      <w:pPr>
        <w:spacing w:after="120"/>
      </w:pPr>
      <w:r w:rsidRPr="00A95AD7">
        <w:t>-Se continuó como oferente de capacitación en Ministerio de Educación, manteniéndose también la articulación con la Junta de Calificación Provincial.</w:t>
      </w:r>
    </w:p>
    <w:p w:rsidR="007D0B45" w:rsidRPr="00A95AD7" w:rsidRDefault="007D0B45" w:rsidP="00763E62">
      <w:r w:rsidRPr="00A95AD7">
        <w:t>- Se mantuvo articulaci</w:t>
      </w:r>
      <w:r>
        <w:t xml:space="preserve">ón y trabajo permanente con el </w:t>
      </w:r>
      <w:r w:rsidRPr="00A95AD7">
        <w:t>Poder Judicial - Servicios Judiciales</w:t>
      </w:r>
      <w:r>
        <w:t xml:space="preserve"> Provinciales</w:t>
      </w:r>
      <w:r w:rsidRPr="00A95AD7">
        <w:t xml:space="preserve">  y con el fuero federal,  en temas atinentes a Peritos.</w:t>
      </w:r>
    </w:p>
    <w:p w:rsidR="007D0B45" w:rsidRDefault="007D0B45" w:rsidP="00475BFD">
      <w:r>
        <w:t xml:space="preserve"> - Se mantuvo reunión con representante </w:t>
      </w:r>
      <w:r w:rsidRPr="00A95AD7">
        <w:t>de UNIVERSIDAD Sigl</w:t>
      </w:r>
      <w:r>
        <w:t xml:space="preserve">o 21, por apertura de una nueva </w:t>
      </w:r>
      <w:r w:rsidRPr="00A95AD7">
        <w:t>carrera</w:t>
      </w:r>
      <w:r>
        <w:t>:</w:t>
      </w:r>
      <w:r w:rsidRPr="00A95AD7">
        <w:t xml:space="preserve">  </w:t>
      </w:r>
      <w:r>
        <w:t>“</w:t>
      </w:r>
      <w:r w:rsidRPr="00A95AD7">
        <w:t>Licenciatura  en Gerontología</w:t>
      </w:r>
      <w:r>
        <w:t>”</w:t>
      </w:r>
      <w:r w:rsidRPr="00A95AD7">
        <w:t>, y se receptó propuesta de firma de un convenio de cooperación</w:t>
      </w:r>
      <w:r>
        <w:t xml:space="preserve"> sin concretarlo.</w:t>
      </w:r>
    </w:p>
    <w:p w:rsidR="007D0B45" w:rsidRPr="00A95AD7" w:rsidRDefault="007D0B45" w:rsidP="00475BFD">
      <w:r w:rsidRPr="00A95AD7">
        <w:t xml:space="preserve"> - Se participa, a través de la L</w:t>
      </w:r>
      <w:r>
        <w:t xml:space="preserve">ic. Allende como representante,  y desde su lugar en   FEPUC , </w:t>
      </w:r>
      <w:r w:rsidRPr="00A95AD7">
        <w:t xml:space="preserve">en la propuesta- proyecto y estrategia para trabajar el carácter de </w:t>
      </w:r>
      <w:r>
        <w:rPr>
          <w:b/>
        </w:rPr>
        <w:t>orden pú</w:t>
      </w:r>
      <w:r w:rsidRPr="00A95AD7">
        <w:rPr>
          <w:b/>
        </w:rPr>
        <w:t>blico de los honorarios</w:t>
      </w:r>
      <w:r>
        <w:t xml:space="preserve">. El eje está puesto en pedir la </w:t>
      </w:r>
      <w:r w:rsidRPr="00A95AD7">
        <w:t xml:space="preserve">restitución de ese carácter, en base a   fundamentar el mínimo ético. </w:t>
      </w:r>
    </w:p>
    <w:p w:rsidR="007D0B45" w:rsidRPr="00A95AD7" w:rsidRDefault="007D0B45" w:rsidP="00475BFD">
      <w:pPr>
        <w:rPr>
          <w:b/>
        </w:rPr>
      </w:pPr>
      <w:r>
        <w:t xml:space="preserve">- Se </w:t>
      </w:r>
      <w:r w:rsidRPr="00A95AD7">
        <w:t xml:space="preserve">aborda también la participación en la </w:t>
      </w:r>
      <w:r w:rsidRPr="00A95AD7">
        <w:rPr>
          <w:b/>
        </w:rPr>
        <w:t>campaña Argentina sin hambre</w:t>
      </w:r>
    </w:p>
    <w:p w:rsidR="007D0B45" w:rsidRPr="00A95AD7" w:rsidRDefault="007D0B45" w:rsidP="00475BFD">
      <w:r>
        <w:t xml:space="preserve"> - Se concreta la </w:t>
      </w:r>
      <w:r w:rsidRPr="00A95AD7">
        <w:t xml:space="preserve">presentación del Informe de gerontología realizado por Convenio </w:t>
      </w:r>
      <w:r>
        <w:t>con el Ministerio</w:t>
      </w:r>
      <w:r w:rsidRPr="00A95AD7">
        <w:t xml:space="preserve"> de Desarrollo Social, elaborado por l</w:t>
      </w:r>
      <w:r>
        <w:t>a Mesa de Gerontología, con la presencia del</w:t>
      </w:r>
      <w:r w:rsidRPr="00A95AD7">
        <w:t xml:space="preserve"> Lic.  </w:t>
      </w:r>
      <w:r>
        <w:t xml:space="preserve">Javier Sueldo, Carmen González </w:t>
      </w:r>
      <w:r w:rsidRPr="00A95AD7">
        <w:t>y Carolina Allende.</w:t>
      </w:r>
    </w:p>
    <w:p w:rsidR="007D0B45" w:rsidRPr="00A95AD7" w:rsidRDefault="007D0B45" w:rsidP="004E6318">
      <w:r>
        <w:t xml:space="preserve">- Se mantuvo participación </w:t>
      </w:r>
      <w:r w:rsidRPr="00A95AD7">
        <w:t>y luego presentación de informe sobre nuestra profesión, del releva</w:t>
      </w:r>
      <w:r>
        <w:t xml:space="preserve">miento-encuesta que se realizó a les profesionales de Córdoba, realizado por el </w:t>
      </w:r>
      <w:r w:rsidRPr="00A95AD7">
        <w:t xml:space="preserve">Observatorio de profesionales de FEPUC.   </w:t>
      </w:r>
    </w:p>
    <w:p w:rsidR="007D0B45" w:rsidRPr="00A95AD7" w:rsidRDefault="007D0B45" w:rsidP="004E6318">
      <w:r>
        <w:t xml:space="preserve">- Se participó, con la presencia del </w:t>
      </w:r>
      <w:r w:rsidRPr="00A95AD7">
        <w:rPr>
          <w:lang w:eastAsia="es-AR"/>
        </w:rPr>
        <w:t>Lic. Sueldo</w:t>
      </w:r>
      <w:r>
        <w:rPr>
          <w:lang w:eastAsia="es-AR"/>
        </w:rPr>
        <w:t>,</w:t>
      </w:r>
      <w:r w:rsidRPr="00A95AD7">
        <w:rPr>
          <w:lang w:eastAsia="es-AR"/>
        </w:rPr>
        <w:t xml:space="preserve"> </w:t>
      </w:r>
      <w:r w:rsidRPr="00A95AD7">
        <w:t>en Jornada organizada por el Colegio Profesional de Misiones para la difusión del XXXº Congreso Nacional de TS y el 6º Encuentro Argentino y Latinoamericano, y en el taller de "Org</w:t>
      </w:r>
      <w:r>
        <w:t xml:space="preserve">anización Colectiva en el TS"- 19 y </w:t>
      </w:r>
      <w:r w:rsidRPr="00A95AD7">
        <w:t>20 de noviembre</w:t>
      </w:r>
    </w:p>
    <w:p w:rsidR="007D0B45" w:rsidRPr="00A95AD7" w:rsidRDefault="007D0B45" w:rsidP="004E6318">
      <w:r>
        <w:t xml:space="preserve">- Se sostuvo presencia y </w:t>
      </w:r>
      <w:r w:rsidRPr="00A95AD7">
        <w:t>acompañamiento a cole</w:t>
      </w:r>
      <w:r>
        <w:t>giados/as en espacios laborales:</w:t>
      </w:r>
      <w:r w:rsidRPr="00A95AD7">
        <w:t xml:space="preserve"> participar en selección de prof</w:t>
      </w:r>
      <w:r>
        <w:t xml:space="preserve">esionales de distintos campos; </w:t>
      </w:r>
      <w:r w:rsidRPr="00A95AD7">
        <w:t>sostener convenio por Peritos Judiciales en ámbito provincial y propiciar firma en el federal; llamado a Residentes en salud.</w:t>
      </w:r>
    </w:p>
    <w:p w:rsidR="007D0B45" w:rsidRPr="00A95AD7" w:rsidRDefault="007D0B45" w:rsidP="003605E1">
      <w:r w:rsidRPr="00A95AD7">
        <w:t>-En función de actividades de capacitación, jornadas de debate y perfeccionamiento organizadas por el CPSSPC se mov</w:t>
      </w:r>
      <w:r>
        <w:t xml:space="preserve">ilizó un importante porcentaje </w:t>
      </w:r>
      <w:r w:rsidRPr="00A95AD7">
        <w:t>del padrón activo en el presente ciclo en general</w:t>
      </w:r>
      <w:r>
        <w:t xml:space="preserve">  y a partir de marzo 2020 , a travé</w:t>
      </w:r>
      <w:r w:rsidRPr="00A95AD7">
        <w:t>s de ciclos virtuales.</w:t>
      </w:r>
    </w:p>
    <w:p w:rsidR="007D0B45" w:rsidRDefault="007D0B45" w:rsidP="00AC5257">
      <w:pPr>
        <w:rPr>
          <w:i/>
        </w:rPr>
      </w:pPr>
    </w:p>
    <w:p w:rsidR="007D0B45" w:rsidRPr="009A3F89" w:rsidRDefault="007D0B45" w:rsidP="00AC5257">
      <w:pPr>
        <w:rPr>
          <w:i/>
        </w:rPr>
      </w:pPr>
      <w:r w:rsidRPr="009A3F89">
        <w:rPr>
          <w:i/>
        </w:rPr>
        <w:t xml:space="preserve">Entre otros reclamos y participaciones, se cuentan: </w:t>
      </w:r>
    </w:p>
    <w:p w:rsidR="007D0B45" w:rsidRPr="009A3F89" w:rsidRDefault="007D0B45" w:rsidP="00AC5257">
      <w:r>
        <w:rPr>
          <w:i/>
        </w:rPr>
        <w:t xml:space="preserve"> </w:t>
      </w:r>
      <w:r w:rsidRPr="009A3F89">
        <w:t>- Se difunde</w:t>
      </w:r>
      <w:r>
        <w:t>n</w:t>
      </w:r>
      <w:r w:rsidRPr="009A3F89">
        <w:t xml:space="preserve"> y adh</w:t>
      </w:r>
      <w:r>
        <w:t xml:space="preserve">ieren en general  </w:t>
      </w:r>
      <w:r w:rsidRPr="009A3F89">
        <w:t xml:space="preserve"> los pronunciamientos de la FAAPSS.</w:t>
      </w:r>
    </w:p>
    <w:p w:rsidR="007D0B45" w:rsidRPr="007A1471" w:rsidRDefault="007D0B45" w:rsidP="00AC5257">
      <w:r w:rsidRPr="009A3F89">
        <w:t>-Se abordaron reclamos</w:t>
      </w:r>
      <w:r w:rsidRPr="007A1471">
        <w:t xml:space="preserve"> de Profesionales a quienes se cancelaron contratos laborales y despedidos de distintos servicios, </w:t>
      </w:r>
      <w:r>
        <w:t>i</w:t>
      </w:r>
      <w:r w:rsidRPr="007A1471">
        <w:t>nt</w:t>
      </w:r>
      <w:r>
        <w:t xml:space="preserve">erviniendo  y </w:t>
      </w:r>
      <w:r w:rsidRPr="007A1471">
        <w:t>acompañando</w:t>
      </w:r>
      <w:r>
        <w:t xml:space="preserve"> desde Consejo Directivo </w:t>
      </w:r>
      <w:r w:rsidRPr="007A1471">
        <w:t>y  la comisión de Condiciones Laborales, en reclamos ante Legisladores, Ministros y Secretarios, tra</w:t>
      </w:r>
      <w:r>
        <w:t>bajándose demandas individuales</w:t>
      </w:r>
      <w:r w:rsidRPr="007A1471">
        <w:t xml:space="preserve"> y reclamos colectivos.</w:t>
      </w:r>
    </w:p>
    <w:p w:rsidR="007D0B45" w:rsidRDefault="007D0B45" w:rsidP="00AC5257">
      <w:r>
        <w:t xml:space="preserve"> - Se continuó </w:t>
      </w:r>
      <w:r w:rsidRPr="007A1471">
        <w:t>con el asesoramiento a colegas de Municipios por carga de trabajo e intervenciones solicitadas por oficio, propias del campo socio-jurídico-criminológico.</w:t>
      </w:r>
    </w:p>
    <w:p w:rsidR="007D0B45" w:rsidRPr="000F0938" w:rsidRDefault="007D0B45" w:rsidP="00AC5257">
      <w:pPr>
        <w:shd w:val="clear" w:color="auto" w:fill="FFFFFF"/>
        <w:spacing w:after="120"/>
        <w:rPr>
          <w:bCs/>
          <w:lang w:eastAsia="es-AR"/>
        </w:rPr>
      </w:pPr>
      <w:r w:rsidRPr="00763E62">
        <w:t>- Se continuó con el proceso judicial por medio del cual se solicita amparo colectivo para que se reconoz</w:t>
      </w:r>
      <w:r>
        <w:t xml:space="preserve">ca a la profesión como </w:t>
      </w:r>
      <w:r w:rsidRPr="000F0938">
        <w:t>agente de salud,</w:t>
      </w:r>
      <w:r>
        <w:t xml:space="preserve"> lográndose en este periodo </w:t>
      </w:r>
      <w:r w:rsidRPr="00C97F9D">
        <w:t>la resolución</w:t>
      </w:r>
      <w:r>
        <w:t xml:space="preserve"> favorable</w:t>
      </w:r>
      <w:r w:rsidRPr="00C97F9D">
        <w:t xml:space="preserve"> de la </w:t>
      </w:r>
      <w:r>
        <w:t>Justicia Federal</w:t>
      </w:r>
      <w:r w:rsidRPr="000F0938">
        <w:t>, posteriormente apelada por la SSS.</w:t>
      </w:r>
    </w:p>
    <w:p w:rsidR="007D0B45" w:rsidRPr="009D4CE4" w:rsidRDefault="007D0B45" w:rsidP="00AC5257">
      <w:r w:rsidRPr="009D4CE4">
        <w:t>-Se continuó con la participación y representación en el</w:t>
      </w:r>
      <w:r>
        <w:t xml:space="preserve"> Consejo Provincial de Niñez a través de las</w:t>
      </w:r>
      <w:r w:rsidRPr="009D4CE4">
        <w:t xml:space="preserve"> Lic. Ana Machinandiarena  y </w:t>
      </w:r>
      <w:r>
        <w:t xml:space="preserve"> </w:t>
      </w:r>
      <w:r w:rsidRPr="009D4CE4">
        <w:t xml:space="preserve">Sonia Londero. </w:t>
      </w:r>
    </w:p>
    <w:p w:rsidR="007D0B45" w:rsidRPr="009D4CE4" w:rsidRDefault="007D0B45" w:rsidP="00AC5257">
      <w:r w:rsidRPr="009D4CE4">
        <w:t xml:space="preserve">-Se sostiene representación y Participación en la Mesa de Discapacidad y DDHH, con presencia de miembros de la Comisión de discapacidad. </w:t>
      </w:r>
    </w:p>
    <w:p w:rsidR="007D0B45" w:rsidRPr="009465D0" w:rsidRDefault="007D0B45" w:rsidP="00AC5257">
      <w:r>
        <w:t xml:space="preserve">- Se designó representante y se </w:t>
      </w:r>
      <w:r w:rsidRPr="009D4CE4">
        <w:t xml:space="preserve"> participa </w:t>
      </w:r>
      <w:r>
        <w:t xml:space="preserve">en Comisión </w:t>
      </w:r>
      <w:r w:rsidRPr="009D4CE4">
        <w:t>de salud de mesa</w:t>
      </w:r>
      <w:r>
        <w:t xml:space="preserve"> de trabajo por los </w:t>
      </w:r>
      <w:r w:rsidRPr="009D4CE4">
        <w:t>DDHH a través de la Lic. Celeste Bertona</w:t>
      </w:r>
      <w:r>
        <w:t xml:space="preserve"> </w:t>
      </w:r>
      <w:r w:rsidRPr="009465D0">
        <w:t>y en la comisión de NNyA, mediante Lic. Allende.</w:t>
      </w:r>
    </w:p>
    <w:p w:rsidR="007D0B45" w:rsidRPr="009D4CE4" w:rsidRDefault="007D0B45" w:rsidP="00AC5257">
      <w:r>
        <w:t>-Se participa de comisión</w:t>
      </w:r>
      <w:r w:rsidRPr="009D4CE4">
        <w:t xml:space="preserve"> CTIO (Comisión Tripartita de Igualdades de Trato y Oportunidades entre varones y mujeres en el ámbito laboral) con representa</w:t>
      </w:r>
      <w:r>
        <w:t xml:space="preserve">ción delegada a la Lic. Allende, </w:t>
      </w:r>
      <w:r w:rsidRPr="009D4CE4">
        <w:t xml:space="preserve">desde su lugar en FEPUC. </w:t>
      </w:r>
    </w:p>
    <w:p w:rsidR="007D0B45" w:rsidRPr="003A77FB" w:rsidRDefault="007D0B45" w:rsidP="003A77FB">
      <w:r>
        <w:t xml:space="preserve">-Se reimpulsó </w:t>
      </w:r>
      <w:r w:rsidRPr="009D4CE4">
        <w:t>el reclamo colectivo de pase al Grupo Ocupacional</w:t>
      </w:r>
      <w:r w:rsidRPr="00763E62">
        <w:t xml:space="preserve"> 1 de la Ley 7625 de Equipos de Salud Humana  desde el CD </w:t>
      </w:r>
      <w:r>
        <w:t xml:space="preserve"> y se  concretó </w:t>
      </w:r>
      <w:r w:rsidRPr="00763E62">
        <w:t xml:space="preserve"> la presentación, por parte del CD como representante, por escrito de nota dirigida al gobernador exigiendo una pronta solución, el día 8/11 con el acompañamiento de más de 50 colegas.</w:t>
      </w:r>
    </w:p>
    <w:p w:rsidR="007D0B45" w:rsidRPr="003A77FB" w:rsidRDefault="007D0B45" w:rsidP="003A77FB">
      <w:r w:rsidRPr="003A77FB">
        <w:t>- Se in</w:t>
      </w:r>
      <w:r>
        <w:t xml:space="preserve">ician gestiones ante </w:t>
      </w:r>
      <w:r w:rsidRPr="003A77FB">
        <w:t>la Administración Provincial</w:t>
      </w:r>
      <w:r>
        <w:t xml:space="preserve"> del Seguro de Salud (Apross), </w:t>
      </w:r>
      <w:r w:rsidRPr="003A77FB">
        <w:t>referidos a la demanda de profesionales para realizar  Informes Sociales que estamos receptando de</w:t>
      </w:r>
      <w:r>
        <w:t xml:space="preserve">sde nuestra  Bolsa de Empleo, </w:t>
      </w:r>
      <w:r w:rsidRPr="003A77FB">
        <w:t>intervenciones que se están  requiriendo  para realizar las  afiliaciones voluntarias de familiares/beneficiarios obli</w:t>
      </w:r>
      <w:r>
        <w:t>gatorios indirectos  del APROSS,</w:t>
      </w:r>
      <w:r w:rsidRPr="003A77FB">
        <w:t xml:space="preserve">  </w:t>
      </w:r>
      <w:r>
        <w:t>y por participación de la profesión en proyectos concretos.</w:t>
      </w:r>
    </w:p>
    <w:p w:rsidR="007D0B45" w:rsidRDefault="007D0B45" w:rsidP="00763E62">
      <w:r w:rsidRPr="00763E62">
        <w:t xml:space="preserve"> </w:t>
      </w:r>
    </w:p>
    <w:p w:rsidR="007D0B45" w:rsidRPr="00D02D0F" w:rsidRDefault="007D0B45" w:rsidP="00763E62">
      <w:pPr>
        <w:rPr>
          <w:i/>
        </w:rPr>
      </w:pPr>
      <w:r w:rsidRPr="00D02D0F">
        <w:rPr>
          <w:i/>
        </w:rPr>
        <w:t xml:space="preserve">Durante el período de tiempo </w:t>
      </w:r>
      <w:r>
        <w:rPr>
          <w:i/>
        </w:rPr>
        <w:t xml:space="preserve">que alcanza el presente </w:t>
      </w:r>
      <w:r w:rsidRPr="00BA485B">
        <w:rPr>
          <w:i/>
        </w:rPr>
        <w:t>informe</w:t>
      </w:r>
      <w:r w:rsidRPr="00D02D0F">
        <w:rPr>
          <w:i/>
        </w:rPr>
        <w:t>, se</w:t>
      </w:r>
      <w:r>
        <w:rPr>
          <w:i/>
        </w:rPr>
        <w:t xml:space="preserve"> realizaron posicionamientos</w:t>
      </w:r>
      <w:r w:rsidRPr="00D02D0F">
        <w:rPr>
          <w:i/>
        </w:rPr>
        <w:t xml:space="preserve"> públicos, en torno a:</w:t>
      </w:r>
    </w:p>
    <w:p w:rsidR="007D0B45" w:rsidRPr="0003476F" w:rsidRDefault="007D0B45" w:rsidP="005B1E56">
      <w:pPr>
        <w:shd w:val="clear" w:color="auto" w:fill="FFFFFF"/>
        <w:spacing w:after="120"/>
        <w:rPr>
          <w:bCs/>
          <w:color w:val="222222"/>
          <w:lang w:eastAsia="es-AR"/>
        </w:rPr>
      </w:pPr>
      <w:r>
        <w:rPr>
          <w:b/>
          <w:i/>
        </w:rPr>
        <w:t xml:space="preserve">Adhesión, Acompañamiento y </w:t>
      </w:r>
      <w:r w:rsidRPr="00746DDA">
        <w:rPr>
          <w:b/>
          <w:i/>
        </w:rPr>
        <w:t>Pronunciamientos</w:t>
      </w:r>
      <w:r>
        <w:rPr>
          <w:b/>
          <w:i/>
        </w:rPr>
        <w:t xml:space="preserve">: </w:t>
      </w:r>
    </w:p>
    <w:p w:rsidR="007D0B45" w:rsidRPr="009D4CE4" w:rsidRDefault="007D0B45" w:rsidP="005B1E56">
      <w:pPr>
        <w:rPr>
          <w:b/>
          <w:i/>
        </w:rPr>
      </w:pPr>
      <w:r w:rsidRPr="009D4CE4">
        <w:rPr>
          <w:lang w:eastAsia="es-AR"/>
        </w:rPr>
        <w:t>-Se participa y se presta colaboración institucional: aporte económico (valor de cuatro cuotas de matrícula), se difunde y se autoriza la utilización del logo institucional, en distintas acciones consideradas relevantes y que re</w:t>
      </w:r>
      <w:r>
        <w:rPr>
          <w:lang w:eastAsia="es-AR"/>
        </w:rPr>
        <w:t xml:space="preserve">fieran a temáticas o campos de </w:t>
      </w:r>
      <w:r w:rsidRPr="009D4CE4">
        <w:rPr>
          <w:lang w:eastAsia="es-AR"/>
        </w:rPr>
        <w:t>intervención del TS</w:t>
      </w:r>
    </w:p>
    <w:p w:rsidR="007D0B45" w:rsidRPr="000A7A59" w:rsidRDefault="007D0B45" w:rsidP="005B1E56">
      <w:r>
        <w:t xml:space="preserve">- </w:t>
      </w:r>
      <w:r w:rsidRPr="000A7A59">
        <w:t>Noviembre 2</w:t>
      </w:r>
      <w:r>
        <w:t>019-Respuesta y posicionamiento</w:t>
      </w:r>
      <w:r w:rsidRPr="000A7A59">
        <w:t xml:space="preserve"> a solicitud de adhesión   presentada por agrupación “Pañuelos Amarillo</w:t>
      </w:r>
      <w:r>
        <w:t xml:space="preserve">s Nacional” </w:t>
      </w:r>
      <w:r w:rsidRPr="000A7A59">
        <w:t>respecto de las</w:t>
      </w:r>
      <w:r>
        <w:t xml:space="preserve"> situaciones, circunstancias y </w:t>
      </w:r>
      <w:r w:rsidRPr="000A7A59">
        <w:t>abordaje de NNyA víctimas o testigos de abuso sexual, documento realizado con  consideraciones sobre Intervenciones y procedimientos Profesionales de nuestra disciplina, en estas problemáticas.</w:t>
      </w:r>
    </w:p>
    <w:p w:rsidR="007D0B45" w:rsidRPr="000A7A59" w:rsidRDefault="007D0B45" w:rsidP="005B1E56">
      <w:r>
        <w:t xml:space="preserve">- </w:t>
      </w:r>
      <w:r w:rsidRPr="000A7A59">
        <w:t xml:space="preserve">Diciembre 2019-  </w:t>
      </w:r>
      <w:r>
        <w:t xml:space="preserve">Presentación y entrevista </w:t>
      </w:r>
      <w:r w:rsidRPr="000A7A59">
        <w:t>al área de RRHH del Ministerio de Salud de reclamo del pase al grupo ocupacional 1 de profesionales de Trabajo Social del Ministerio de Salud.</w:t>
      </w:r>
    </w:p>
    <w:p w:rsidR="007D0B45" w:rsidRPr="000A7A59" w:rsidRDefault="007D0B45" w:rsidP="005B1E56">
      <w:r w:rsidRPr="000A7A59">
        <w:t>-Se elabora una propuesta de comunicado por el 8 M</w:t>
      </w:r>
      <w:r>
        <w:t xml:space="preserve"> </w:t>
      </w:r>
      <w:r w:rsidRPr="000A7A59">
        <w:t>para publicar como colegio en lo</w:t>
      </w:r>
      <w:r>
        <w:t>s medios de difusión del mismo,</w:t>
      </w:r>
      <w:r w:rsidRPr="000A7A59">
        <w:t xml:space="preserve"> #8M Paro internacional de Mujeres, Tortas, Travas, Trans, Bisexuales y no Binaries desde la Comisión de Géneros y Diversidad Sexual del Colegio de profesionales en Servicio Social de la Provi</w:t>
      </w:r>
      <w:r>
        <w:t xml:space="preserve">ncia de Córdoba- lectura de un </w:t>
      </w:r>
      <w:r w:rsidRPr="000A7A59">
        <w:t>documento</w:t>
      </w:r>
      <w:r>
        <w:t xml:space="preserve"> y se presta colaboración económica </w:t>
      </w:r>
      <w:r w:rsidRPr="000A7A59">
        <w:t>para cubrir los gastos   del mismo</w:t>
      </w:r>
    </w:p>
    <w:p w:rsidR="007D0B45" w:rsidRPr="000A7A59" w:rsidRDefault="007D0B45" w:rsidP="005B1E56">
      <w:r>
        <w:t xml:space="preserve">- </w:t>
      </w:r>
      <w:r w:rsidRPr="000A7A59">
        <w:t>24 de marzo de 2019: Día Nacional de la Memoria por la Verdad y la Justicia</w:t>
      </w:r>
      <w:r>
        <w:t>,  s</w:t>
      </w:r>
      <w:r w:rsidRPr="000A7A59">
        <w:t>e elabora documento a difundir reafirmando compromiso colectivo con la defensa y g</w:t>
      </w:r>
      <w:r>
        <w:t>arantía de los Derechos Humanos</w:t>
      </w:r>
      <w:r w:rsidRPr="000A7A59">
        <w:t>.</w:t>
      </w:r>
    </w:p>
    <w:p w:rsidR="007D0B45" w:rsidRPr="000A7A59" w:rsidRDefault="007D0B45" w:rsidP="005B1E56">
      <w:r>
        <w:t xml:space="preserve">- Se brinda </w:t>
      </w:r>
      <w:r w:rsidRPr="000A7A59">
        <w:t xml:space="preserve">Adhesión  a la conformación de una red de universidades bajo el </w:t>
      </w:r>
      <w:r>
        <w:t xml:space="preserve">lema "cuidar a los que cuidan" </w:t>
      </w:r>
      <w:r w:rsidRPr="000A7A59">
        <w:t xml:space="preserve"> cuyo  proyecto</w:t>
      </w:r>
      <w:r>
        <w:t xml:space="preserve"> fue </w:t>
      </w:r>
      <w:r w:rsidRPr="000A7A59">
        <w:t xml:space="preserve">  presentado por Delegación Villa María . </w:t>
      </w:r>
    </w:p>
    <w:p w:rsidR="007D0B45" w:rsidRPr="000A7A59" w:rsidRDefault="007D0B45" w:rsidP="005B1E56">
      <w:r>
        <w:t xml:space="preserve">- </w:t>
      </w:r>
      <w:r w:rsidRPr="000A7A59">
        <w:t>27-5-2020: Adhesión  al Pronunciamiento de la Mesa de Trabajo de Pueblos Indígenas de la  Federación Argentina de Asociaciones de Profesionales en Servicio Social</w:t>
      </w:r>
    </w:p>
    <w:p w:rsidR="007D0B45" w:rsidRPr="000A7A59" w:rsidRDefault="007D0B45" w:rsidP="005B1E56">
      <w:r w:rsidRPr="000A7A59">
        <w:t xml:space="preserve">- Junio 2020-  adhesión a la Campaña "Acompañe no castigue 2020", para pedir la modificación de las políticas de drogas punitivas. Support Don't Punish – Acompañe No Castigue. </w:t>
      </w:r>
    </w:p>
    <w:p w:rsidR="007D0B45" w:rsidRPr="000A7A59" w:rsidRDefault="007D0B45" w:rsidP="005B1E56">
      <w:r>
        <w:t xml:space="preserve">-3-7-20 adhesión al repudio de la </w:t>
      </w:r>
      <w:r w:rsidRPr="000A7A59">
        <w:t>Red de Construcción Ciudadana Nodo Poeta de barrio Poeta Lugones ante los despidos de trabajadores/as del municipio de la ciudad de Córdoba tomadas por la  gestión municipal.</w:t>
      </w:r>
    </w:p>
    <w:p w:rsidR="007D0B45" w:rsidRPr="000A7A59" w:rsidRDefault="007D0B45" w:rsidP="005B1E56">
      <w:r w:rsidRPr="000A7A59">
        <w:t>-7-7-20 Adhesión y difusión del  Pronunciamiento de la Región América Latina y el Caribe de la Federación Internacional de Trabajo Social FITS ALC- realiza</w:t>
      </w:r>
      <w:r>
        <w:t>n</w:t>
      </w:r>
      <w:r w:rsidRPr="000A7A59">
        <w:t>do la primera reunión virtual</w:t>
      </w:r>
      <w:r>
        <w:t xml:space="preserve">, </w:t>
      </w:r>
      <w:r w:rsidRPr="000A7A59">
        <w:t xml:space="preserve"> trató la compleja situación que enfrenta la región ante a la Pandemia del Covid 19, las distintas modalidades de organización del</w:t>
      </w:r>
      <w:r>
        <w:t xml:space="preserve"> </w:t>
      </w:r>
      <w:r w:rsidRPr="000A7A59">
        <w:t>colectivo profesional, los avances en relación a la implementación de buenas prácticas y los desafíos hacia el futuro.</w:t>
      </w:r>
    </w:p>
    <w:p w:rsidR="007D0B45" w:rsidRPr="000A7A59" w:rsidRDefault="007D0B45" w:rsidP="005B1E56">
      <w:r>
        <w:t xml:space="preserve">- Agosto 2020,  adhesión  Pronunciamiento y </w:t>
      </w:r>
      <w:r w:rsidRPr="000A7A59">
        <w:t xml:space="preserve"> denuncia del  programa Intrusos, ante el INSTITUTO NACIONAL CONTRA LA DISCRIMINA</w:t>
      </w:r>
      <w:r>
        <w:t>CIÓN, LA XENOFOBIA Y EL RACISMO, por situación de personas mayores.</w:t>
      </w:r>
    </w:p>
    <w:p w:rsidR="007D0B45" w:rsidRPr="000A7A59" w:rsidRDefault="007D0B45" w:rsidP="005B1E56">
      <w:r>
        <w:t>-A</w:t>
      </w:r>
      <w:r w:rsidRPr="000A7A59">
        <w:t xml:space="preserve">dhesión a la 7ta Marcha por el Derecho a la Salud Mental, y a sus consignas #7maMarchaVirtual #NiUnPasoAtrás #ConstruirEnComunidad, organizado por el Colectivo por el Derecho a la Salud Mental realizado en Octubre 2020. </w:t>
      </w:r>
    </w:p>
    <w:p w:rsidR="007D0B45" w:rsidRPr="000A7A59" w:rsidRDefault="007D0B45" w:rsidP="005B1E56">
      <w:r>
        <w:t xml:space="preserve">- Adhesión octubre 2020 al </w:t>
      </w:r>
      <w:r w:rsidRPr="000A7A59">
        <w:t xml:space="preserve"> Manifiesto de la Red de Asistentes Sociales Brasileros por el derecho a decidir</w:t>
      </w:r>
    </w:p>
    <w:p w:rsidR="007D0B45" w:rsidRDefault="007D0B45" w:rsidP="005B1E56">
      <w:pPr>
        <w:rPr>
          <w:i/>
        </w:rPr>
      </w:pPr>
    </w:p>
    <w:p w:rsidR="007D0B45" w:rsidRDefault="007D0B45" w:rsidP="005B1E56">
      <w:r w:rsidRPr="00D02D0F">
        <w:rPr>
          <w:i/>
        </w:rPr>
        <w:t xml:space="preserve">En esta misma línea </w:t>
      </w:r>
      <w:r>
        <w:rPr>
          <w:i/>
        </w:rPr>
        <w:t xml:space="preserve">se resuelve  aprobar </w:t>
      </w:r>
      <w:r w:rsidRPr="00746DDA">
        <w:rPr>
          <w:b/>
          <w:i/>
        </w:rPr>
        <w:t>Aportes y acompañamiento en reclamos –actos —</w:t>
      </w:r>
      <w:r>
        <w:rPr>
          <w:i/>
        </w:rPr>
        <w:t>adhesiones</w:t>
      </w:r>
      <w:r w:rsidRPr="00D02D0F">
        <w:rPr>
          <w:i/>
        </w:rPr>
        <w:t xml:space="preserve"> y convocatorias a  diversas manifestaciones públicas, así como  apoyar marchas,  movilizaciones  sociales de repudio </w:t>
      </w:r>
      <w:r>
        <w:rPr>
          <w:i/>
        </w:rPr>
        <w:t>o reclamo en distintas temática</w:t>
      </w:r>
      <w:r w:rsidRPr="007A1471">
        <w:t>:</w:t>
      </w:r>
      <w:r w:rsidRPr="00C97F9D">
        <w:rPr>
          <w:highlight w:val="yellow"/>
        </w:rPr>
        <w:t xml:space="preserve"> </w:t>
      </w:r>
    </w:p>
    <w:p w:rsidR="007D0B45" w:rsidRPr="00485FF4" w:rsidRDefault="007D0B45" w:rsidP="005B1E56">
      <w:pPr>
        <w:shd w:val="clear" w:color="auto" w:fill="FFFFFF"/>
        <w:spacing w:after="120"/>
        <w:rPr>
          <w:lang w:eastAsia="es-AR"/>
        </w:rPr>
      </w:pPr>
      <w:r w:rsidRPr="00485FF4">
        <w:rPr>
          <w:lang w:eastAsia="es-AR"/>
        </w:rPr>
        <w:t>- Con  SEHAS, Forum Infancias Córdoba y el Colectivo Cordobés de niños, niñas y jóvenes  adhesión, apoyo y difusión de documental  27 de noviembre vinculado a la niña tucumana de 11 año</w:t>
      </w:r>
      <w:r>
        <w:rPr>
          <w:lang w:eastAsia="es-AR"/>
        </w:rPr>
        <w:t xml:space="preserve">s a la cual se le negó la ILE , </w:t>
      </w:r>
      <w:r w:rsidRPr="00485FF4">
        <w:rPr>
          <w:lang w:eastAsia="es-AR"/>
        </w:rPr>
        <w:t>denuncia hecha por el Colectivo de Derechos de Infancias en la Comisión Interamericana de Derechos Humanos.</w:t>
      </w:r>
    </w:p>
    <w:p w:rsidR="007D0B45" w:rsidRDefault="007D0B45" w:rsidP="005B1E56">
      <w:r w:rsidRPr="000A7A59">
        <w:t xml:space="preserve">- Noviembre de 2019 </w:t>
      </w:r>
      <w:r>
        <w:t xml:space="preserve">se extiende nota </w:t>
      </w:r>
      <w:r w:rsidRPr="000A7A59">
        <w:t>para aval</w:t>
      </w:r>
      <w:r w:rsidRPr="00E40DAF">
        <w:t xml:space="preserve"> </w:t>
      </w:r>
      <w:r w:rsidRPr="000A7A59">
        <w:t xml:space="preserve">y </w:t>
      </w:r>
      <w:r>
        <w:t xml:space="preserve">se realizan </w:t>
      </w:r>
      <w:r w:rsidRPr="000A7A59">
        <w:t>acciones</w:t>
      </w:r>
      <w:r>
        <w:t xml:space="preserve"> de protección para con </w:t>
      </w:r>
      <w:r w:rsidRPr="000A7A59">
        <w:t xml:space="preserve">los profesionales </w:t>
      </w:r>
      <w:r>
        <w:t xml:space="preserve">nucleados en el </w:t>
      </w:r>
      <w:r w:rsidRPr="000A7A59">
        <w:t>colegio</w:t>
      </w:r>
      <w:r>
        <w:t xml:space="preserve">, en </w:t>
      </w:r>
      <w:r w:rsidRPr="00E40DAF">
        <w:t xml:space="preserve"> </w:t>
      </w:r>
      <w:r w:rsidRPr="000A7A59">
        <w:t>relación al requerimiento de "</w:t>
      </w:r>
      <w:r>
        <w:t>informes Socio ambientales" a</w:t>
      </w:r>
      <w:r w:rsidRPr="000A7A59">
        <w:t xml:space="preserve"> los pacientes del Programa Incluir Salud </w:t>
      </w:r>
      <w:r>
        <w:t>para acceder</w:t>
      </w:r>
      <w:r w:rsidRPr="000A7A59">
        <w:t xml:space="preserve"> a insumos y elementos de tecnología para sus tratamientos</w:t>
      </w:r>
      <w:r>
        <w:t xml:space="preserve">; </w:t>
      </w:r>
      <w:r w:rsidRPr="00CB0280">
        <w:t>el reclamo se fundamenta en la innecesaria exigencia de Informes sociales al interior de un programa que ya los tiene como requisito de ingreso al mismo</w:t>
      </w:r>
      <w:r>
        <w:t xml:space="preserve">- </w:t>
      </w:r>
      <w:r w:rsidRPr="000A7A59">
        <w:t xml:space="preserve"> </w:t>
      </w:r>
    </w:p>
    <w:p w:rsidR="007D0B45" w:rsidRDefault="007D0B45" w:rsidP="005B1E56">
      <w:r>
        <w:t>-</w:t>
      </w:r>
      <w:r w:rsidRPr="000A7A59">
        <w:t xml:space="preserve">Abril 2020 Subsede </w:t>
      </w:r>
      <w:r>
        <w:t xml:space="preserve"> </w:t>
      </w:r>
      <w:r w:rsidRPr="000A7A59">
        <w:t xml:space="preserve">Calamuchita -  expresa públicamente  repudio a la medida tomada por la </w:t>
      </w:r>
    </w:p>
    <w:p w:rsidR="007D0B45" w:rsidRPr="000A7A59" w:rsidRDefault="007D0B45" w:rsidP="005B1E56">
      <w:r>
        <w:t>MUNICIPAL</w:t>
      </w:r>
      <w:r w:rsidRPr="000A7A59">
        <w:t xml:space="preserve">IDAD de VILLA. GRAL. BELGRANO en la desvinculación laboral de ocho profesionales contratadas en la Secretaria de Salud y Desarrollo Humano de esa Municipalidad, tres de la cuales son licenciadas en Trabajo Social. - </w:t>
      </w:r>
    </w:p>
    <w:p w:rsidR="007D0B45" w:rsidRPr="000A7A59" w:rsidRDefault="007D0B45" w:rsidP="005B1E56">
      <w:r w:rsidRPr="000A7A59">
        <w:t xml:space="preserve">- Aporte, apoyo y acompañamiento  a los trabajadores de  la Secretaría de Prevención y Asistencia de las Adicciones del Ministerio de Salud de la Provincia de Córdoba- </w:t>
      </w:r>
    </w:p>
    <w:p w:rsidR="007D0B45" w:rsidRDefault="007D0B45" w:rsidP="005B1E56">
      <w:r>
        <w:t xml:space="preserve">- </w:t>
      </w:r>
      <w:r w:rsidRPr="000A7A59">
        <w:t xml:space="preserve">Agosto del 2020  - Acompañamiento,  aval y adhesión al pronunciamiento de   Las profesionales Trabajadoras Sociales, que integran los Equipos Técnicos Multifueros de las Sedes del Interior del Poder Judicial de la Provincia de Córdoba, dando curso al documento realizado de manera colectiva sobre la importancia de la autonomía y criterio profesional en la selección de las técnicas y métodos a ser utilizados en el abordaje de las problemáticas que requieren intervención profesional. </w:t>
      </w:r>
    </w:p>
    <w:p w:rsidR="007D0B45" w:rsidRDefault="007D0B45" w:rsidP="005B1E56">
      <w:r w:rsidRPr="000A7A59">
        <w:t xml:space="preserve">  -  A t</w:t>
      </w:r>
      <w:r>
        <w:t>ravé</w:t>
      </w:r>
      <w:r w:rsidRPr="000A7A59">
        <w:t>s de  la Comisión De Discapacidad  se aporta con documento elevado a La Agencia Nacional de Discapacidad (ANDIS) para ampliar prestaciones de habilitación que favorezcan los procesos de independencia, autonomía y toma de decisiones de las personas con discapacidad -en consonancia con la Co</w:t>
      </w:r>
      <w:r>
        <w:t xml:space="preserve">nvención de Derechos de las PCD, </w:t>
      </w:r>
      <w:r w:rsidRPr="000A7A59">
        <w:t>la Comisión de Discapacidad está elaborando un documento, teniendo en cuenta el Nomenclador FAAPS y las experiencias de intervención profesional en el campo de la discapacidad.</w:t>
      </w:r>
    </w:p>
    <w:p w:rsidR="007D0B45" w:rsidRDefault="007D0B45" w:rsidP="005B1E56">
      <w:r w:rsidRPr="000A7A59">
        <w:t xml:space="preserve">  -</w:t>
      </w:r>
      <w:r>
        <w:t>Septiembre de 2020 auspicio  a</w:t>
      </w:r>
      <w:r w:rsidRPr="000A7A59">
        <w:t xml:space="preserve">l curso de profundización de ESI: El abordaje interdisciplinario de la Educación Sexual Integral, en virtud de la relevancia y trascendencia  de la temática a desarrollar. Destacamos el plantel docente en general,  y en especial  la participación como  docente invitada de la colega Lic. Esp. Ana Paola Machinandiarena.    </w:t>
      </w:r>
    </w:p>
    <w:p w:rsidR="007D0B45" w:rsidRPr="000A7A59" w:rsidRDefault="007D0B45" w:rsidP="005B1E56">
      <w:r w:rsidRPr="000A7A59">
        <w:t xml:space="preserve"> -Octubre de 2020- Aval  al Congreso Nacional de Trabajo Social denominado “Trabajo Social y Poder Popular”,</w:t>
      </w:r>
      <w:r>
        <w:t xml:space="preserve"> </w:t>
      </w:r>
      <w:r w:rsidRPr="000A7A59">
        <w:t xml:space="preserve">realizado 13, 14, 16, 18, 20 y 21 de Noviembre organizado por  el  Movimiento Universitario Evita y Seamos Libres – UNRC en el marco de la plataforma juvenil PENSAR FUTURO. Universidad Nacional de Río Cuarto                                         </w:t>
      </w:r>
      <w:r>
        <w:t xml:space="preserve">                              </w:t>
      </w:r>
    </w:p>
    <w:p w:rsidR="007D0B45" w:rsidRPr="000A7A59" w:rsidRDefault="007D0B45" w:rsidP="005B1E56">
      <w:r>
        <w:t>-</w:t>
      </w:r>
      <w:r w:rsidRPr="000A7A59">
        <w:t>Octubre 2020/ acompañamiento, y apoyo  #PRONUNCIAMIENTO_ DE LA MESA DE TRABAJO POR LOS DERECHOS HUMANOS DE CÓRDOBA _ANTE LA SITUACIÓN DE NIÑES Y JÓVENES ALOJADXS EN RESIDENCIAS de la SENAF_*</w:t>
      </w:r>
    </w:p>
    <w:p w:rsidR="007D0B45" w:rsidRPr="000A7A59" w:rsidRDefault="007D0B45" w:rsidP="005B1E56">
      <w:r w:rsidRPr="000A7A59">
        <w:t xml:space="preserve">- Aval a las  Jornadas “Pensar la época: las adicciones como problemática subjetiva, social y comunitaria” que se llevarán a cabo los días 6, 13, 20 y 27 de noviembre por  plataforma zoom,  organizado por el Concejo Municipal de Prevención de las adicciones y del  uso indebido de sustancias psicoactivas (CMA).  MUNICIPALIDAD DE VILLA MARIA </w:t>
      </w:r>
    </w:p>
    <w:p w:rsidR="007D0B45" w:rsidRPr="00DC044C" w:rsidRDefault="007D0B45" w:rsidP="005B1E56">
      <w:pPr>
        <w:rPr>
          <w:i/>
        </w:rPr>
      </w:pPr>
      <w:r w:rsidRPr="00DC044C">
        <w:rPr>
          <w:i/>
        </w:rPr>
        <w:t xml:space="preserve">Pronunciamientos </w:t>
      </w:r>
    </w:p>
    <w:p w:rsidR="007D0B45" w:rsidRPr="000A7A59" w:rsidRDefault="007D0B45" w:rsidP="005B1E56">
      <w:r w:rsidRPr="000A7A59">
        <w:t xml:space="preserve">Junio 2020- Pronunciamiento ante despido del Dr. Medardo Ávila Vázquez realizado por la Clínica Privada Caraffa de la Ciudad de Córdoba, en el fin de semana del 20 y 21 de junio de 2020, solicitud de intervención de los organismos estatales correspondientes a los fines de que se haga cumplir el DNU Presidencial. </w:t>
      </w:r>
    </w:p>
    <w:p w:rsidR="007D0B45" w:rsidRPr="000A7A59" w:rsidRDefault="007D0B45" w:rsidP="005B1E56">
      <w:r w:rsidRPr="000A7A59">
        <w:t>Julio 2020-  repudio ante los despidos de trabajadores y trabajadoras del municipio capitalino en plena vigencia del decreto presidencial 260/20 destacando atropello sobre los derechos laborales de colegas, y a la  sumatoria de decisiones  del intendente Llaryora que destruye políticas públicas de alto impacto en la población más vulnerable de nuestra sociedad.</w:t>
      </w:r>
    </w:p>
    <w:p w:rsidR="007D0B45" w:rsidRPr="000A7A59" w:rsidRDefault="007D0B45" w:rsidP="005B1E56">
      <w:r w:rsidRPr="000A7A59">
        <w:t xml:space="preserve">- Julio 2020-  solidaridad y acompañamiento a les  profesionales en Trabajo Social de la provincia  de Mendoza, en especial a  colega agredida por manifestarse en defensa de derechos laborales propios y colectivos en el Municipio capitalino. </w:t>
      </w:r>
    </w:p>
    <w:p w:rsidR="007D0B45" w:rsidRPr="000A7A59" w:rsidRDefault="007D0B45" w:rsidP="005B1E56">
      <w:r w:rsidRPr="000A7A59">
        <w:t>Septiembre 2020-  Pronunciamiento  ante ACONTECIMIENTOS EN CASA ROSADA</w:t>
      </w:r>
      <w:r>
        <w:t xml:space="preserve"> por  acciones de los policí</w:t>
      </w:r>
      <w:r w:rsidRPr="000A7A59">
        <w:t xml:space="preserve">as -  Nunca Más. </w:t>
      </w:r>
    </w:p>
    <w:p w:rsidR="007D0B45" w:rsidRPr="000A7A59" w:rsidRDefault="007D0B45" w:rsidP="005B1E56">
      <w:r w:rsidRPr="000A7A59">
        <w:t>.-  Posicionamiento y pronunciamiento ante  situaciones de abandono de las niñeces y adolescencias por parte del sistema de protección de derechos de NNyA;  acompañamiento a colegas que fueron expulsadas de su trabajo, trasladadas compulsivamente e investigada,- Pedidos  de audiencia.</w:t>
      </w:r>
    </w:p>
    <w:p w:rsidR="007D0B45" w:rsidRPr="00763E62" w:rsidRDefault="007D0B45" w:rsidP="00763E62"/>
    <w:p w:rsidR="007D0B45" w:rsidRPr="00763E62" w:rsidRDefault="007D0B45" w:rsidP="00763E62">
      <w:r w:rsidRPr="006220F7">
        <w:rPr>
          <w:b/>
          <w:i/>
        </w:rPr>
        <w:t>- En relación a la dinámica Institucional</w:t>
      </w:r>
      <w:r w:rsidRPr="00763E62">
        <w:t>:</w:t>
      </w:r>
    </w:p>
    <w:p w:rsidR="007D0B45" w:rsidRPr="00763E62" w:rsidRDefault="007D0B45" w:rsidP="00763E62">
      <w:r w:rsidRPr="00763E62">
        <w:t xml:space="preserve">- Se sostiene una dinámica de reuniones quincenales del Consejo directivo  los días miércoles programadas en la sesión inicial de cada año. El espacio de Consejo se constituye en el ámbito de debate análisis, acción y participación que ejecuta  la   política Institucional definida por la gestión,  el funcionamiento organizacional, o  expresa definiciones específicas en temas puntuales.  </w:t>
      </w:r>
    </w:p>
    <w:p w:rsidR="007D0B45" w:rsidRPr="00763E62" w:rsidRDefault="007D0B45" w:rsidP="00763E62">
      <w:r w:rsidRPr="00763E62">
        <w:t>El impulso a participación en reuniones de Consejo Directivo de las Delegaciones y Subsedes, se constituye en una línea de gestión y  eje de trabajo, por lo que se continúa  arbitrando modos de presencia efectiva y/o  virtual. En esa línea se continuaron definiendo y se concretaron  se</w:t>
      </w:r>
      <w:r>
        <w:t>siones  de Consejo Directivo específicas para la temática de las Delegacio</w:t>
      </w:r>
      <w:r w:rsidRPr="00763E62">
        <w:t>n</w:t>
      </w:r>
      <w:r>
        <w:t>es</w:t>
      </w:r>
      <w:r w:rsidRPr="00763E62">
        <w:t xml:space="preserve"> en el transcurso del año.</w:t>
      </w:r>
    </w:p>
    <w:p w:rsidR="007D0B45" w:rsidRPr="00763E62" w:rsidRDefault="007D0B45" w:rsidP="00763E62">
      <w:r w:rsidRPr="00763E62">
        <w:t xml:space="preserve">Se continuó </w:t>
      </w:r>
      <w:r>
        <w:t>promoviendo que los Órganos y  C</w:t>
      </w:r>
      <w:r w:rsidRPr="00763E62">
        <w:t>omisiones   impulsen y generen   participación de colegas que viven y trabajan en el interior  de la Provincia  en</w:t>
      </w:r>
      <w:r>
        <w:t xml:space="preserve"> la vida institucional, se apoyaron</w:t>
      </w:r>
      <w:r w:rsidRPr="00763E62">
        <w:t xml:space="preserve"> las actividades propuestas para estos espacios y con esos  colectivos,  se mantuvo participación y presencia  de miembros del Consejo</w:t>
      </w:r>
      <w:r>
        <w:t xml:space="preserve"> Directivo en actos, reuniones </w:t>
      </w:r>
      <w:r w:rsidRPr="00763E62">
        <w:t xml:space="preserve">y actividades  de Delegaciones y Subsedes. </w:t>
      </w:r>
    </w:p>
    <w:p w:rsidR="007D0B45" w:rsidRPr="00732FE2" w:rsidRDefault="007D0B45" w:rsidP="00D941F7">
      <w:pPr>
        <w:rPr>
          <w:b/>
          <w:i/>
        </w:rPr>
      </w:pPr>
      <w:r w:rsidRPr="00732FE2">
        <w:rPr>
          <w:b/>
          <w:i/>
        </w:rPr>
        <w:t>En el marco de la pandemia :</w:t>
      </w:r>
    </w:p>
    <w:p w:rsidR="007D0B45" w:rsidRPr="00732FE2" w:rsidRDefault="007D0B45" w:rsidP="00D941F7">
      <w:pPr>
        <w:rPr>
          <w:b/>
          <w:i/>
        </w:rPr>
      </w:pPr>
      <w:r w:rsidRPr="00732FE2">
        <w:rPr>
          <w:b/>
          <w:i/>
        </w:rPr>
        <w:t xml:space="preserve">Acciones </w:t>
      </w:r>
    </w:p>
    <w:p w:rsidR="007D0B45" w:rsidRPr="000A7A59" w:rsidRDefault="007D0B45" w:rsidP="00D941F7">
      <w:r w:rsidRPr="000A7A59">
        <w:t>En el marco de la situación de emergencia sanitaria  dados los efectos de la COVID-19 (declarada pandemia el pasado 11-03-2020 por la Organización Mundial de la Salud</w:t>
      </w:r>
      <w:r>
        <w:t xml:space="preserve">). Y dado </w:t>
      </w:r>
      <w:r w:rsidRPr="000A7A59">
        <w:t>el objetivo de proteger la salud pública,</w:t>
      </w:r>
      <w:r>
        <w:t xml:space="preserve"> mediante </w:t>
      </w:r>
      <w:r w:rsidRPr="000A7A59">
        <w:t>el aislamiento social, preventivo y obligatorio</w:t>
      </w:r>
      <w:r>
        <w:t xml:space="preserve"> dispuesto por </w:t>
      </w:r>
      <w:r w:rsidRPr="000A7A59">
        <w:t xml:space="preserve"> el Gobierno Nacional dispuso (según Decreto 297/2020 (DECNU-2020-297-APN-PTE), medidas que fueron refrendadas por todas las jurisdicciones (incluido el Gobierno de la Provincia de Córdoba, el Municipio de la Ciudad de Córdoba, y todos los de la  provincia). </w:t>
      </w:r>
      <w:r>
        <w:t>Los distintos Órganos del CPSSPC:</w:t>
      </w:r>
      <w:r w:rsidRPr="000A7A59">
        <w:t xml:space="preserve"> Consejo directivo</w:t>
      </w:r>
      <w:r>
        <w:t xml:space="preserve">-Revisores de Cuenta , y Tribunal de disciplina, </w:t>
      </w:r>
      <w:r w:rsidRPr="000A7A59">
        <w:t xml:space="preserve">  defini</w:t>
      </w:r>
      <w:r>
        <w:t>eron</w:t>
      </w:r>
      <w:r w:rsidRPr="000A7A59">
        <w:t>, asumi</w:t>
      </w:r>
      <w:r>
        <w:t>eron</w:t>
      </w:r>
      <w:r w:rsidRPr="000A7A59">
        <w:t xml:space="preserve"> y concret</w:t>
      </w:r>
      <w:r>
        <w:t xml:space="preserve">aron </w:t>
      </w:r>
      <w:r w:rsidRPr="000A7A59">
        <w:t xml:space="preserve"> acciones varias  a fin de continuar con el desempeño de sus funciones, contener situaciones de colegas  que vieron deterioradas sus  condiciones laborales y resolver demandas concretas. Todo ello implicó ejecutar diversas</w:t>
      </w:r>
      <w:r>
        <w:t xml:space="preserve"> y nuevas </w:t>
      </w:r>
      <w:r w:rsidRPr="000A7A59">
        <w:t xml:space="preserve"> </w:t>
      </w:r>
      <w:r>
        <w:t xml:space="preserve">acciones, procedimientos </w:t>
      </w:r>
      <w:r w:rsidRPr="000A7A59">
        <w:t xml:space="preserve"> y encuadrarl</w:t>
      </w:r>
      <w:r>
        <w:t>o</w:t>
      </w:r>
      <w:r w:rsidRPr="000A7A59">
        <w:t>s en el marco Institucional,</w:t>
      </w:r>
      <w:r>
        <w:t xml:space="preserve"> y  requirió definir y dictar</w:t>
      </w:r>
      <w:r w:rsidRPr="000A7A59">
        <w:t xml:space="preserve">  Resoluciones va</w:t>
      </w:r>
      <w:r>
        <w:t>rias:</w:t>
      </w:r>
      <w:r w:rsidRPr="000A7A59">
        <w:t xml:space="preserve"> </w:t>
      </w:r>
    </w:p>
    <w:p w:rsidR="007D0B45" w:rsidRPr="006F6249" w:rsidRDefault="007D0B45" w:rsidP="006B4294">
      <w:r w:rsidRPr="000A7A59">
        <w:t xml:space="preserve">-  </w:t>
      </w:r>
      <w:r>
        <w:rPr>
          <w:b/>
        </w:rPr>
        <w:t>Resolució</w:t>
      </w:r>
      <w:r w:rsidRPr="007824D3">
        <w:rPr>
          <w:b/>
        </w:rPr>
        <w:t>n 179/20  del 8 de abril 2020</w:t>
      </w:r>
      <w:r w:rsidRPr="000A7A59">
        <w:t xml:space="preserve"> ;  por la cual se propone eximir -por vía de excepción y ad referéndum- del pago correspondiente a la matrícula de los meses de marzo y abril de 2020 a</w:t>
      </w:r>
      <w:r>
        <w:t xml:space="preserve"> todx matriculadx</w:t>
      </w:r>
      <w:r w:rsidRPr="000A7A59">
        <w:t xml:space="preserve"> qu</w:t>
      </w:r>
      <w:r>
        <w:t>e acredite haber sido suspendidx, desafectadx y/o desvinculadx</w:t>
      </w:r>
      <w:r w:rsidRPr="000A7A59">
        <w:t xml:space="preserve"> de su trabajo, en el marco de la crisis sanitaria.--- </w:t>
      </w:r>
      <w:r>
        <w:t>En razón de la permanencia de ASPO, y luego DISPO,  se extendió</w:t>
      </w:r>
      <w:r w:rsidRPr="000A7A59">
        <w:t xml:space="preserve">  y prorrogó</w:t>
      </w:r>
      <w:r>
        <w:t xml:space="preserve"> la misma, </w:t>
      </w:r>
      <w:r w:rsidRPr="000A7A59">
        <w:t xml:space="preserve"> </w:t>
      </w:r>
      <w:r>
        <w:t xml:space="preserve">reiteradamente y </w:t>
      </w:r>
      <w:r w:rsidRPr="000A7A59">
        <w:t xml:space="preserve">en tanto continúan vigentes las razones, motivos, condiciones y consideraciones  que dieran lugar a </w:t>
      </w:r>
      <w:r>
        <w:t>tal resolución</w:t>
      </w:r>
      <w:r w:rsidRPr="000A7A59">
        <w:t xml:space="preserve"> </w:t>
      </w:r>
      <w:r>
        <w:t xml:space="preserve">, en actualidad rige </w:t>
      </w:r>
      <w:r w:rsidRPr="000A7A59">
        <w:t xml:space="preserve"> hasta marzo 2021</w:t>
      </w:r>
      <w:r>
        <w:t xml:space="preserve">. </w:t>
      </w:r>
    </w:p>
    <w:p w:rsidR="007D0B45" w:rsidRPr="000A7A59" w:rsidRDefault="007D0B45" w:rsidP="00D941F7">
      <w:r w:rsidRPr="000A7A59">
        <w:t>- A partir del mes de Abril 2020- se elaboran y se ponen en conocimiento - RECOMENDACIONES PARA EL EJERCICIO PROFESIONAL DE TRABAJADORAS/ES SOCIALES EN EL MARCO DE LA PANDEMIA GENERADA POR COVID 19</w:t>
      </w:r>
    </w:p>
    <w:p w:rsidR="007D0B45" w:rsidRPr="000A7A59" w:rsidRDefault="007D0B45" w:rsidP="00D941F7">
      <w:r w:rsidRPr="000A7A59">
        <w:t>- Abril del 2020-  Se concreta el Armado,  Organización y difusión del Recursero institucional  actualizado a Covid 19, socializado por las redes institucionales.</w:t>
      </w:r>
    </w:p>
    <w:p w:rsidR="007D0B45" w:rsidRPr="000A7A59" w:rsidRDefault="007D0B45" w:rsidP="00D941F7">
      <w:r w:rsidRPr="000A7A59">
        <w:t>A lo</w:t>
      </w:r>
      <w:r>
        <w:t>s fines de organizar la demanda y</w:t>
      </w:r>
      <w:r w:rsidRPr="000A7A59">
        <w:t xml:space="preserve"> conocer necesidades  se crea Registro de demandas consultas  y respuestas-- se receptan y atienden consultas de colegas  para desenvolverse en este contexto. </w:t>
      </w:r>
    </w:p>
    <w:p w:rsidR="007D0B45" w:rsidRPr="000A7A59" w:rsidRDefault="007D0B45" w:rsidP="00D941F7">
      <w:r>
        <w:t xml:space="preserve">- Se </w:t>
      </w:r>
      <w:r w:rsidRPr="000A7A59">
        <w:t>p</w:t>
      </w:r>
      <w:r>
        <w:t>romueve la  escritura y Reflexió</w:t>
      </w:r>
      <w:r w:rsidRPr="000A7A59">
        <w:t>n de les profesionales acerca de las interve</w:t>
      </w:r>
      <w:r>
        <w:t>nciones en contexto de Pandemia</w:t>
      </w:r>
      <w:r w:rsidRPr="000A7A59">
        <w:t xml:space="preserve"> y se da a </w:t>
      </w:r>
      <w:r>
        <w:t xml:space="preserve"> difusión, o</w:t>
      </w:r>
      <w:r w:rsidRPr="000A7A59">
        <w:t>freci</w:t>
      </w:r>
      <w:r>
        <w:t xml:space="preserve">endo </w:t>
      </w:r>
      <w:r w:rsidRPr="000A7A59">
        <w:t>e</w:t>
      </w:r>
      <w:r>
        <w:t>l</w:t>
      </w:r>
      <w:r w:rsidRPr="000A7A59">
        <w:t xml:space="preserve"> espacio institucional para</w:t>
      </w:r>
      <w:r>
        <w:t xml:space="preserve"> publicaciones </w:t>
      </w:r>
      <w:r w:rsidRPr="000A7A59">
        <w:t>rela</w:t>
      </w:r>
      <w:r>
        <w:t>tivas</w:t>
      </w:r>
      <w:r w:rsidRPr="000A7A59">
        <w:t xml:space="preserve"> al ejercicio profesional en la emergencia actual.</w:t>
      </w:r>
    </w:p>
    <w:p w:rsidR="007D0B45" w:rsidRPr="000A7A59" w:rsidRDefault="007D0B45" w:rsidP="00D941F7">
      <w:r w:rsidRPr="000A7A59">
        <w:t>- Se mantuvo articulación con el Ministerio d</w:t>
      </w:r>
      <w:r>
        <w:t>e Salud de la Provincia, a travé</w:t>
      </w:r>
      <w:r w:rsidRPr="000A7A59">
        <w:t xml:space="preserve">s de la </w:t>
      </w:r>
      <w:r>
        <w:t xml:space="preserve">participación en FEPUC de la </w:t>
      </w:r>
      <w:r w:rsidRPr="000A7A59">
        <w:t xml:space="preserve"> Presidenta del Colegio.</w:t>
      </w:r>
    </w:p>
    <w:p w:rsidR="007D0B45" w:rsidRPr="000A7A59" w:rsidRDefault="007D0B45" w:rsidP="00D941F7">
      <w:r>
        <w:t xml:space="preserve">Se realizaron reclamos </w:t>
      </w:r>
      <w:r w:rsidRPr="000A7A59">
        <w:t xml:space="preserve">por nota </w:t>
      </w:r>
      <w:r>
        <w:t>(</w:t>
      </w:r>
      <w:r w:rsidRPr="000A7A59">
        <w:t xml:space="preserve">Abril de 2020 </w:t>
      </w:r>
      <w:r>
        <w:t>a</w:t>
      </w:r>
      <w:r w:rsidRPr="000A7A59">
        <w:t>l</w:t>
      </w:r>
      <w:r>
        <w:t xml:space="preserve"> responsable del COE Córdoba Dr. Juan Ledesma)</w:t>
      </w:r>
      <w:r w:rsidRPr="000A7A59">
        <w:t xml:space="preserve"> solicitando</w:t>
      </w:r>
      <w:r>
        <w:t xml:space="preserve"> ser incorporadxs al COE y poniéndonos </w:t>
      </w:r>
      <w:r w:rsidRPr="000A7A59">
        <w:t>a disposición para favorecer el abordaje de situaciones sociales derivadas de la pandemia por Covid 19.  D</w:t>
      </w:r>
      <w:r>
        <w:t>e</w:t>
      </w:r>
      <w:r w:rsidRPr="000A7A59">
        <w:t xml:space="preserve"> igual modo se reclamó y expresó  preocupación por la NO inclusión de la profesión en el Protocolo de Bioseguridad que el COE provincial emiti</w:t>
      </w:r>
      <w:r>
        <w:t>do</w:t>
      </w:r>
      <w:r w:rsidRPr="000A7A59">
        <w:t xml:space="preserve"> en el marco de la emergencia sanitaria a raíz de la situación de pandemia COVID – 19. </w:t>
      </w:r>
    </w:p>
    <w:p w:rsidR="007D0B45" w:rsidRDefault="007D0B45" w:rsidP="00F81B20">
      <w:r w:rsidRPr="007824D3">
        <w:t>En mes de  agosto  se concretaron intervenciones,  desde presidencia,  por  situación de familias argentinas en el exterior en contexto de pandemia, acciones para repatriación con Colegio de Bolivia ,  triangulada con FAAPSS Y Presidenta de FITS-</w:t>
      </w:r>
    </w:p>
    <w:p w:rsidR="007D0B45" w:rsidRDefault="007D0B45" w:rsidP="00F81B20">
      <w:r>
        <w:t>Se dictan Resolucio</w:t>
      </w:r>
      <w:r w:rsidRPr="000A7A59">
        <w:t xml:space="preserve">nes a fin de poder continuar cumpliendo las funciones establecidas por Ley, con resguardo para la salud </w:t>
      </w:r>
      <w:r>
        <w:t>de todxs les involucradx</w:t>
      </w:r>
      <w:r w:rsidRPr="000A7A59">
        <w:t>s</w:t>
      </w:r>
      <w:r>
        <w:t xml:space="preserve">. En ese marco se </w:t>
      </w:r>
      <w:r w:rsidRPr="000A7A59">
        <w:t>encuadran la</w:t>
      </w:r>
      <w:r w:rsidRPr="006B4294">
        <w:rPr>
          <w:b/>
        </w:rPr>
        <w:t xml:space="preserve"> </w:t>
      </w:r>
      <w:r>
        <w:rPr>
          <w:b/>
        </w:rPr>
        <w:t>Resolució</w:t>
      </w:r>
      <w:r w:rsidRPr="007824D3">
        <w:rPr>
          <w:b/>
        </w:rPr>
        <w:t>n 179/20</w:t>
      </w:r>
      <w:r>
        <w:rPr>
          <w:b/>
        </w:rPr>
        <w:t xml:space="preserve"> bis </w:t>
      </w:r>
      <w:r w:rsidRPr="007824D3">
        <w:rPr>
          <w:b/>
        </w:rPr>
        <w:t xml:space="preserve">  del 8 de abril 2020</w:t>
      </w:r>
      <w:r w:rsidRPr="000A7A59">
        <w:t xml:space="preserve"> </w:t>
      </w:r>
      <w:r>
        <w:t>mediante la cual  se a</w:t>
      </w:r>
      <w:r w:rsidRPr="006F6249">
        <w:t>utoriza la promoción y recepción  de documentación  concernientes a las tareas propias  para el cumplimiento de las funciones esenciales del C</w:t>
      </w:r>
      <w:r>
        <w:t>olegios y sus ó</w:t>
      </w:r>
      <w:r w:rsidRPr="006F6249">
        <w:t>rgan</w:t>
      </w:r>
      <w:r>
        <w:t>o</w:t>
      </w:r>
      <w:r w:rsidRPr="006F6249">
        <w:t xml:space="preserve">s y reparticiones  de acuerdo al  Reglamento del CPSS en el marco de las Leyes 7341 y 7342, a través de e-mails dirigidos a la dirección de correo electrónico del Colegio (cpsscordoba@gmail.com)  del Tribunal de Disciplina del CPSS (tribunaldisciplinacba@gmail.com), </w:t>
      </w:r>
      <w:r>
        <w:t>y del á</w:t>
      </w:r>
      <w:r w:rsidRPr="006F6249">
        <w:t xml:space="preserve">rea contable.- </w:t>
      </w:r>
      <w:r>
        <w:t xml:space="preserve"> Así como </w:t>
      </w:r>
      <w:r w:rsidRPr="006F6249">
        <w:t xml:space="preserve"> Reconocer en el rubro de  gasto de representación las erogaciones</w:t>
      </w:r>
      <w:r>
        <w:t xml:space="preserve"> propias deriv</w:t>
      </w:r>
      <w:r w:rsidRPr="006F6249">
        <w:t>adas del uso</w:t>
      </w:r>
      <w:r>
        <w:t xml:space="preserve"> </w:t>
      </w:r>
      <w:r w:rsidRPr="006F6249">
        <w:t>de recursos inform</w:t>
      </w:r>
      <w:r>
        <w:t>á</w:t>
      </w:r>
      <w:r w:rsidRPr="006F6249">
        <w:t>ticos y de vinculación a</w:t>
      </w:r>
      <w:r>
        <w:t xml:space="preserve"> distancia ( computadoras , telé</w:t>
      </w:r>
      <w:r w:rsidRPr="006F6249">
        <w:t>fonos , servic</w:t>
      </w:r>
      <w:r>
        <w:t>i</w:t>
      </w:r>
      <w:r w:rsidRPr="006F6249">
        <w:t>os de Internet, etc</w:t>
      </w:r>
      <w:r>
        <w:t>.</w:t>
      </w:r>
      <w:r w:rsidRPr="006F6249">
        <w:t xml:space="preserve">) para </w:t>
      </w:r>
      <w:r>
        <w:t xml:space="preserve">cubrir </w:t>
      </w:r>
      <w:r w:rsidRPr="006F6249">
        <w:t xml:space="preserve">gastos en el periodo que se sostenga </w:t>
      </w:r>
      <w:r>
        <w:t xml:space="preserve"> esta </w:t>
      </w:r>
      <w:r w:rsidRPr="006F6249">
        <w:t xml:space="preserve"> modalidad de trabajo y cumplimien</w:t>
      </w:r>
      <w:r>
        <w:t>to de funciones para lxs miembrxs de lo</w:t>
      </w:r>
      <w:r w:rsidRPr="006F6249">
        <w:t>s distint</w:t>
      </w:r>
      <w:r>
        <w:t>os ó</w:t>
      </w:r>
      <w:r w:rsidRPr="006F6249">
        <w:t xml:space="preserve">rganos, delegaciones,  e instancias de representación del Colegio    </w:t>
      </w:r>
    </w:p>
    <w:p w:rsidR="007D0B45" w:rsidRPr="000A7A59" w:rsidRDefault="007D0B45" w:rsidP="00D941F7">
      <w:r>
        <w:t xml:space="preserve">También la </w:t>
      </w:r>
      <w:r w:rsidRPr="000A7A59">
        <w:t xml:space="preserve"> </w:t>
      </w:r>
      <w:r w:rsidRPr="007824D3">
        <w:rPr>
          <w:b/>
        </w:rPr>
        <w:t>Resolución  180/2020</w:t>
      </w:r>
      <w:r w:rsidRPr="000A7A59">
        <w:t xml:space="preserve"> por la cual el Consejo Directivo </w:t>
      </w:r>
      <w:r>
        <w:t>establece:”-- los mecanismos,  metodología y diná</w:t>
      </w:r>
      <w:r w:rsidRPr="000A7A59">
        <w:t xml:space="preserve">mica  de funcionamiento  concernientes al Tribunal de Disciplina del CPSSPC , que  regirá mientras las funciones y actividades del Tribunal de Disciplina se vean afectadas por las medidas dispuestas por el Poder Ejecutivo Nacional en el marco de la emergencia sanitaria provocada por la pandemia desatada por la propagación del COVID-19.- </w:t>
      </w:r>
    </w:p>
    <w:p w:rsidR="007D0B45" w:rsidRPr="000A7A59" w:rsidRDefault="007D0B45" w:rsidP="00D941F7">
      <w:r w:rsidRPr="000A7A59">
        <w:t xml:space="preserve"> - De igual modo  y en virtud de  La solicitud y sugerencia formulada por la Comisión de Especialidades del CPSSPC se dicta </w:t>
      </w:r>
      <w:r w:rsidRPr="007824D3">
        <w:rPr>
          <w:b/>
        </w:rPr>
        <w:t>Resolución 180 bis / 20</w:t>
      </w:r>
      <w:r w:rsidRPr="000A7A59">
        <w:t xml:space="preserve"> </w:t>
      </w:r>
      <w:r>
        <w:t xml:space="preserve">, por la que </w:t>
      </w:r>
      <w:r w:rsidRPr="000A7A59">
        <w:t>el Consejo Directivo adopt</w:t>
      </w:r>
      <w:r>
        <w:t>a</w:t>
      </w:r>
      <w:r w:rsidRPr="000A7A59">
        <w:t xml:space="preserve"> disposiciones concernientes </w:t>
      </w:r>
      <w:r>
        <w:t xml:space="preserve">al Ciclo De Especialidades 2020- En la cual </w:t>
      </w:r>
      <w:r w:rsidRPr="000A7A59">
        <w:t xml:space="preserve"> acorde a  Reglamento de Espe</w:t>
      </w:r>
      <w:r>
        <w:t xml:space="preserve">cialidades vigente del CPSSPC, y </w:t>
      </w:r>
      <w:r w:rsidRPr="000A7A59">
        <w:t xml:space="preserve"> teniendo en consideración  las medidas de aislamiento social preventivo y obligatorio dispuestas, que impiden organizar un cronograma y programar el proceso para validar las certificaciones , </w:t>
      </w:r>
      <w:r>
        <w:t xml:space="preserve">se contempla  y </w:t>
      </w:r>
      <w:r w:rsidRPr="000A7A59">
        <w:t>considera la situación de quienes deben iniciar y renovar especialidades en el present</w:t>
      </w:r>
      <w:r>
        <w:t>e período   a fin de garantizar</w:t>
      </w:r>
      <w:r w:rsidRPr="000A7A59">
        <w:t xml:space="preserve"> las respuestas correspondientes</w:t>
      </w:r>
      <w:r>
        <w:t>.</w:t>
      </w:r>
      <w:r w:rsidRPr="000A7A59">
        <w:t xml:space="preserve"> </w:t>
      </w:r>
    </w:p>
    <w:p w:rsidR="007D0B45" w:rsidRPr="000A7A59" w:rsidRDefault="007D0B45" w:rsidP="00D941F7">
      <w:r w:rsidRPr="000A7A59">
        <w:t xml:space="preserve">- Durante el mes de Mayo se elaboran y organizan los  </w:t>
      </w:r>
      <w:r w:rsidRPr="007824D3">
        <w:rPr>
          <w:b/>
        </w:rPr>
        <w:t>protocolos de Intervención</w:t>
      </w:r>
      <w:r w:rsidRPr="000A7A59">
        <w:t xml:space="preserve">  que son elevados al Organismo a cargo de aprobarlos COE y junio el Consejo Directivo del Colegio de Profesionales   en Servicio Social  de la Provincia de Córdoba  E por  </w:t>
      </w:r>
      <w:r w:rsidRPr="00AF34BF">
        <w:rPr>
          <w:b/>
        </w:rPr>
        <w:t>RESOLUCION N° 182/20</w:t>
      </w:r>
      <w:r w:rsidRPr="000A7A59">
        <w:t xml:space="preserve"> decide - Aprobar el  PROTOCOLO PARA EL EJERCICIO PROFESIONAL DEL TRABAJO SOCIAL/SERVICIO SOCIAL y su Anexo 1) que incorpora  ASPECTOS INHERENTES AL DESARROLLO DE LAS ESTRATEGIAS DE INTERVENCIÓN a fin de ser considerado por los  profesionales matriculados en el CPSSPC. Lo cual es   Presentado ante el COE de la provincia de Córdoba  a los fines que correspondan.  </w:t>
      </w:r>
    </w:p>
    <w:p w:rsidR="007D0B45" w:rsidRPr="000A7A59" w:rsidRDefault="007D0B45" w:rsidP="00D941F7">
      <w:r w:rsidRPr="000A7A59">
        <w:t xml:space="preserve">  -A fines del mes de  julio 2020- Se resuelve hacer lugar a la apertura de oficinas,  en las distintas sedes,  dos días a la semana,  considerando la situación planteada por el Tribunal,  a fin de posibilitar y garantizar  cuestiones presenciales en este tema. A tal fin  el referido Tribunal elaboró   reglamentación respectiva.  </w:t>
      </w:r>
    </w:p>
    <w:p w:rsidR="007D0B45" w:rsidRPr="000A7A59" w:rsidRDefault="007D0B45" w:rsidP="00D941F7">
      <w:r w:rsidRPr="000A7A59">
        <w:t>Esta decisión fue revisa</w:t>
      </w:r>
      <w:r>
        <w:t>da en el mes de Octubre  decidiéndose, a</w:t>
      </w:r>
      <w:r w:rsidRPr="000A7A59">
        <w:t>tento las circunstancias y situación  en relación a la pandemia en la  Provincia de Córdoba,  revocar la decisión de atención  presencial y apertura de sedes hasta tanto las condiciones  socio-sanitarias se modifiquen, y disminuya la circulación colectiva</w:t>
      </w:r>
      <w:r>
        <w:t xml:space="preserve"> </w:t>
      </w:r>
      <w:r w:rsidRPr="00FB4CF7">
        <w:t>del virus</w:t>
      </w:r>
      <w:r>
        <w:t>,</w:t>
      </w:r>
      <w:r w:rsidRPr="000A7A59">
        <w:t xml:space="preserve"> en  resguardo de la salud</w:t>
      </w:r>
    </w:p>
    <w:p w:rsidR="007D0B45" w:rsidRPr="000A7A59" w:rsidRDefault="007D0B45" w:rsidP="00D941F7">
      <w:r w:rsidRPr="000A7A59">
        <w:t xml:space="preserve">-  Durante el mes de Octubre </w:t>
      </w:r>
      <w:r>
        <w:t>s</w:t>
      </w:r>
      <w:r w:rsidRPr="000A7A59">
        <w:t>e  aborda el tema electoral y la prórroga de mandato desde la FEPUC,  S</w:t>
      </w:r>
      <w:r>
        <w:t>e</w:t>
      </w:r>
      <w:r w:rsidRPr="000A7A59">
        <w:t xml:space="preserve"> organizó un  proyecto que  La </w:t>
      </w:r>
      <w:r w:rsidRPr="00AF34BF">
        <w:rPr>
          <w:b/>
        </w:rPr>
        <w:t>Legislatura de La Provincia de Córdoba  toma y Sanciona con fuerza de  Ley N° 10715</w:t>
      </w:r>
      <w:r w:rsidRPr="000A7A59">
        <w:t xml:space="preserve">  que dispone que en  el marco de la vigencia de la emergencia sanitaria Covid-19 dispuesta por los Decretos de Necesidad y Urgencia 1\12260/2020 y 297/2020 dictados por el Poder Ejecutivo Nacional, sus modificatorios y complementarios, y la Ley Provincial N° 10690, complementarias y reglamentarias</w:t>
      </w:r>
      <w:r>
        <w:t xml:space="preserve"> a) ..</w:t>
      </w:r>
      <w:r w:rsidRPr="00AF34BF">
        <w:rPr>
          <w:b/>
        </w:rPr>
        <w:t>Suspender</w:t>
      </w:r>
      <w:r w:rsidRPr="000A7A59">
        <w:t xml:space="preserve"> hasta el día 30 de junio de 2021 la realización de los procesos electorales para renovación de autoridades de los Colegios y Consejos Profesionales y de las Cajas de Previsión y Seguridad Social de Profesionales creados po</w:t>
      </w:r>
      <w:r>
        <w:t xml:space="preserve">r ley provincial, y b) </w:t>
      </w:r>
      <w:r w:rsidRPr="00AF34BF">
        <w:rPr>
          <w:b/>
        </w:rPr>
        <w:t>Prorrogar</w:t>
      </w:r>
      <w:r w:rsidRPr="000A7A59">
        <w:t xml:space="preserve"> los mandatos de las autoridades en ejercicio de las entidades mencionadas  hasta tanto sean reemplazados por quienes resulten electos y proclamados a través de la realización de los actos eleccionarios correspondientes. - Quedan exceptuados …Profesionales cuyas …leyes de creación, estatutos sociales y reglamentos electorales contemplen como modalidad el voto por vía electrónica, postal….. Cumplido el plazo previsto…, deben iniciar los procesos electorales en los tiempos y formas que se establecen en sus respectivas leyes de creación, estatutos sociales o r</w:t>
      </w:r>
      <w:r>
        <w:t xml:space="preserve">eglamentos. … Las entidades </w:t>
      </w:r>
      <w:r w:rsidRPr="000A7A59">
        <w:t xml:space="preserve">quedan </w:t>
      </w:r>
      <w:r w:rsidRPr="00AF34BF">
        <w:rPr>
          <w:b/>
        </w:rPr>
        <w:t>exceptuadas de la obligación de realizar asambleas ordinarias y extraordinarias, en modo presencial</w:t>
      </w:r>
      <w:r w:rsidRPr="000A7A59">
        <w:t xml:space="preserve"> hasta el día 30 de junio de 2021, o bien en un plazo menor si la situación epidemiológica que afecta al territorio provincial permita su normal desarrollo, y siempre que las autoridades sanitarias provinciales las autoricen…</w:t>
      </w:r>
    </w:p>
    <w:p w:rsidR="007D0B45" w:rsidRPr="000A7A59" w:rsidRDefault="007D0B45" w:rsidP="00D941F7">
      <w:r w:rsidRPr="000A7A59">
        <w:t xml:space="preserve">En virtud de esta Ley el Consejo Directivo del Colegio de Profesionales    en Servicio Social  de la  Provincia de Córdoba dicta </w:t>
      </w:r>
      <w:r w:rsidRPr="00AF34BF">
        <w:rPr>
          <w:b/>
        </w:rPr>
        <w:t>la Resolución 186/2020</w:t>
      </w:r>
      <w:r w:rsidRPr="000A7A59">
        <w:t xml:space="preserve"> , en virtud de la cual  se decide “…Suspender la continuidad del cronograma electoral vigente fijado por la Junta Electoral y la concreción de asambleas, hasta tanto se defina desde las autoridades y poderes provinciales, la situación en relación a los actos electorales y realización de asambleas de los Colegios y Consejos Profesionales. </w:t>
      </w:r>
    </w:p>
    <w:p w:rsidR="007D0B45" w:rsidRPr="00AF34BF" w:rsidRDefault="007D0B45" w:rsidP="00D941F7">
      <w:r w:rsidRPr="00AF34BF">
        <w:t xml:space="preserve">- En Octubre 2020-y a través de   FEPUC se articula con  Ministerio de Salud de la Provincia,  convocatoria a los y las profesionales de salud que deseen formar parte del staff sanitario que responderá a las necesidades sanitarias en contexto  de  </w:t>
      </w:r>
      <w:r>
        <w:t>pandemia. En el marco de los diá</w:t>
      </w:r>
      <w:r w:rsidRPr="00AF34BF">
        <w:t>logos que desde FEPUC se  mantiene con el  Ministerio,  pedido para que se  tomen las medidas necesarias para cuidar al personal en contexto de pandemia y</w:t>
      </w:r>
      <w:r>
        <w:t xml:space="preserve"> aumento de casos, se  prometió</w:t>
      </w:r>
      <w:r w:rsidRPr="00AF34BF">
        <w:t xml:space="preserve"> incorporar personal</w:t>
      </w:r>
    </w:p>
    <w:p w:rsidR="007D0B45" w:rsidRPr="000A7A59" w:rsidRDefault="007D0B45" w:rsidP="00D941F7">
      <w:r>
        <w:t xml:space="preserve">-  Noviembre 2020- Se trabaja y  </w:t>
      </w:r>
      <w:r w:rsidRPr="000A7A59">
        <w:t>eleva  al organismo competente PERFIL Y FUNCIONES DE TRABAJO SOCIAL  EN INSTITUCIONES DE SALUD,  que considera condiciones, características y requisitos que deben cumplimentarse para el ingreso y desempeño profesional en el campo de la salud en el territorio de la provincia de Córdoba</w:t>
      </w:r>
    </w:p>
    <w:p w:rsidR="007D0B45" w:rsidRPr="000A7A59" w:rsidRDefault="007D0B45" w:rsidP="00D941F7">
      <w:r>
        <w:t>- Se colaboró a travé</w:t>
      </w:r>
      <w:r w:rsidRPr="000A7A59">
        <w:t>s de</w:t>
      </w:r>
      <w:r>
        <w:t xml:space="preserve"> </w:t>
      </w:r>
      <w:r w:rsidRPr="000A7A59">
        <w:t xml:space="preserve">la </w:t>
      </w:r>
      <w:r>
        <w:t>FEPUC informando a les colegiadx</w:t>
      </w:r>
      <w:r w:rsidRPr="000A7A59">
        <w:t xml:space="preserve">s sobre </w:t>
      </w:r>
      <w:r>
        <w:t xml:space="preserve">La campaña organizada por </w:t>
      </w:r>
      <w:r w:rsidRPr="000A7A59">
        <w:t>el Ministerio de Salud de la Provincia de Córdoba, de testeo de profesionales (aplicando test serológico), que por su desempeño laboral están expuestos a  contraer Covid19. La misma  tiene como objetivo , según lo expresado   desarrollar un diagnóstico y  acciones de prevención para el personal que se desempeña en  servicios de atención a la población en general.</w:t>
      </w:r>
    </w:p>
    <w:p w:rsidR="007D0B45" w:rsidRPr="00FB4CF7" w:rsidRDefault="007D0B45" w:rsidP="00D941F7">
      <w:r>
        <w:t>- Se colaboró del mismo modo con la campaña de vacunación</w:t>
      </w:r>
      <w:r w:rsidRPr="00FB4CF7">
        <w:t>, logrando la priorización del colectivo profesional para ser inoculado.</w:t>
      </w:r>
    </w:p>
    <w:p w:rsidR="007D0B45" w:rsidRDefault="007D0B45" w:rsidP="00763E62">
      <w:pPr>
        <w:rPr>
          <w:b/>
          <w:i/>
          <w:u w:val="single"/>
        </w:rPr>
      </w:pPr>
    </w:p>
    <w:p w:rsidR="007D0B45" w:rsidRPr="00072345" w:rsidRDefault="007D0B45" w:rsidP="00072345">
      <w:r w:rsidRPr="005B3C48">
        <w:rPr>
          <w:u w:val="single"/>
        </w:rPr>
        <w:t>Organización Interna: Secretaría- Tesorería</w:t>
      </w:r>
      <w:r w:rsidRPr="00072345">
        <w:t>:</w:t>
      </w:r>
    </w:p>
    <w:p w:rsidR="007D0B45" w:rsidRPr="00072345" w:rsidRDefault="007D0B45" w:rsidP="00072345">
      <w:r w:rsidRPr="00A41937">
        <w:rPr>
          <w:b/>
        </w:rPr>
        <w:t>Secretaría:</w:t>
      </w:r>
      <w:r w:rsidRPr="00072345">
        <w:t xml:space="preserve"> La Institución continúa con la misma  estructura para cumplimiento de funciones y objetivos, el soporte de personal  se vio disminuido en cant</w:t>
      </w:r>
      <w:r>
        <w:t>idad de personal administrativo, integrá</w:t>
      </w:r>
      <w:r w:rsidRPr="00072345">
        <w:t>ndose a la</w:t>
      </w:r>
      <w:r>
        <w:t xml:space="preserve"> fecha  por cinco administrativx</w:t>
      </w:r>
      <w:r w:rsidRPr="00072345">
        <w:t>s, dos en c</w:t>
      </w:r>
      <w:r>
        <w:t>apital y tres en el interior</w:t>
      </w:r>
      <w:r w:rsidRPr="00072345">
        <w:t xml:space="preserve">,   destacándose que en el mes de enero 2020 se produjo la jubilación de </w:t>
      </w:r>
      <w:r>
        <w:t>una administrativa de sede Capital</w:t>
      </w:r>
      <w:r w:rsidRPr="00072345">
        <w:t xml:space="preserve"> Patricia Karqui</w:t>
      </w:r>
      <w:r>
        <w:t>, quien no fue reemplazada.  Tambié</w:t>
      </w:r>
      <w:r w:rsidRPr="00072345">
        <w:t>n aconteció la renuncia de la secretaria de la delegación San Francisco Adriana Odetti, por razones p</w:t>
      </w:r>
      <w:r>
        <w:t>ersonales, lo que determinó que</w:t>
      </w:r>
      <w:r w:rsidRPr="00072345">
        <w:t xml:space="preserve"> en el mes de marzo se diera la incorporación de nueva integrante</w:t>
      </w:r>
      <w:r>
        <w:rPr>
          <w:color w:val="00B050"/>
        </w:rPr>
        <w:t xml:space="preserve">, </w:t>
      </w:r>
      <w:r w:rsidRPr="00FB4CF7">
        <w:t>priorizando por política de inclusión laboral, a una integrante del colectivo LGTTTBQ, con los requisitos exigidos para el puesto laboral</w:t>
      </w:r>
      <w:r w:rsidRPr="00072345">
        <w:t xml:space="preserve">. Se cuenta también  con  personal de apoyo en tareas de  maestranza,  en capital y en cada delegación. </w:t>
      </w:r>
    </w:p>
    <w:p w:rsidR="007D0B45" w:rsidRPr="00072345" w:rsidRDefault="007D0B45" w:rsidP="00072345">
      <w:r w:rsidRPr="00072345">
        <w:t>En virtud de la jubilación de la secretaria de Sede Central</w:t>
      </w:r>
      <w:r>
        <w:t>, se decidió</w:t>
      </w:r>
      <w:r w:rsidRPr="00072345">
        <w:t xml:space="preserve"> realizar un proceso de selección de personal, el cual fue ejecutado por una comisión designa</w:t>
      </w:r>
      <w:r>
        <w:t xml:space="preserve">da a sus efectos integrada por </w:t>
      </w:r>
      <w:r w:rsidRPr="00072345">
        <w:t xml:space="preserve"> Lic. Sueldo, Monier, Allende y Navarro. Se tomaron 11 entrevistas, de 65 CVs presentados a partir de la convocatoria pública- De las 11 entrevistas, se </w:t>
      </w:r>
      <w:r>
        <w:t xml:space="preserve">seleccionaron </w:t>
      </w:r>
      <w:r w:rsidRPr="00072345">
        <w:t xml:space="preserve"> 4 primeros puestos pos</w:t>
      </w:r>
      <w:r>
        <w:t>ibles.  Se dejó</w:t>
      </w:r>
      <w:r w:rsidRPr="00072345">
        <w:t xml:space="preserve"> sin efecto nombramiento como consecuencia de la situación de Pan</w:t>
      </w:r>
      <w:r>
        <w:t>demia. Ello obligó a redefinir roles</w:t>
      </w:r>
      <w:r w:rsidRPr="00072345">
        <w:t>, funciones y acciones</w:t>
      </w:r>
      <w:r>
        <w:t xml:space="preserve"> de  lxs secretarixs en general</w:t>
      </w:r>
      <w:r w:rsidRPr="00072345">
        <w:t>.</w:t>
      </w:r>
    </w:p>
    <w:p w:rsidR="007D0B45" w:rsidRDefault="007D0B45" w:rsidP="00072345">
      <w:r w:rsidRPr="00072345">
        <w:t xml:space="preserve"> </w:t>
      </w:r>
      <w:r>
        <w:t>Si bien e</w:t>
      </w:r>
      <w:r w:rsidRPr="00072345">
        <w:t>l periodo estuvo signado por las consecuencias de la pandemia</w:t>
      </w:r>
      <w:r>
        <w:t>, se cumplió</w:t>
      </w:r>
      <w:r w:rsidRPr="00072345">
        <w:t xml:space="preserve"> con todas l</w:t>
      </w:r>
      <w:r>
        <w:t>as acciones  propias  del Área. Se trabajó virtualmente</w:t>
      </w:r>
      <w:r w:rsidRPr="00072345">
        <w:t xml:space="preserve">, </w:t>
      </w:r>
      <w:r>
        <w:t>e</w:t>
      </w:r>
      <w:r w:rsidRPr="00072345">
        <w:t>n determinado</w:t>
      </w:r>
      <w:r>
        <w:t>s</w:t>
      </w:r>
      <w:r w:rsidRPr="00072345">
        <w:t xml:space="preserve"> momento</w:t>
      </w:r>
      <w:r>
        <w:t>s</w:t>
      </w:r>
      <w:r w:rsidRPr="00072345">
        <w:t xml:space="preserve"> a tiempo </w:t>
      </w:r>
      <w:r>
        <w:t>completo, y en otra etapa combinando lo presencial y virtualidad.</w:t>
      </w:r>
    </w:p>
    <w:p w:rsidR="007D0B45" w:rsidRPr="00072345" w:rsidRDefault="007D0B45" w:rsidP="00072345">
      <w:r>
        <w:t>S</w:t>
      </w:r>
      <w:r w:rsidRPr="00072345">
        <w:t>e realiz</w:t>
      </w:r>
      <w:r>
        <w:t>aron mú</w:t>
      </w:r>
      <w:r w:rsidRPr="00072345">
        <w:t>ltiples intervenciones y reclamos a los Municipio</w:t>
      </w:r>
      <w:r>
        <w:t xml:space="preserve">s por cuestiones de Intrusismo </w:t>
      </w:r>
      <w:r w:rsidRPr="00072345">
        <w:t xml:space="preserve"> o ejercicio ilegal y por despidos, entre los cuales se pueden mencionar , Municipio de Capilla del Monte, Tanti , Villa General Belgrano , municipio de Colonia Marina, La Para , Tosquita , Corral de Bustos , Apross, Ministerio d</w:t>
      </w:r>
      <w:r>
        <w:t>e la Mujer , Municipalidad de Có</w:t>
      </w:r>
      <w:r w:rsidRPr="00072345">
        <w:t>rdoba, Ministeri</w:t>
      </w:r>
      <w:r>
        <w:t>o de Salud y desarrollo social Có</w:t>
      </w:r>
      <w:r w:rsidRPr="00072345">
        <w:t>rdoba. Lo que  nos obliga a intervenir en virtud de la función delegada por el Estado provincial prescripto  en los art. 2, 3,  4 y 7 de la Ley de Ejercicio Profesional Nº 7341, y especialmente  en el art. 1 y 4 inc. a) y g) de la Ley de Colegiación Profesional 7342</w:t>
      </w:r>
      <w:r>
        <w:t>.</w:t>
      </w:r>
    </w:p>
    <w:p w:rsidR="007D0B45" w:rsidRPr="00072345" w:rsidRDefault="007D0B45" w:rsidP="00072345">
      <w:r>
        <w:t xml:space="preserve">Se continúa con </w:t>
      </w:r>
      <w:r w:rsidRPr="00072345">
        <w:t xml:space="preserve">Asesores externos: 1 en Comunicación, 1 en Informática, 2 asesores  Jurídicos (para Consejo y para Tribunal), se incorporó asesoramiento y ejecución  de otro estudio para llevar a cabo el cobro extrajudicial de deudas de matriculados,   y asesoramiento de un  estudio (CONFIS) para temática contable- finanzas. Se mantiene el asesoramiento específico de un  jurista por el tema del amparo iniciado en Justicia Federal por el  reconocimiento de la profesión como prestadora en Obras sociales, en la que se dio  sentencia favorable,  y que fuera recurrida, luego de cuatro años de iniciado el reclamo ante la justicia Federal, para que los/as TS seamos reconocidos/as como prestadores/as </w:t>
      </w:r>
      <w:r>
        <w:t xml:space="preserve">del sistema de salud.  Se evaluó la </w:t>
      </w:r>
      <w:r w:rsidRPr="00072345">
        <w:t xml:space="preserve"> posibilidad de incorpora asesoramiento para cuestiones laborales y demandas de condiciones de trabajo para colegas </w:t>
      </w:r>
    </w:p>
    <w:p w:rsidR="007D0B45" w:rsidRPr="00072345" w:rsidRDefault="007D0B45" w:rsidP="00072345">
      <w:r w:rsidRPr="00072345">
        <w:t xml:space="preserve">El CPSSPC cuenta con dos edificios propios ubicados en Córdoba Capital, uno de los cuales esta arrendado, y se continúa  alquilando el local colindante al edificio de Jujuy 330. En el interior se cuenta con  tres locales arrendados, 1 por cada delegación. </w:t>
      </w:r>
    </w:p>
    <w:p w:rsidR="007D0B45" w:rsidRPr="00072345" w:rsidRDefault="007D0B45" w:rsidP="00072345">
      <w:r w:rsidRPr="00072345">
        <w:t>Desde  la Comisión Directiva se continuó con el proceso de acompañamiento y monitoreo  del área administrativa iniciado   el periodo anterior, al advertirse dificultades que interferían la dinámica de trabajo institucional.  El proceso  continúa, y  se proyecta  en evaluacion</w:t>
      </w:r>
      <w:r>
        <w:t>es periódicas con las empleadas y</w:t>
      </w:r>
      <w:r w:rsidRPr="00072345">
        <w:t xml:space="preserve"> jornadas  de capacitación. </w:t>
      </w:r>
    </w:p>
    <w:p w:rsidR="007D0B45" w:rsidRPr="00072345" w:rsidRDefault="007D0B45" w:rsidP="00072345">
      <w:r w:rsidRPr="00072345">
        <w:t>Se continúa dando respuesta a las  múltiples consultas y  solicitudes  de los/as/es colegiados/as/es referidas a la condición de su matrícula, y tareas de actualización de legajos , sistema</w:t>
      </w:r>
      <w:r>
        <w:t xml:space="preserve"> </w:t>
      </w:r>
      <w:r w:rsidRPr="00B33A62">
        <w:t>informático</w:t>
      </w:r>
      <w:r w:rsidRPr="00072345">
        <w:t xml:space="preserve"> y  padrón.  </w:t>
      </w:r>
    </w:p>
    <w:p w:rsidR="007D0B45" w:rsidRPr="00072345" w:rsidRDefault="007D0B45" w:rsidP="00072345">
      <w:r w:rsidRPr="00072345">
        <w:t xml:space="preserve">Se analiza el   Padrón y  se solicita a empleadores públicos y privados, el  listado de TS que se desempeñan en cada ámbito, recordando la obligatoriedad de  contar con profesionales con  matrícula habilitada para el  desempeño en cada ámbito. </w:t>
      </w:r>
    </w:p>
    <w:p w:rsidR="007D0B45" w:rsidRPr="00072345" w:rsidRDefault="007D0B45" w:rsidP="00072345">
      <w:r w:rsidRPr="00A41937">
        <w:rPr>
          <w:b/>
        </w:rPr>
        <w:t>Tesorería</w:t>
      </w:r>
      <w:r>
        <w:t xml:space="preserve">: </w:t>
      </w:r>
      <w:r w:rsidRPr="00072345">
        <w:t>En los primeros meses que abarca la presente memoria las actividades se desarrollaron dentro de lo históricamente actuado.</w:t>
      </w:r>
    </w:p>
    <w:p w:rsidR="007D0B45" w:rsidRPr="00072345" w:rsidRDefault="007D0B45" w:rsidP="00072345">
      <w:r w:rsidRPr="00072345">
        <w:t xml:space="preserve">Se realizó la presentación del balance 2018-2019 en el mes de marzo </w:t>
      </w:r>
      <w:r>
        <w:t xml:space="preserve">con la documentación adecuada </w:t>
      </w:r>
      <w:r w:rsidRPr="00072345">
        <w:t>en tiempo y forma, para esto se trabajó conjuntamente con el estudio contable y asesor</w:t>
      </w:r>
      <w:r>
        <w:t xml:space="preserve"> externo que atendió lo referente</w:t>
      </w:r>
      <w:r w:rsidRPr="00072345">
        <w:t xml:space="preserve"> a conciliación bancaria.</w:t>
      </w:r>
    </w:p>
    <w:p w:rsidR="007D0B45" w:rsidRPr="00072345" w:rsidRDefault="007D0B45" w:rsidP="00072345">
      <w:r w:rsidRPr="00072345">
        <w:t>Se cumplie</w:t>
      </w:r>
      <w:r>
        <w:t>ron con todos los compromisos asumidos</w:t>
      </w:r>
      <w:r w:rsidRPr="00072345">
        <w:t xml:space="preserve"> y</w:t>
      </w:r>
      <w:r>
        <w:t xml:space="preserve"> </w:t>
      </w:r>
      <w:r w:rsidRPr="00072345">
        <w:t>obligaciones patronales.</w:t>
      </w:r>
    </w:p>
    <w:p w:rsidR="007D0B45" w:rsidRPr="00072345" w:rsidRDefault="007D0B45" w:rsidP="00072345">
      <w:r w:rsidRPr="00072345">
        <w:t xml:space="preserve">En el mes de marzo </w:t>
      </w:r>
      <w:r>
        <w:t>se reestructuró la modalidad de trabajo</w:t>
      </w:r>
      <w:r w:rsidRPr="00072345">
        <w:t xml:space="preserve">, </w:t>
      </w:r>
      <w:r>
        <w:t>adecuándola a las exigencias del decreto nacional 297/2020.</w:t>
      </w:r>
    </w:p>
    <w:p w:rsidR="007D0B45" w:rsidRPr="00072345" w:rsidRDefault="007D0B45" w:rsidP="00072345">
      <w:r w:rsidRPr="00072345">
        <w:t xml:space="preserve">Esta situación puso a prueba </w:t>
      </w:r>
      <w:r>
        <w:t>el trabajo previo d</w:t>
      </w:r>
      <w:r w:rsidRPr="00072345">
        <w:t>el área contable administrativa,</w:t>
      </w:r>
      <w:r w:rsidRPr="00855FD5">
        <w:t xml:space="preserve"> </w:t>
      </w:r>
      <w:r w:rsidRPr="00072345">
        <w:t>para o</w:t>
      </w:r>
      <w:r>
        <w:t>ptimizar y  utilizar todo el  potencial del siste</w:t>
      </w:r>
      <w:r w:rsidRPr="00072345">
        <w:t xml:space="preserve">ma </w:t>
      </w:r>
      <w:r>
        <w:t>informático</w:t>
      </w:r>
      <w:r w:rsidRPr="00072345">
        <w:t xml:space="preserve">,. </w:t>
      </w:r>
      <w:r>
        <w:t>De igual manera, se habían inc</w:t>
      </w:r>
      <w:r w:rsidRPr="00072345">
        <w:t>orporaron diferentes mo</w:t>
      </w:r>
      <w:r>
        <w:t>dalidades de pagos electrónicos, por lo que la adaptación ante la pandemia no resultó tan  compleja,</w:t>
      </w:r>
      <w:r w:rsidRPr="0099479F">
        <w:t xml:space="preserve"> observ</w:t>
      </w:r>
      <w:r>
        <w:t>ándose un importante apoyo de lxs colegiadx</w:t>
      </w:r>
      <w:r w:rsidRPr="0099479F">
        <w:t>s a esta modalidad.</w:t>
      </w:r>
    </w:p>
    <w:p w:rsidR="007D0B45" w:rsidRPr="0099479F" w:rsidRDefault="007D0B45" w:rsidP="00072345">
      <w:pPr>
        <w:rPr>
          <w:strike/>
        </w:rPr>
      </w:pPr>
      <w:r>
        <w:t xml:space="preserve">En estos años </w:t>
      </w:r>
      <w:r w:rsidRPr="00072345">
        <w:t xml:space="preserve"> se fue dotando al colegio de herramientas informáticas, computadoras, teléfonos con diferen</w:t>
      </w:r>
      <w:r>
        <w:t>tes funciones, impresoras y otros</w:t>
      </w:r>
      <w:r w:rsidRPr="00072345">
        <w:t xml:space="preserve"> elemento</w:t>
      </w:r>
      <w:r>
        <w:t>s tecnológicos</w:t>
      </w:r>
      <w:r w:rsidRPr="00072345">
        <w:t xml:space="preserve"> q</w:t>
      </w:r>
      <w:r>
        <w:t>ue permitieron</w:t>
      </w:r>
      <w:r w:rsidRPr="00072345">
        <w:t xml:space="preserve"> realizar el trabajo de manera</w:t>
      </w:r>
      <w:r>
        <w:t xml:space="preserve"> remota y</w:t>
      </w:r>
      <w:r w:rsidRPr="00072345">
        <w:t xml:space="preserve"> eficiente</w:t>
      </w:r>
      <w:r>
        <w:t>.</w:t>
      </w:r>
    </w:p>
    <w:p w:rsidR="007D0B45" w:rsidRDefault="007D0B45" w:rsidP="00072345">
      <w:r w:rsidRPr="00072345">
        <w:t xml:space="preserve">Se trabajó de forma adecuada </w:t>
      </w:r>
      <w:r>
        <w:t>y eficiente, con el apoyo de lx</w:t>
      </w:r>
      <w:r w:rsidRPr="00072345">
        <w:t>s asesores se pudo ir adecuando la tarea</w:t>
      </w:r>
      <w:r>
        <w:t xml:space="preserve">, </w:t>
      </w:r>
      <w:r w:rsidRPr="00072345">
        <w:t xml:space="preserve"> y la evaluación final permite observar qu</w:t>
      </w:r>
      <w:r>
        <w:t xml:space="preserve">e se ha podido </w:t>
      </w:r>
      <w:r w:rsidRPr="00072345">
        <w:t xml:space="preserve"> da</w:t>
      </w:r>
      <w:r>
        <w:t>r</w:t>
      </w:r>
      <w:r w:rsidRPr="00072345">
        <w:t xml:space="preserve"> respuestas a</w:t>
      </w:r>
      <w:r>
        <w:t xml:space="preserve"> los requerimientos de nuestrxs</w:t>
      </w:r>
      <w:r w:rsidRPr="00072345">
        <w:t xml:space="preserve"> colegiado</w:t>
      </w:r>
      <w:r>
        <w:t>x</w:t>
      </w:r>
      <w:r w:rsidRPr="00072345">
        <w:t>s en tiempo y forma.</w:t>
      </w:r>
    </w:p>
    <w:p w:rsidR="007D0B45" w:rsidRPr="00072345" w:rsidRDefault="007D0B45" w:rsidP="00072345">
      <w:r w:rsidRPr="00072345">
        <w:t>El ingreso y egreso de dinero ha quedado debidamente reflejado lo que permite actualmente realizar la preparación de las conciliaciones bancarias para el próximo balance.</w:t>
      </w:r>
    </w:p>
    <w:p w:rsidR="007D0B45" w:rsidRPr="00072345" w:rsidRDefault="007D0B45" w:rsidP="00072345">
      <w:r w:rsidRPr="00072345">
        <w:t>Dada la situación de pandemia en el mes de abril el Consejo Directivo consideró necesario realizar acciones tendientes a asistir aquellas situaciones de matriculad</w:t>
      </w:r>
      <w:r>
        <w:t>x</w:t>
      </w:r>
      <w:r w:rsidRPr="00072345">
        <w:t>s que tuviera</w:t>
      </w:r>
      <w:r>
        <w:t>n inconvenientes, ya sea de  pérdida</w:t>
      </w:r>
      <w:r w:rsidRPr="00072345">
        <w:t xml:space="preserve"> de trabajo o reducción de salarios para lo que se resolvió por resolución </w:t>
      </w:r>
      <w:r>
        <w:t>(</w:t>
      </w:r>
      <w:r w:rsidRPr="00072345">
        <w:t>179/20</w:t>
      </w:r>
      <w:r>
        <w:t>)</w:t>
      </w:r>
      <w:r w:rsidRPr="00072345">
        <w:t>, alivi</w:t>
      </w:r>
      <w:r>
        <w:t xml:space="preserve">ar situaciones mediante la eximición </w:t>
      </w:r>
      <w:r w:rsidRPr="00072345">
        <w:t>de pago de cuota de matrícula.</w:t>
      </w:r>
    </w:p>
    <w:p w:rsidR="007D0B45" w:rsidRPr="00072345" w:rsidRDefault="007D0B45" w:rsidP="00072345">
      <w:r w:rsidRPr="00072345">
        <w:t>Al respecto y hasta la fecha el Colegio ha recibido y resuelto favorablemente 21 situaciones con diferent</w:t>
      </w:r>
      <w:r>
        <w:t>es modalidades, el 100% de eximición de</w:t>
      </w:r>
      <w:r w:rsidRPr="00072345">
        <w:t xml:space="preserve"> pago de matrícula o el 50%, de acuerdo a lo solicitado por cada uno de esos matriculados de toda la provincia.</w:t>
      </w:r>
    </w:p>
    <w:p w:rsidR="007D0B45" w:rsidRPr="0099479F" w:rsidRDefault="007D0B45" w:rsidP="00072345">
      <w:pPr>
        <w:rPr>
          <w:strike/>
        </w:rPr>
      </w:pPr>
      <w:r w:rsidRPr="00072345">
        <w:t xml:space="preserve">En el mes de junio se </w:t>
      </w:r>
      <w:r>
        <w:t xml:space="preserve"> accedió</w:t>
      </w:r>
      <w:r w:rsidRPr="00072345">
        <w:t xml:space="preserve"> a la asistencia de emergencia al trabajo y la producción (ATP), que permitió reducir las erogaciones correspondientes al pago del salario</w:t>
      </w:r>
      <w:r>
        <w:t xml:space="preserve"> anual complementario de nuestrxs empleadx</w:t>
      </w:r>
      <w:r w:rsidRPr="00072345">
        <w:t>s</w:t>
      </w:r>
      <w:r>
        <w:t>.</w:t>
      </w:r>
    </w:p>
    <w:p w:rsidR="007D0B45" w:rsidRPr="00072345" w:rsidRDefault="007D0B45" w:rsidP="00072345">
      <w:r w:rsidRPr="00072345">
        <w:t>Desde el mes de julio se ha dejado de percibir el alquile</w:t>
      </w:r>
      <w:r>
        <w:t>r del inmueble de calle Crisol; se</w:t>
      </w:r>
      <w:r w:rsidRPr="00072345">
        <w:t xml:space="preserve"> continúa alquilando el inmueble contiguo de calle Jujuy.</w:t>
      </w:r>
    </w:p>
    <w:p w:rsidR="007D0B45" w:rsidRPr="00072345" w:rsidRDefault="007D0B45" w:rsidP="00072345">
      <w:r w:rsidRPr="00072345">
        <w:t>Para la reapertura de nuestras Sedes, en el mes de agosto se realizaron las adecuaciones necesarias</w:t>
      </w:r>
      <w:r>
        <w:t xml:space="preserve"> a la situación epidemiológica y</w:t>
      </w:r>
      <w:r w:rsidRPr="00072345">
        <w:t xml:space="preserve"> se dotó a la institución d</w:t>
      </w:r>
      <w:r>
        <w:t>e elementos apropiados, y a todxs lxs empleadx</w:t>
      </w:r>
      <w:r w:rsidRPr="00072345">
        <w:t>s las medidas de seguridad</w:t>
      </w:r>
      <w:r>
        <w:t xml:space="preserve"> y protección indicadas p</w:t>
      </w:r>
      <w:r w:rsidRPr="00072345">
        <w:t>o</w:t>
      </w:r>
      <w:r>
        <w:t>r</w:t>
      </w:r>
      <w:r w:rsidRPr="00072345">
        <w:t xml:space="preserve"> los organismos intervinientes.</w:t>
      </w:r>
    </w:p>
    <w:p w:rsidR="007D0B45" w:rsidRPr="00072345" w:rsidRDefault="007D0B45" w:rsidP="00072345">
      <w:r w:rsidRPr="00072345">
        <w:t>-</w:t>
      </w:r>
      <w:r>
        <w:t>Se advierten d</w:t>
      </w:r>
      <w:r w:rsidRPr="00072345">
        <w:t xml:space="preserve">os etapas claramente diferenciadas en torno al recupero de cuotas periódicas en mora,  diferenciación </w:t>
      </w:r>
      <w:r>
        <w:t xml:space="preserve">determinada </w:t>
      </w:r>
      <w:r w:rsidRPr="00072345">
        <w:t xml:space="preserve">por la situación de pandemia. Se suspende el inicio de acciones de cobro extra-judicial, y solamente se da continuidad y resolución a las iniciadas previamente a la definición del ASPO. No se realizó tampoco (por lo explicitado) el reclamo a colegas que suspendieron el pago de cuotas de Planes de Pagos </w:t>
      </w:r>
    </w:p>
    <w:p w:rsidR="007D0B45" w:rsidRPr="00D818D7" w:rsidRDefault="007D0B45" w:rsidP="00072345">
      <w:r w:rsidRPr="00072345">
        <w:t>De</w:t>
      </w:r>
      <w:r>
        <w:t xml:space="preserve"> </w:t>
      </w:r>
      <w:r w:rsidRPr="00072345">
        <w:t xml:space="preserve">noviembre 2019 a marzo 2020 se realizaron 90 acuerdos de pago por deudas reclamadas por vía extra-judicial, 5 pagos en forma total de la deuda. Estos reclamos también posibilitaron que colegas que no ejercían, resolvieran su situación pidiendo cancelación de matrícula. </w:t>
      </w:r>
      <w:r w:rsidRPr="00D818D7">
        <w:t>Por resolución178/</w:t>
      </w:r>
      <w:r>
        <w:t xml:space="preserve">20, se les ofrece a 105 jubiladxs y a 83 residentes fuera de la </w:t>
      </w:r>
      <w:r w:rsidRPr="00D818D7">
        <w:t xml:space="preserve"> provincia, con deudas superiores a 5 años y de avanzada edad, la suspensión de matrícula con eximición de pago de deuda. </w:t>
      </w:r>
    </w:p>
    <w:p w:rsidR="007D0B45" w:rsidRPr="00072345" w:rsidRDefault="007D0B45" w:rsidP="00072345"/>
    <w:p w:rsidR="007D0B45" w:rsidRDefault="007D0B45" w:rsidP="00763E62">
      <w:pPr>
        <w:rPr>
          <w:u w:val="single"/>
        </w:rPr>
      </w:pPr>
      <w:r w:rsidRPr="002956EB">
        <w:rPr>
          <w:u w:val="single"/>
        </w:rPr>
        <w:t>Participación</w:t>
      </w:r>
      <w:r>
        <w:rPr>
          <w:u w:val="single"/>
        </w:rPr>
        <w:t xml:space="preserve"> y Representación </w:t>
      </w:r>
      <w:r w:rsidRPr="002956EB">
        <w:rPr>
          <w:u w:val="single"/>
        </w:rPr>
        <w:t xml:space="preserve">  en otras Organizaciones </w:t>
      </w:r>
      <w:r>
        <w:rPr>
          <w:u w:val="single"/>
        </w:rPr>
        <w:t xml:space="preserve">: </w:t>
      </w:r>
    </w:p>
    <w:p w:rsidR="007D0B45" w:rsidRDefault="007D0B45" w:rsidP="00541787">
      <w:pPr>
        <w:rPr>
          <w:b/>
          <w:u w:val="single"/>
        </w:rPr>
      </w:pPr>
    </w:p>
    <w:p w:rsidR="007D0B45" w:rsidRPr="00541787" w:rsidRDefault="007D0B45" w:rsidP="00763E62">
      <w:r w:rsidRPr="00541787">
        <w:t>El CPSSPC</w:t>
      </w:r>
      <w:r>
        <w:t xml:space="preserve"> sostiene representación a travé</w:t>
      </w:r>
      <w:r w:rsidRPr="00541787">
        <w:t xml:space="preserve">s de las Lic. Ana Paola Machinandiarena y Sonia Londero  en el Consejo Provincial de Niñez, Adolescencia y Familia desde el año 2018  </w:t>
      </w:r>
    </w:p>
    <w:p w:rsidR="007D0B45" w:rsidRPr="00763E62" w:rsidRDefault="007D0B45" w:rsidP="00763E62">
      <w:r w:rsidRPr="00763E62">
        <w:t>En concordancia con la línea política planteada por la conducción,  se continuó participando en organizaciones de 2º grado tales como FAAPSS y FEPUC (y por intermedio de ésta, en CGP)</w:t>
      </w:r>
    </w:p>
    <w:p w:rsidR="007D0B45" w:rsidRPr="00763E62" w:rsidRDefault="007D0B45" w:rsidP="00763E62">
      <w:r w:rsidRPr="00541787">
        <w:rPr>
          <w:b/>
        </w:rPr>
        <w:t xml:space="preserve"> FAAPSS</w:t>
      </w:r>
      <w:r w:rsidRPr="00763E62">
        <w:t xml:space="preserve"> – La Lic. María Angélica Paviolo continúa como representa</w:t>
      </w:r>
      <w:r>
        <w:t xml:space="preserve">nte del CPSSPC ante esa entidad, </w:t>
      </w:r>
    </w:p>
    <w:p w:rsidR="007D0B45" w:rsidRDefault="007D0B45" w:rsidP="00763E62">
      <w:r>
        <w:t>asistiendo</w:t>
      </w:r>
      <w:r w:rsidRPr="00763E62">
        <w:t xml:space="preserve"> a todas las reuniones programadas para el período enunciado.</w:t>
      </w:r>
    </w:p>
    <w:p w:rsidR="007D0B45" w:rsidRPr="0018788E" w:rsidRDefault="007D0B45" w:rsidP="0018788E">
      <w:r>
        <w:t>En el mes de noviembre de 2019, se realizó la última reunión de esta Federación en la ciudad de Calafate, pcia. de Santa Cruz. En representación del CPSSPC concurrieron la Lic. M. A. Paviolo y la Mgter. M. Celeste Bertona</w:t>
      </w:r>
      <w:r w:rsidRPr="0018788E">
        <w:t>.  En  dicha reunión se:</w:t>
      </w:r>
    </w:p>
    <w:p w:rsidR="007D0B45" w:rsidRPr="0018788E" w:rsidRDefault="007D0B45" w:rsidP="0018788E">
      <w:r>
        <w:t>-Votó</w:t>
      </w:r>
      <w:r w:rsidRPr="0018788E">
        <w:t xml:space="preserve"> positivamente la inclusión de FAAPSS a CGP, con propuesta de Cba.</w:t>
      </w:r>
      <w:r>
        <w:t xml:space="preserve"> de </w:t>
      </w:r>
      <w:r w:rsidRPr="0018788E">
        <w:t>acompañar esta representación con la pta.</w:t>
      </w:r>
      <w:r>
        <w:t xml:space="preserve"> </w:t>
      </w:r>
      <w:r w:rsidRPr="0018788E">
        <w:t>de nuestro colegio, propuesta aceptada por la Lic. Carolina Allende</w:t>
      </w:r>
      <w:r>
        <w:t>.</w:t>
      </w:r>
    </w:p>
    <w:p w:rsidR="007D0B45" w:rsidRPr="0018788E" w:rsidRDefault="007D0B45" w:rsidP="0018788E">
      <w:r>
        <w:t>-</w:t>
      </w:r>
      <w:r w:rsidRPr="0018788E">
        <w:t>R</w:t>
      </w:r>
      <w:r>
        <w:t>eclama desde nuestro colegio la</w:t>
      </w:r>
      <w:r w:rsidRPr="0018788E">
        <w:t xml:space="preserve"> nota de FAAPSS</w:t>
      </w:r>
      <w:r>
        <w:t xml:space="preserve">, </w:t>
      </w:r>
      <w:r w:rsidRPr="0018788E">
        <w:t>que enviaría  a Colegio de Catamarca respecto a proceder del vocal Nelson Mansilla, quien además renunció a su cargo en CD de la Federación.</w:t>
      </w:r>
    </w:p>
    <w:p w:rsidR="007D0B45" w:rsidRPr="0018788E" w:rsidRDefault="007D0B45" w:rsidP="0018788E">
      <w:r>
        <w:t>-</w:t>
      </w:r>
      <w:r w:rsidRPr="0018788E">
        <w:t>Resalta la habilitación de Códigos en Aerol</w:t>
      </w:r>
      <w:r>
        <w:t>í</w:t>
      </w:r>
      <w:r w:rsidRPr="0018788E">
        <w:t>neas Argentina para obtener dtos.</w:t>
      </w:r>
      <w:r>
        <w:t xml:space="preserve"> </w:t>
      </w:r>
      <w:r w:rsidRPr="0018788E">
        <w:t xml:space="preserve">para viajes, queda instalada esta posibilidad para todas las reuniones 2020, incluyendo </w:t>
      </w:r>
      <w:r>
        <w:t xml:space="preserve">el </w:t>
      </w:r>
      <w:r w:rsidRPr="0018788E">
        <w:t>congreso. Hay que presentar nota con fechas.</w:t>
      </w:r>
    </w:p>
    <w:p w:rsidR="007D0B45" w:rsidRPr="0018788E" w:rsidRDefault="007D0B45" w:rsidP="0018788E">
      <w:r>
        <w:t>Resalta que la Comisión de Ética opina y recomienda como</w:t>
      </w:r>
      <w:r w:rsidRPr="0018788E">
        <w:t xml:space="preserve"> necesario</w:t>
      </w:r>
      <w:r>
        <w:t>,</w:t>
      </w:r>
      <w:r w:rsidRPr="0018788E">
        <w:t xml:space="preserve"> visibilizar su producción y pensar en otra estrategia de comunicación, para que dichas producciones lleguen a matriculadxs.</w:t>
      </w:r>
    </w:p>
    <w:p w:rsidR="007D0B45" w:rsidRPr="0018788E" w:rsidRDefault="007D0B45" w:rsidP="0018788E">
      <w:r>
        <w:t>-Informa del recurso por</w:t>
      </w:r>
      <w:r w:rsidRPr="0018788E">
        <w:t xml:space="preserve"> vía administrativa ante SSS, iniciada en 2018: </w:t>
      </w:r>
      <w:r>
        <w:t>El exte. tuvo movimientos el (</w:t>
      </w:r>
      <w:r w:rsidRPr="0018788E">
        <w:t>todos con VB) pero el secretario de salud Rubinst</w:t>
      </w:r>
      <w:r>
        <w:t>ein, la desactivó</w:t>
      </w:r>
      <w:r w:rsidRPr="0018788E">
        <w:t xml:space="preserve"> porque la profesión no figura en la ley del Arte de Curar (época Ocaña), art.8. Se decide esperar nuevas autoridades para fomentar una modificación de ese art.</w:t>
      </w:r>
      <w:r>
        <w:t xml:space="preserve"> </w:t>
      </w:r>
      <w:r w:rsidRPr="0018788E">
        <w:t>y negociaciones con nuevo ministro para que la impulse.</w:t>
      </w:r>
    </w:p>
    <w:p w:rsidR="007D0B45" w:rsidRPr="0018788E" w:rsidRDefault="007D0B45" w:rsidP="0018788E">
      <w:r>
        <w:t>-</w:t>
      </w:r>
      <w:r w:rsidRPr="0018788E">
        <w:t>Da a conocer que FA</w:t>
      </w:r>
      <w:r>
        <w:t>A</w:t>
      </w:r>
      <w:r w:rsidRPr="0018788E">
        <w:t>PSS participó en diferentes instancias para parar modificación de Código civil y  procesal de la Nación, en lo que respecta a curadurías por fuera del Foro de familia, ya que por iniciativa del PE luego de las Paso, lo mandaron al Congreso. El proyecto habla de la inter</w:t>
      </w:r>
      <w:r>
        <w:t>v</w:t>
      </w:r>
      <w:r w:rsidRPr="0018788E">
        <w:t>ención de equipos interdisciplin</w:t>
      </w:r>
      <w:r>
        <w:t xml:space="preserve">arios, pero no precisa quienes y </w:t>
      </w:r>
      <w:r w:rsidRPr="0018788E">
        <w:t>pueden ser musicólogos, sociólogos, etc.</w:t>
      </w:r>
      <w:r>
        <w:t xml:space="preserve"> </w:t>
      </w:r>
      <w:r w:rsidRPr="0018788E">
        <w:t>FA</w:t>
      </w:r>
      <w:r>
        <w:t>A</w:t>
      </w:r>
      <w:r w:rsidRPr="0018788E">
        <w:t>PSS impulsa que sea como lo enuncia art.8 de ley de S.</w:t>
      </w:r>
      <w:r>
        <w:t xml:space="preserve"> </w:t>
      </w:r>
      <w:r w:rsidRPr="0018788E">
        <w:t>Mental (Psicología, psiquiatría</w:t>
      </w:r>
      <w:r>
        <w:t>,</w:t>
      </w:r>
      <w:r w:rsidRPr="0018788E">
        <w:t xml:space="preserve"> TS)</w:t>
      </w:r>
    </w:p>
    <w:p w:rsidR="007D0B45" w:rsidRPr="0018788E" w:rsidRDefault="007D0B45" w:rsidP="0018788E">
      <w:r>
        <w:t>-</w:t>
      </w:r>
      <w:r w:rsidRPr="0018788E">
        <w:t xml:space="preserve"> Colegio de TDF, </w:t>
      </w:r>
      <w:r>
        <w:t xml:space="preserve">Propone </w:t>
      </w:r>
      <w:r w:rsidRPr="0018788E">
        <w:t>iniciar una campaña nacional de  difusión de la matriculación, con lemas comunes, en etapas y con simultaneidad de acciones en todas las pcias.</w:t>
      </w:r>
    </w:p>
    <w:p w:rsidR="007D0B45" w:rsidRPr="0018788E" w:rsidRDefault="007D0B45" w:rsidP="0018788E">
      <w:r>
        <w:t>-</w:t>
      </w:r>
      <w:r w:rsidRPr="0018788E">
        <w:t xml:space="preserve">Sugieren que un lema o leyenda para el año 2020 se incluya en todas las notas que se envíen desde  los colegios y de FAAPSS. </w:t>
      </w:r>
    </w:p>
    <w:p w:rsidR="007D0B45" w:rsidRPr="0018788E" w:rsidRDefault="007D0B45" w:rsidP="0018788E">
      <w:r>
        <w:t>-</w:t>
      </w:r>
      <w:r w:rsidRPr="0018788E">
        <w:t>Reclama  los avances  sobre modificación del Estatuto, informan que la comisión no continuó trabajando. La integraban Catamarca, Tucumán, Pcia.</w:t>
      </w:r>
      <w:r>
        <w:t xml:space="preserve"> </w:t>
      </w:r>
      <w:r w:rsidRPr="0018788E">
        <w:t>Bs.</w:t>
      </w:r>
      <w:r>
        <w:t xml:space="preserve"> </w:t>
      </w:r>
      <w:r w:rsidRPr="0018788E">
        <w:t>As, R.</w:t>
      </w:r>
      <w:r>
        <w:t xml:space="preserve"> </w:t>
      </w:r>
      <w:r w:rsidRPr="0018788E">
        <w:t>Negro, Santa fe.</w:t>
      </w:r>
    </w:p>
    <w:p w:rsidR="007D0B45" w:rsidRPr="0018788E" w:rsidRDefault="007D0B45" w:rsidP="0018788E">
      <w:r>
        <w:t>-</w:t>
      </w:r>
      <w:r w:rsidRPr="0018788E">
        <w:t>En  conformación Foro de S.M , enviar urgente referente pcial.</w:t>
      </w:r>
    </w:p>
    <w:p w:rsidR="007D0B45" w:rsidRPr="0018788E" w:rsidRDefault="007D0B45" w:rsidP="0018788E">
      <w:r>
        <w:t>-</w:t>
      </w:r>
      <w:r w:rsidRPr="0018788E">
        <w:t>Se vota regionalización de la federac</w:t>
      </w:r>
      <w:r>
        <w:t xml:space="preserve">ión, se definen 5 regiones. La </w:t>
      </w:r>
      <w:r w:rsidRPr="0018788E">
        <w:t>región Centro queda integrada por: Córdoba , Provincia de  Bs.</w:t>
      </w:r>
      <w:r>
        <w:t xml:space="preserve"> </w:t>
      </w:r>
      <w:r w:rsidRPr="0018788E">
        <w:t>As, Santa Fe, CABA, Entre Ríos.</w:t>
      </w:r>
    </w:p>
    <w:p w:rsidR="007D0B45" w:rsidRPr="0018788E" w:rsidRDefault="007D0B45" w:rsidP="0018788E">
      <w:r>
        <w:t>-Acuerda u</w:t>
      </w:r>
      <w:r w:rsidRPr="0018788E">
        <w:t>na 1er.actividad de región centro, pre congreso en Sta.</w:t>
      </w:r>
      <w:r>
        <w:t xml:space="preserve"> </w:t>
      </w:r>
      <w:r w:rsidRPr="0018788E">
        <w:t>Fe en marzo 2020</w:t>
      </w:r>
    </w:p>
    <w:p w:rsidR="007D0B45" w:rsidRPr="0018788E" w:rsidRDefault="007D0B45" w:rsidP="0018788E">
      <w:r>
        <w:t>-</w:t>
      </w:r>
      <w:r w:rsidRPr="0018788E">
        <w:t xml:space="preserve">Debate sobre conformación </w:t>
      </w:r>
      <w:r>
        <w:t xml:space="preserve">de Mesa de trabajo sobre </w:t>
      </w:r>
      <w:r w:rsidRPr="0018788E">
        <w:t>pueblos originarios o Indígenas, queda pendiente</w:t>
      </w:r>
      <w:r>
        <w:t xml:space="preserve">  definir  objetivos, a saber:  </w:t>
      </w:r>
      <w:r w:rsidRPr="0018788E">
        <w:t>buscar identidad a este espacio, que FAAPSS le dé direccionalidad, que pueda equilibrarse  la necesidad sectorial  de TS con ese origen y el aporte o la intervención del TS en problemáticas de esos grupos étnicos</w:t>
      </w:r>
    </w:p>
    <w:p w:rsidR="007D0B45" w:rsidRPr="0018788E" w:rsidRDefault="007D0B45" w:rsidP="0018788E">
      <w:r>
        <w:t>-</w:t>
      </w:r>
      <w:r w:rsidRPr="0018788E">
        <w:t xml:space="preserve">Se propone desde CPSSPC, la  necesidad de que cada colegio difunda la importancia de cancelar matricula provincial y deuda, cuando </w:t>
      </w:r>
      <w:r>
        <w:t xml:space="preserve">les </w:t>
      </w:r>
      <w:r w:rsidRPr="0018788E">
        <w:t>profesionales se trasladen a otras jurisdicciones para trabajar.</w:t>
      </w:r>
    </w:p>
    <w:p w:rsidR="007D0B45" w:rsidRPr="0018788E" w:rsidRDefault="007D0B45" w:rsidP="0018788E">
      <w:r>
        <w:t>-</w:t>
      </w:r>
      <w:r w:rsidRPr="0018788E">
        <w:t>Plantea  reclamo  de colegio de Sta.</w:t>
      </w:r>
      <w:r>
        <w:t xml:space="preserve"> </w:t>
      </w:r>
      <w:r w:rsidRPr="0018788E">
        <w:t>Cruz respecto a presencia de presidenta de FITS en la pcia. y su entrevista con gobernadora, sin tomar contacto con colegio local. Rechazan esta omisión, se sugiere envío de nueva nota a FITS dando a conocer este desconocimiento. Los intentos de reparar, mejorar  la relación se obstaculizan con nuevos procedimientos de dicha presidenta.</w:t>
      </w:r>
    </w:p>
    <w:p w:rsidR="007D0B45" w:rsidRPr="0018788E" w:rsidRDefault="007D0B45" w:rsidP="0018788E">
      <w:r>
        <w:t>-</w:t>
      </w:r>
      <w:r w:rsidRPr="0018788E">
        <w:t>La Mgter María  C</w:t>
      </w:r>
      <w:r>
        <w:t>eleste</w:t>
      </w:r>
      <w:r w:rsidRPr="0018788E">
        <w:t xml:space="preserve">  Bertona , efectúo la presentación de la propuesta organizativa del XXX Congreso Nacional  y VII Encuentro latinoamericano, a realizarse en nuestra ciudad en septiembre de 2020; la cual fue aceptada y votada positivamente por la mayoría de los colegios asistentes.</w:t>
      </w:r>
    </w:p>
    <w:p w:rsidR="007D0B45" w:rsidRPr="0018788E" w:rsidRDefault="007D0B45" w:rsidP="0018788E">
      <w:r>
        <w:t>-</w:t>
      </w:r>
      <w:r w:rsidRPr="0018788E">
        <w:t>Durante el año 2020, en el marco de la pand</w:t>
      </w:r>
      <w:r>
        <w:t>emia por Covid 19, no se realizó</w:t>
      </w:r>
      <w:r w:rsidRPr="0018788E">
        <w:t xml:space="preserve"> la asamblea anual ordinaria en el mes de abril, tal como estaba prevista, recién en el mes de Junio y por insistencia de diferentes colegios, se realizó una primer reunión de quienes conforman la región Centro.</w:t>
      </w:r>
    </w:p>
    <w:p w:rsidR="007D0B45" w:rsidRPr="0018788E" w:rsidRDefault="007D0B45" w:rsidP="0018788E">
      <w:r w:rsidRPr="0018788E">
        <w:t>Las principales preocupaciones de dicha reunión, que se llevaron a la primera reunión nacional del año 2020, fueron:</w:t>
      </w:r>
    </w:p>
    <w:p w:rsidR="007D0B45" w:rsidRPr="00411B9A" w:rsidRDefault="007D0B45" w:rsidP="0018788E">
      <w:pPr>
        <w:rPr>
          <w:rFonts w:cs="Calibri"/>
        </w:rPr>
      </w:pPr>
      <w:r w:rsidRPr="0018788E">
        <w:t>- el surgimiento</w:t>
      </w:r>
      <w:r w:rsidRPr="00411B9A">
        <w:rPr>
          <w:rFonts w:cs="Calibri"/>
        </w:rPr>
        <w:t xml:space="preserve"> del voluntariado</w:t>
      </w:r>
      <w:r w:rsidRPr="006B5001">
        <w:rPr>
          <w:rFonts w:cs="Calibri"/>
        </w:rPr>
        <w:t xml:space="preserve"> que tensiona la intervención (</w:t>
      </w:r>
      <w:r w:rsidRPr="00411B9A">
        <w:rPr>
          <w:rFonts w:cs="Calibri"/>
        </w:rPr>
        <w:t>pero que a veces se cuela ante la rigidez de algunos posicionamientos profesionales). Voluntariado propues</w:t>
      </w:r>
      <w:r>
        <w:rPr>
          <w:rFonts w:cs="Calibri"/>
        </w:rPr>
        <w:t xml:space="preserve">to desde gobierno nacional y también </w:t>
      </w:r>
      <w:r w:rsidRPr="00411B9A">
        <w:rPr>
          <w:rFonts w:cs="Calibri"/>
        </w:rPr>
        <w:t>desde los provinciales, con tendencia a pensarlo en la post pandemia.</w:t>
      </w:r>
    </w:p>
    <w:p w:rsidR="007D0B45" w:rsidRPr="00411B9A" w:rsidRDefault="007D0B45" w:rsidP="005B6ECB">
      <w:pPr>
        <w:rPr>
          <w:rFonts w:cs="Calibri"/>
        </w:rPr>
      </w:pPr>
      <w:r w:rsidRPr="00411B9A">
        <w:rPr>
          <w:rFonts w:cs="Calibri"/>
        </w:rPr>
        <w:t>- diferentes posicionamientos profesionales en torno al tele trabajo (parece que ya hay 16 proyectos para legislar esta modalidad laboral)</w:t>
      </w:r>
    </w:p>
    <w:p w:rsidR="007D0B45" w:rsidRPr="00411B9A" w:rsidRDefault="007D0B45" w:rsidP="005B6ECB">
      <w:pPr>
        <w:rPr>
          <w:rFonts w:cs="Calibri"/>
        </w:rPr>
      </w:pPr>
      <w:r w:rsidRPr="00411B9A">
        <w:rPr>
          <w:rFonts w:cs="Calibri"/>
        </w:rPr>
        <w:t xml:space="preserve">- ejercicio ilegal de la </w:t>
      </w:r>
      <w:r w:rsidRPr="006B5001">
        <w:rPr>
          <w:rFonts w:cs="Calibri"/>
        </w:rPr>
        <w:t>profesión</w:t>
      </w:r>
      <w:r>
        <w:rPr>
          <w:rFonts w:cs="Calibri"/>
        </w:rPr>
        <w:t xml:space="preserve"> (</w:t>
      </w:r>
      <w:r w:rsidRPr="00411B9A">
        <w:rPr>
          <w:rFonts w:cs="Calibri"/>
        </w:rPr>
        <w:t>con evidencias en algunas provincias)</w:t>
      </w:r>
    </w:p>
    <w:p w:rsidR="007D0B45" w:rsidRPr="00411B9A" w:rsidRDefault="007D0B45" w:rsidP="005B6ECB">
      <w:pPr>
        <w:rPr>
          <w:rFonts w:cs="Calibri"/>
        </w:rPr>
      </w:pPr>
      <w:r w:rsidRPr="00411B9A">
        <w:rPr>
          <w:rFonts w:cs="Calibri"/>
        </w:rPr>
        <w:t>- tensiones en el colectivo profesional entre las preocupaciones y temores personales en relación a la pandemia; y la necesidad del ejercicio profesional en territorio y/o servicios.</w:t>
      </w:r>
    </w:p>
    <w:p w:rsidR="007D0B45" w:rsidRPr="00411B9A" w:rsidRDefault="007D0B45" w:rsidP="005B6ECB">
      <w:pPr>
        <w:rPr>
          <w:rFonts w:cs="Calibri"/>
        </w:rPr>
      </w:pPr>
      <w:r w:rsidRPr="00411B9A">
        <w:rPr>
          <w:rFonts w:cs="Calibri"/>
        </w:rPr>
        <w:t>- la situación de la Niñez, absolutamente invisibilizada hoy. Es la escuela la única institución vinculante con niñxs y jóvenes.</w:t>
      </w:r>
    </w:p>
    <w:p w:rsidR="007D0B45" w:rsidRPr="00411B9A" w:rsidRDefault="007D0B45" w:rsidP="005B6ECB">
      <w:pPr>
        <w:rPr>
          <w:rFonts w:cs="Calibri"/>
        </w:rPr>
      </w:pPr>
      <w:r w:rsidRPr="00411B9A">
        <w:rPr>
          <w:rFonts w:cs="Calibri"/>
        </w:rPr>
        <w:t>-por despidos en el marco de la pandemia</w:t>
      </w:r>
    </w:p>
    <w:p w:rsidR="007D0B45" w:rsidRPr="00411B9A" w:rsidRDefault="007D0B45" w:rsidP="005B6ECB">
      <w:pPr>
        <w:rPr>
          <w:rFonts w:cs="Calibri"/>
        </w:rPr>
      </w:pPr>
      <w:r w:rsidRPr="00411B9A">
        <w:rPr>
          <w:rFonts w:cs="Calibri"/>
        </w:rPr>
        <w:t>- por no reconocimiento de la profesión en espacios de decisión y articul</w:t>
      </w:r>
      <w:r>
        <w:rPr>
          <w:rFonts w:cs="Calibri"/>
        </w:rPr>
        <w:t>ación en relación a las acciones ante Covid 19</w:t>
      </w:r>
      <w:r w:rsidRPr="00411B9A">
        <w:rPr>
          <w:rFonts w:cs="Calibri"/>
        </w:rPr>
        <w:t>.</w:t>
      </w:r>
    </w:p>
    <w:p w:rsidR="007D0B45" w:rsidRDefault="007D0B45" w:rsidP="005B6ECB">
      <w:pPr>
        <w:rPr>
          <w:rFonts w:cs="Calibri"/>
        </w:rPr>
      </w:pPr>
      <w:r>
        <w:rPr>
          <w:rFonts w:cs="Calibri"/>
        </w:rPr>
        <w:t xml:space="preserve">-Como región se propuso realizar una </w:t>
      </w:r>
      <w:r w:rsidRPr="00411B9A">
        <w:rPr>
          <w:rFonts w:cs="Calibri"/>
        </w:rPr>
        <w:t>nota para elevar a autoridades nacionales</w:t>
      </w:r>
      <w:r w:rsidRPr="006B5001">
        <w:rPr>
          <w:rFonts w:cs="Calibri"/>
        </w:rPr>
        <w:t xml:space="preserve"> y otras jurisdicciones, </w:t>
      </w:r>
      <w:r w:rsidRPr="00411B9A">
        <w:rPr>
          <w:rFonts w:cs="Calibri"/>
        </w:rPr>
        <w:t xml:space="preserve">  que </w:t>
      </w:r>
      <w:r w:rsidRPr="006B5001">
        <w:rPr>
          <w:rFonts w:cs="Calibri"/>
        </w:rPr>
        <w:t>dé</w:t>
      </w:r>
      <w:r w:rsidRPr="00411B9A">
        <w:rPr>
          <w:rFonts w:cs="Calibri"/>
        </w:rPr>
        <w:t xml:space="preserve"> cuenta de que queremos ser parte de los espacios mencionados, como también la advertencia, en función de nuestras incumbe</w:t>
      </w:r>
      <w:r>
        <w:rPr>
          <w:rFonts w:cs="Calibri"/>
        </w:rPr>
        <w:t>n</w:t>
      </w:r>
      <w:r w:rsidRPr="00411B9A">
        <w:rPr>
          <w:rFonts w:cs="Calibri"/>
        </w:rPr>
        <w:t>cias, de posible intrusismo por parte de voluntarixs.  </w:t>
      </w:r>
    </w:p>
    <w:p w:rsidR="007D0B45" w:rsidRPr="006B5001" w:rsidRDefault="007D0B45" w:rsidP="005B6ECB">
      <w:pPr>
        <w:rPr>
          <w:rFonts w:cs="Calibri"/>
        </w:rPr>
      </w:pPr>
      <w:r>
        <w:t>-El día 27 de Junio de 2020, se realizó la primera reunión nacional vía plataforma Zoom, con participación de 19 provincias argentinas</w:t>
      </w:r>
    </w:p>
    <w:p w:rsidR="007D0B45" w:rsidRPr="006B5001" w:rsidRDefault="007D0B45" w:rsidP="005B6ECB">
      <w:pPr>
        <w:rPr>
          <w:rFonts w:cs="Calibri"/>
        </w:rPr>
      </w:pPr>
      <w:r>
        <w:rPr>
          <w:rFonts w:cs="Calibri"/>
        </w:rPr>
        <w:t>-</w:t>
      </w:r>
      <w:r w:rsidRPr="006B5001">
        <w:rPr>
          <w:rFonts w:cs="Calibri"/>
        </w:rPr>
        <w:t>La reunión  se desarrolló alrededor de 2 ejes: el primero sobre información general y el 2do.para acordar estrategias  a desarrollar en diferentes niveles jurisdiccionales, en temas comunes que impactan en la formación y ejercicio de TS.</w:t>
      </w:r>
    </w:p>
    <w:p w:rsidR="007D0B45" w:rsidRPr="006B5001" w:rsidRDefault="007D0B45" w:rsidP="005B6ECB">
      <w:pPr>
        <w:rPr>
          <w:rFonts w:cs="Calibri"/>
        </w:rPr>
      </w:pPr>
      <w:r>
        <w:rPr>
          <w:rFonts w:cs="Calibri"/>
        </w:rPr>
        <w:t xml:space="preserve">-Se informa </w:t>
      </w:r>
      <w:r w:rsidRPr="006B5001">
        <w:rPr>
          <w:rFonts w:cs="Calibri"/>
        </w:rPr>
        <w:t xml:space="preserve">sobre encuesta implementada por CGP, a través de </w:t>
      </w:r>
      <w:r>
        <w:rPr>
          <w:rFonts w:cs="Calibri"/>
        </w:rPr>
        <w:t xml:space="preserve">la </w:t>
      </w:r>
      <w:r w:rsidRPr="006B5001">
        <w:rPr>
          <w:rFonts w:cs="Calibri"/>
        </w:rPr>
        <w:t>iniciativa de FEPUC.</w:t>
      </w:r>
    </w:p>
    <w:p w:rsidR="007D0B45" w:rsidRPr="006B5001" w:rsidRDefault="007D0B45" w:rsidP="005B6ECB">
      <w:pPr>
        <w:rPr>
          <w:rFonts w:cs="Calibri"/>
        </w:rPr>
      </w:pPr>
      <w:r w:rsidRPr="006B5001">
        <w:rPr>
          <w:rFonts w:cs="Calibri"/>
        </w:rPr>
        <w:t>En general respondieron 11000 profesionales, de los cuales 800 pertenecen a TS. FEPUC se comprometió a efectuar el informe pertinente a nuestra profesión.  Hay muchas observaciones a</w:t>
      </w:r>
      <w:r>
        <w:rPr>
          <w:rFonts w:cs="Calibri"/>
        </w:rPr>
        <w:t xml:space="preserve"> esa encuesta a nivel nacional (</w:t>
      </w:r>
      <w:r w:rsidRPr="006B5001">
        <w:rPr>
          <w:rFonts w:cs="Calibri"/>
        </w:rPr>
        <w:t xml:space="preserve"> sobre todo por la representatividad, número de participantes), no obstante esta iniciativa puede generar otra desde FAAPSS, desarrollar un observatorio propio y poder “mirar” la disciplina en sus múltiples dimensiones.</w:t>
      </w:r>
    </w:p>
    <w:p w:rsidR="007D0B45" w:rsidRPr="006B5001" w:rsidRDefault="007D0B45" w:rsidP="005B6ECB">
      <w:pPr>
        <w:rPr>
          <w:rFonts w:cs="Calibri"/>
        </w:rPr>
      </w:pPr>
      <w:r>
        <w:rPr>
          <w:rFonts w:cs="Calibri"/>
        </w:rPr>
        <w:t>-</w:t>
      </w:r>
      <w:r w:rsidRPr="006B5001">
        <w:rPr>
          <w:rFonts w:cs="Calibri"/>
        </w:rPr>
        <w:t>También se mencionó que se constituyó la comisión de salud de CGP, en la c</w:t>
      </w:r>
      <w:r>
        <w:rPr>
          <w:rFonts w:cs="Calibri"/>
        </w:rPr>
        <w:t xml:space="preserve">ual participan provincias como </w:t>
      </w:r>
      <w:r w:rsidRPr="006B5001">
        <w:rPr>
          <w:rFonts w:cs="Calibri"/>
        </w:rPr>
        <w:t xml:space="preserve">La </w:t>
      </w:r>
      <w:r>
        <w:rPr>
          <w:rFonts w:cs="Calibri"/>
        </w:rPr>
        <w:t>Rioja y Tucumán,</w:t>
      </w:r>
      <w:r w:rsidRPr="006B5001">
        <w:rPr>
          <w:rFonts w:cs="Calibri"/>
        </w:rPr>
        <w:t xml:space="preserve"> en ella se est</w:t>
      </w:r>
      <w:r>
        <w:rPr>
          <w:rFonts w:cs="Calibri"/>
        </w:rPr>
        <w:t>á trabajando el acompañamiento de CGP al reclamo</w:t>
      </w:r>
      <w:r w:rsidRPr="006B5001">
        <w:rPr>
          <w:rFonts w:cs="Calibri"/>
        </w:rPr>
        <w:t xml:space="preserve"> de TS para ser incorporado al registro de prestadores de </w:t>
      </w:r>
      <w:r>
        <w:rPr>
          <w:rFonts w:cs="Calibri"/>
        </w:rPr>
        <w:t>salud</w:t>
      </w:r>
    </w:p>
    <w:p w:rsidR="007D0B45" w:rsidRPr="006B5001" w:rsidRDefault="007D0B45" w:rsidP="005B6ECB">
      <w:pPr>
        <w:rPr>
          <w:rFonts w:cs="Calibri"/>
        </w:rPr>
      </w:pPr>
      <w:r>
        <w:rPr>
          <w:rFonts w:cs="Calibri"/>
        </w:rPr>
        <w:t>También ví</w:t>
      </w:r>
      <w:r w:rsidRPr="006B5001">
        <w:rPr>
          <w:rFonts w:cs="Calibri"/>
        </w:rPr>
        <w:t xml:space="preserve">a CGP, se impulsará formar parte de Consejo </w:t>
      </w:r>
      <w:r>
        <w:rPr>
          <w:rFonts w:cs="Calibri"/>
        </w:rPr>
        <w:t>E</w:t>
      </w:r>
      <w:r w:rsidRPr="006B5001">
        <w:rPr>
          <w:rFonts w:cs="Calibri"/>
        </w:rPr>
        <w:t>conómico Social de cada provincia.</w:t>
      </w:r>
    </w:p>
    <w:p w:rsidR="007D0B45" w:rsidRPr="006B5001" w:rsidRDefault="007D0B45" w:rsidP="005B6ECB">
      <w:pPr>
        <w:rPr>
          <w:rFonts w:cs="Calibri"/>
        </w:rPr>
      </w:pPr>
      <w:r>
        <w:rPr>
          <w:rFonts w:cs="Calibri"/>
        </w:rPr>
        <w:t>-</w:t>
      </w:r>
      <w:r w:rsidRPr="006B5001">
        <w:rPr>
          <w:rFonts w:cs="Calibri"/>
        </w:rPr>
        <w:t>Desde F</w:t>
      </w:r>
      <w:r>
        <w:rPr>
          <w:rFonts w:cs="Calibri"/>
        </w:rPr>
        <w:t>AAPSS se articuló</w:t>
      </w:r>
      <w:r w:rsidRPr="006B5001">
        <w:rPr>
          <w:rFonts w:cs="Calibri"/>
        </w:rPr>
        <w:t xml:space="preserve"> con FAUATS, tratando de generar un temario en común y en especial poder participar de debate en torno a Ingreso Universal.</w:t>
      </w:r>
    </w:p>
    <w:p w:rsidR="007D0B45" w:rsidRPr="006B5001" w:rsidRDefault="007D0B45" w:rsidP="005B6ECB">
      <w:pPr>
        <w:rPr>
          <w:rFonts w:cs="Calibri"/>
        </w:rPr>
      </w:pPr>
      <w:r>
        <w:rPr>
          <w:rFonts w:cs="Calibri"/>
        </w:rPr>
        <w:t>-</w:t>
      </w:r>
      <w:r w:rsidRPr="006B5001">
        <w:rPr>
          <w:rFonts w:cs="Calibri"/>
        </w:rPr>
        <w:t>FAUATS solicita que se acompañe desde colegios la generación de carreras universitarias/ciclos de complementación en provincias que no p</w:t>
      </w:r>
      <w:r>
        <w:rPr>
          <w:rFonts w:cs="Calibri"/>
        </w:rPr>
        <w:t>oseen formación universitaria (</w:t>
      </w:r>
      <w:r w:rsidRPr="006B5001">
        <w:rPr>
          <w:rFonts w:cs="Calibri"/>
        </w:rPr>
        <w:t>surgen antiguas y nuevas preocupaciones en torno a esto en La pampa, Río negro, Chaco… también provincia de Bs.</w:t>
      </w:r>
      <w:r>
        <w:rPr>
          <w:rFonts w:cs="Calibri"/>
        </w:rPr>
        <w:t xml:space="preserve"> </w:t>
      </w:r>
      <w:r w:rsidRPr="006B5001">
        <w:rPr>
          <w:rFonts w:cs="Calibri"/>
        </w:rPr>
        <w:t>As .solicita trabajar con FAUATS por habilitación de licenciatura en Univ. Rio Negro,  pero abierta t</w:t>
      </w:r>
      <w:r>
        <w:rPr>
          <w:rFonts w:cs="Calibri"/>
        </w:rPr>
        <w:t xml:space="preserve">ambién  </w:t>
      </w:r>
      <w:r w:rsidRPr="006B5001">
        <w:rPr>
          <w:rFonts w:cs="Calibri"/>
        </w:rPr>
        <w:t>para títulos como acompañantes terapéuticos, psicólogos sociales, etc)</w:t>
      </w:r>
    </w:p>
    <w:p w:rsidR="007D0B45" w:rsidRPr="006B5001" w:rsidRDefault="007D0B45" w:rsidP="005B6ECB">
      <w:pPr>
        <w:rPr>
          <w:rFonts w:cs="Calibri"/>
        </w:rPr>
      </w:pPr>
      <w:r>
        <w:rPr>
          <w:rFonts w:cs="Calibri"/>
        </w:rPr>
        <w:t>-Se solicita</w:t>
      </w:r>
      <w:r w:rsidRPr="006B5001">
        <w:rPr>
          <w:rFonts w:cs="Calibri"/>
        </w:rPr>
        <w:t xml:space="preserve"> que FAAPSS logre acercamiento con Ministerio de Educación.</w:t>
      </w:r>
    </w:p>
    <w:p w:rsidR="007D0B45" w:rsidRPr="006B5001" w:rsidRDefault="007D0B45" w:rsidP="005B6ECB">
      <w:pPr>
        <w:rPr>
          <w:rFonts w:cs="Calibri"/>
        </w:rPr>
      </w:pPr>
      <w:r>
        <w:rPr>
          <w:rFonts w:cs="Calibri"/>
        </w:rPr>
        <w:t>-Có</w:t>
      </w:r>
      <w:r w:rsidRPr="006B5001">
        <w:rPr>
          <w:rFonts w:cs="Calibri"/>
        </w:rPr>
        <w:t>rdoba y  Chaco proponemos que se efectúe un nuevo mapeo de terciarios en el país (podría ser una actividad del futuro observatorio de FAAPSS) y presionar luego a FAUATS para que se posicione definitivamente en relación a los terciarios, impulsando su cierre y la no apertura de matrículas.</w:t>
      </w:r>
    </w:p>
    <w:p w:rsidR="007D0B45" w:rsidRPr="006B5001" w:rsidRDefault="007D0B45" w:rsidP="005B6ECB">
      <w:pPr>
        <w:rPr>
          <w:rFonts w:cs="Calibri"/>
        </w:rPr>
      </w:pPr>
      <w:r>
        <w:rPr>
          <w:rFonts w:cs="Calibri"/>
        </w:rPr>
        <w:t>-</w:t>
      </w:r>
      <w:r w:rsidRPr="006B5001">
        <w:rPr>
          <w:rFonts w:cs="Calibri"/>
        </w:rPr>
        <w:t>FAAPSS está también intentando articular con ministro Arroyo y Raverta de ANSSES.</w:t>
      </w:r>
    </w:p>
    <w:p w:rsidR="007D0B45" w:rsidRPr="006B5001" w:rsidRDefault="007D0B45" w:rsidP="005B6ECB">
      <w:pPr>
        <w:rPr>
          <w:rFonts w:cs="Calibri"/>
        </w:rPr>
      </w:pPr>
      <w:r>
        <w:rPr>
          <w:rFonts w:cs="Calibri"/>
        </w:rPr>
        <w:t>-</w:t>
      </w:r>
      <w:r w:rsidRPr="006B5001">
        <w:rPr>
          <w:rFonts w:cs="Calibri"/>
        </w:rPr>
        <w:t>Se informa sobre producciones, posicionamiento y curso virtual que produjo el Foro de Géneros y Diversidad.</w:t>
      </w:r>
    </w:p>
    <w:p w:rsidR="007D0B45" w:rsidRPr="006B5001" w:rsidRDefault="007D0B45" w:rsidP="005B6ECB">
      <w:pPr>
        <w:rPr>
          <w:rFonts w:cs="Calibri"/>
        </w:rPr>
      </w:pPr>
      <w:r w:rsidRPr="006B5001">
        <w:rPr>
          <w:rFonts w:cs="Calibri"/>
        </w:rPr>
        <w:t>Se informa sobre posibilidad de prórroga de mandatos en Comisión de Ética para que puedan continuar trabajando.</w:t>
      </w:r>
    </w:p>
    <w:p w:rsidR="007D0B45" w:rsidRPr="006B5001" w:rsidRDefault="007D0B45" w:rsidP="005B6ECB">
      <w:pPr>
        <w:rPr>
          <w:rFonts w:cs="Calibri"/>
        </w:rPr>
      </w:pPr>
      <w:r>
        <w:rPr>
          <w:rFonts w:cs="Calibri"/>
        </w:rPr>
        <w:t xml:space="preserve">Se informa sobre </w:t>
      </w:r>
      <w:r w:rsidRPr="006B5001">
        <w:rPr>
          <w:rFonts w:cs="Calibri"/>
        </w:rPr>
        <w:t xml:space="preserve"> lo trabajado por las diferentes regiones, a saber: </w:t>
      </w:r>
    </w:p>
    <w:p w:rsidR="007D0B45" w:rsidRPr="006B5001" w:rsidRDefault="007D0B45" w:rsidP="005B6ECB">
      <w:pPr>
        <w:rPr>
          <w:rFonts w:cs="Calibri"/>
        </w:rPr>
      </w:pPr>
      <w:r w:rsidRPr="006B5001">
        <w:rPr>
          <w:rFonts w:cs="Calibri"/>
        </w:rPr>
        <w:t xml:space="preserve">NEA: preocupación por ausencia de carreras universitarias,  solicitud de participar en espacios de decisión / gestión/ de expertos y/o emergencia en relación a Covid19. </w:t>
      </w:r>
    </w:p>
    <w:p w:rsidR="007D0B45" w:rsidRPr="006B5001" w:rsidRDefault="007D0B45" w:rsidP="005B6ECB">
      <w:pPr>
        <w:rPr>
          <w:rFonts w:cs="Calibri"/>
        </w:rPr>
      </w:pPr>
      <w:r w:rsidRPr="006B5001">
        <w:rPr>
          <w:rFonts w:cs="Calibri"/>
        </w:rPr>
        <w:t>NOA: Preocupa la no definición de TS como de</w:t>
      </w:r>
      <w:r>
        <w:rPr>
          <w:rFonts w:cs="Calibri"/>
        </w:rPr>
        <w:t xml:space="preserve"> carácter esencial (</w:t>
      </w:r>
      <w:r w:rsidRPr="006B5001">
        <w:rPr>
          <w:rFonts w:cs="Calibri"/>
        </w:rPr>
        <w:t>aunque la ley federal lo plantea, por este tema muchxs colegas no cobran el bono de salud), compartieron capacitaciones y planifican conversatorio regional en el marco de FAAPSS.</w:t>
      </w:r>
    </w:p>
    <w:p w:rsidR="007D0B45" w:rsidRPr="006B5001" w:rsidRDefault="007D0B45" w:rsidP="005B6ECB">
      <w:pPr>
        <w:rPr>
          <w:rFonts w:cs="Calibri"/>
        </w:rPr>
      </w:pPr>
      <w:r w:rsidRPr="006B5001">
        <w:rPr>
          <w:rFonts w:cs="Calibri"/>
        </w:rPr>
        <w:t>PATAGONIA: Preocupación por funciones similares que desarrollan otras profesiones, necesidad de reforzar obligatoriedad de matrícula ( sobre todo en docentes), necesidad de reglamentar virtualidad para asambleas.</w:t>
      </w:r>
    </w:p>
    <w:p w:rsidR="007D0B45" w:rsidRPr="006B5001" w:rsidRDefault="007D0B45" w:rsidP="005B6ECB">
      <w:pPr>
        <w:rPr>
          <w:rFonts w:cs="Calibri"/>
        </w:rPr>
      </w:pPr>
      <w:r w:rsidRPr="006B5001">
        <w:rPr>
          <w:rFonts w:cs="Calibri"/>
        </w:rPr>
        <w:t>CUYO: Preocupación por condiciones laborales en este contexto de emergencia sanitaria, y por voluntariado, asistencia a colegas que descendieron a LP</w:t>
      </w:r>
      <w:r>
        <w:rPr>
          <w:rFonts w:cs="Calibri"/>
        </w:rPr>
        <w:t xml:space="preserve"> </w:t>
      </w:r>
      <w:r w:rsidRPr="006B5001">
        <w:rPr>
          <w:rFonts w:cs="Calibri"/>
        </w:rPr>
        <w:t>o por debajo, y actividad de reflexión y de diálogo con universidad local para pensarnos como profesión en el marco del Covid 19. De cada región.</w:t>
      </w:r>
    </w:p>
    <w:p w:rsidR="007D0B45" w:rsidRPr="006B5001" w:rsidRDefault="007D0B45" w:rsidP="005B6ECB">
      <w:pPr>
        <w:rPr>
          <w:rFonts w:cs="Calibri"/>
        </w:rPr>
      </w:pPr>
      <w:r w:rsidRPr="006B5001">
        <w:rPr>
          <w:rFonts w:cs="Calibri"/>
        </w:rPr>
        <w:t>CENT</w:t>
      </w:r>
      <w:r>
        <w:rPr>
          <w:rFonts w:cs="Calibri"/>
        </w:rPr>
        <w:t>RO: explicitado más arriba, página 2 de esta memoria.</w:t>
      </w:r>
    </w:p>
    <w:p w:rsidR="007D0B45" w:rsidRPr="006B5001" w:rsidRDefault="007D0B45" w:rsidP="005B6ECB">
      <w:pPr>
        <w:rPr>
          <w:rFonts w:cs="Calibri"/>
        </w:rPr>
      </w:pPr>
      <w:r w:rsidRPr="006B5001">
        <w:rPr>
          <w:rFonts w:cs="Calibri"/>
        </w:rPr>
        <w:t>Todes comparten preocupación por despidos en medio de la pandemia</w:t>
      </w:r>
      <w:r>
        <w:rPr>
          <w:rFonts w:cs="Calibri"/>
        </w:rPr>
        <w:t xml:space="preserve"> (</w:t>
      </w:r>
      <w:r w:rsidRPr="006B5001">
        <w:rPr>
          <w:rFonts w:cs="Calibri"/>
        </w:rPr>
        <w:t>fundamentalmente monotributistas), y sustitución en algunos casos, por voluntarixs.  También se menciona la dificultad en el ejercicio, en muchxs colegas con inserción en espacios territoriales, ya que quedan a me</w:t>
      </w:r>
      <w:r>
        <w:rPr>
          <w:rFonts w:cs="Calibri"/>
        </w:rPr>
        <w:t>rced de referentes políticos u O</w:t>
      </w:r>
      <w:r w:rsidRPr="006B5001">
        <w:rPr>
          <w:rFonts w:cs="Calibri"/>
        </w:rPr>
        <w:t>NG o voluntarixs legitimadxs por poder político local.</w:t>
      </w:r>
    </w:p>
    <w:p w:rsidR="007D0B45" w:rsidRDefault="007D0B45" w:rsidP="005B6ECB">
      <w:pPr>
        <w:rPr>
          <w:rFonts w:cs="Calibri"/>
        </w:rPr>
      </w:pPr>
      <w:r>
        <w:rPr>
          <w:rFonts w:cs="Calibri"/>
        </w:rPr>
        <w:t>Córdoba</w:t>
      </w:r>
      <w:r w:rsidRPr="0089335F">
        <w:rPr>
          <w:rFonts w:cs="Calibri"/>
        </w:rPr>
        <w:t xml:space="preserve"> </w:t>
      </w:r>
      <w:r>
        <w:rPr>
          <w:rFonts w:cs="Calibri"/>
        </w:rPr>
        <w:t>Propuso elevar</w:t>
      </w:r>
      <w:r w:rsidRPr="006B5001">
        <w:rPr>
          <w:rFonts w:cs="Calibri"/>
        </w:rPr>
        <w:t xml:space="preserve"> nota de FAAPSS a universidades y terciarios de todo el país,  recordando obligatoriedad de la matrícula.</w:t>
      </w:r>
    </w:p>
    <w:p w:rsidR="007D0B45" w:rsidRPr="006B5001" w:rsidRDefault="007D0B45" w:rsidP="005B6ECB">
      <w:pPr>
        <w:rPr>
          <w:rFonts w:cs="Calibri"/>
        </w:rPr>
      </w:pPr>
      <w:r>
        <w:rPr>
          <w:rFonts w:cs="Calibri"/>
        </w:rPr>
        <w:t>También propusimos desde CPSSPC,  para trabajar desde el futuro observatorio, un documento orientador que pueda dar cuenta de la población a cargo que puede llegar a tener una unidad de TS en servicio o en territorio. Esto para poder definir planteles profesionales en cada espacio laboral en función de poder sortear la dificultad que estamos advirtiendo desde hace tiempo en relación al déficit de profesionales para abordar multiplicidad de demandas (en cantidad y complejidad)  y que se constituya en una herramienta de negociación.</w:t>
      </w:r>
    </w:p>
    <w:p w:rsidR="007D0B45" w:rsidRPr="006B5001" w:rsidRDefault="007D0B45" w:rsidP="005B6ECB">
      <w:pPr>
        <w:rPr>
          <w:rFonts w:cs="Calibri"/>
        </w:rPr>
      </w:pPr>
      <w:r w:rsidRPr="006B5001">
        <w:rPr>
          <w:rFonts w:cs="Calibri"/>
        </w:rPr>
        <w:t>Respecto a la cons</w:t>
      </w:r>
      <w:r>
        <w:rPr>
          <w:rFonts w:cs="Calibri"/>
        </w:rPr>
        <w:t>ideración de TS como esencial,</w:t>
      </w:r>
      <w:r w:rsidRPr="006B5001">
        <w:rPr>
          <w:rFonts w:cs="Calibri"/>
        </w:rPr>
        <w:t xml:space="preserve"> es una discusión no saldada y</w:t>
      </w:r>
      <w:r>
        <w:rPr>
          <w:rFonts w:cs="Calibri"/>
        </w:rPr>
        <w:t xml:space="preserve"> compleja</w:t>
      </w:r>
    </w:p>
    <w:p w:rsidR="007D0B45" w:rsidRPr="006B5001" w:rsidRDefault="007D0B45" w:rsidP="005B6ECB">
      <w:pPr>
        <w:rPr>
          <w:rFonts w:cs="Calibri"/>
        </w:rPr>
      </w:pPr>
      <w:r w:rsidRPr="006B5001">
        <w:rPr>
          <w:rFonts w:cs="Calibri"/>
        </w:rPr>
        <w:t>Rosario también lo considera complejo, el colegio midió correlación de fuerzas y “escondieron” el tema en determinados  lugares,  porque se les iba a convocar para hacer “cualquier cosa” y no para desarrollar nuestras incumbencias. Pero donde había una construcción diferente del espacio profesional, no hizo falta discutir si somos esenciales o no.</w:t>
      </w:r>
    </w:p>
    <w:p w:rsidR="007D0B45" w:rsidRPr="006B5001" w:rsidRDefault="007D0B45" w:rsidP="005B6ECB">
      <w:pPr>
        <w:rPr>
          <w:rFonts w:cs="Calibri"/>
        </w:rPr>
      </w:pPr>
      <w:r w:rsidRPr="006B5001">
        <w:rPr>
          <w:rFonts w:cs="Calibri"/>
        </w:rPr>
        <w:t xml:space="preserve">Muchas provincias comparten la categoría de profesión /trabajo esencial, siempre en el marco de lo que plantea la </w:t>
      </w:r>
      <w:r>
        <w:rPr>
          <w:rFonts w:cs="Calibri"/>
        </w:rPr>
        <w:t>ley federal (sin permitir má</w:t>
      </w:r>
      <w:r w:rsidRPr="006B5001">
        <w:rPr>
          <w:rFonts w:cs="Calibri"/>
        </w:rPr>
        <w:t>s situaciones que las que allí se describen).</w:t>
      </w:r>
    </w:p>
    <w:p w:rsidR="007D0B45" w:rsidRDefault="007D0B45" w:rsidP="005B6ECB">
      <w:pPr>
        <w:rPr>
          <w:rFonts w:cs="Calibri"/>
        </w:rPr>
      </w:pPr>
      <w:r w:rsidRPr="006B5001">
        <w:rPr>
          <w:rFonts w:cs="Calibri"/>
        </w:rPr>
        <w:t>Esto posibilitaría poder reclamar la participación en comités de crisis, emergencia etc. en cada provincia (reclamo general excepto San Juan que fue incluido).</w:t>
      </w:r>
    </w:p>
    <w:p w:rsidR="007D0B45" w:rsidRPr="006B5001" w:rsidRDefault="007D0B45" w:rsidP="005B6ECB">
      <w:pPr>
        <w:rPr>
          <w:rFonts w:cs="Calibri"/>
        </w:rPr>
      </w:pPr>
      <w:r>
        <w:rPr>
          <w:rFonts w:cs="Calibri"/>
        </w:rPr>
        <w:t xml:space="preserve">Se solicita </w:t>
      </w:r>
      <w:r w:rsidRPr="006B5001">
        <w:rPr>
          <w:rFonts w:cs="Calibri"/>
        </w:rPr>
        <w:t xml:space="preserve"> que se recupere lo que acordamos en región centro, respecto al envío a diferentes gobiernos/ institucione</w:t>
      </w:r>
      <w:r>
        <w:rPr>
          <w:rFonts w:cs="Calibri"/>
        </w:rPr>
        <w:t>s de distintas jurisdicciones (</w:t>
      </w:r>
      <w:r w:rsidRPr="006B5001">
        <w:rPr>
          <w:rFonts w:cs="Calibri"/>
        </w:rPr>
        <w:t xml:space="preserve">nacional, provincial, municipal) nota pensada  por región centro ( ver último párrafo de informe región centro). </w:t>
      </w:r>
    </w:p>
    <w:p w:rsidR="007D0B45" w:rsidRDefault="007D0B45" w:rsidP="005B6ECB">
      <w:pPr>
        <w:rPr>
          <w:rFonts w:cs="Calibri"/>
        </w:rPr>
      </w:pPr>
      <w:r w:rsidRPr="006B5001">
        <w:rPr>
          <w:rFonts w:cs="Calibri"/>
        </w:rPr>
        <w:t>La finalidad es demandar formar parte de espacios/ comisiones/ comités de crisis, emergencia o el nombre que adopte en  cada lugar, advirtiendo del intrusismo que pueden realizar  lxs voluntarixs, adjuntando incumbencias de ley. Para ello se tomará como referencia nota elevada con anterioridad a diferentes autoridades provinciales, desde el  colegio de provincia de Buenos Aires.</w:t>
      </w:r>
    </w:p>
    <w:p w:rsidR="007D0B45" w:rsidRDefault="007D0B45" w:rsidP="005B6ECB">
      <w:pPr>
        <w:rPr>
          <w:rFonts w:cs="Calibri"/>
        </w:rPr>
      </w:pPr>
      <w:r>
        <w:rPr>
          <w:rFonts w:cs="Calibri"/>
        </w:rPr>
        <w:t xml:space="preserve"> En el mes de septiembre se realiza la primera  reunión formal de Junta de Gobierno, vía plataforma zoom,  con la presencia de 24 colegios  provinciales. Por nuestra institución participan Lic. Javier Sueldo y Lic. M. A. Paviolo.</w:t>
      </w:r>
    </w:p>
    <w:p w:rsidR="007D0B45" w:rsidRPr="002A6EDA" w:rsidRDefault="007D0B45" w:rsidP="005B6ECB">
      <w:pPr>
        <w:rPr>
          <w:rFonts w:cs="Calibri"/>
        </w:rPr>
      </w:pPr>
      <w:r>
        <w:t>Córdoba, a través del vicepresidente del CPSSPC, Lic. Javier Sueldo, presenta su propuesta para la realización que se había adelantado a presidencia de FAAPSS, sobre actividad para el próximo 26 de septiembre: Conversaciones camino al XXX Congreso Nacional de T. S. y VII Encuentro latinoamericano.</w:t>
      </w:r>
    </w:p>
    <w:p w:rsidR="007D0B45" w:rsidRDefault="007D0B45" w:rsidP="005B6ECB">
      <w:r>
        <w:t xml:space="preserve">Tuvo muy buena recepción, se acordó el criterio de incluir en esta actividad, acotada a sólo 2 mesas, lxs colegas más votadxs en oportunidad de definir panelistas para el congreso pospuesto.  </w:t>
      </w:r>
    </w:p>
    <w:p w:rsidR="007D0B45" w:rsidRDefault="007D0B45" w:rsidP="005B6ECB">
      <w:r>
        <w:t>Se informó que se está articulando con FAUATS para pensar en un proyecto de reglamentación para ley Federal, algunos puntos que se debieran incluir es el referido al carácter esencial o no de la profesión.</w:t>
      </w:r>
    </w:p>
    <w:p w:rsidR="007D0B45" w:rsidRDefault="007D0B45" w:rsidP="005B6ECB">
      <w:r>
        <w:t xml:space="preserve">Se articuló también con Universidad de Río Negro, por tema trayecto 2 que posee esa universidad donde se le otorga títulos de Lic. en TS,  a A.S. pero también otros títulos no específicos. Viejo planteo del colegio de provincia de Bs. As, ya que estos egresados, por la cercanía vienen a trabajar a su Pcia. y ocasiona muchas  dificultades y malestares en colegas </w:t>
      </w:r>
    </w:p>
    <w:p w:rsidR="007D0B45" w:rsidRDefault="007D0B45" w:rsidP="005B6ECB">
      <w:r>
        <w:t>Se mencionan dificultades para la participación en instancias internacionales (FITS)por el tipo de plataforma utilizada ( muchos países tienen problemas de conectividad),   en las traducciones  y también se observa una estructura verticalista en esta institución, y los  paradigmas  que prevalecen en su organización.</w:t>
      </w:r>
    </w:p>
    <w:p w:rsidR="007D0B45" w:rsidRDefault="007D0B45" w:rsidP="005B6ECB">
      <w:r>
        <w:t xml:space="preserve">La presidenta de Rosario, quien fue seleccionada para participar como una de las representantes de colegios,  sobre los criterios de selección de disertantes en Asamblea  Mundial. </w:t>
      </w:r>
    </w:p>
    <w:p w:rsidR="007D0B45" w:rsidRDefault="007D0B45" w:rsidP="00763E62">
      <w:r>
        <w:t>Se</w:t>
      </w:r>
      <w:r w:rsidRPr="00D223F4">
        <w:t xml:space="preserve"> </w:t>
      </w:r>
      <w:r>
        <w:t>analiza posibilidad de que se constituya el Observatorio de FAAPSS, en forma permanente. Después del 1º corte analítico a través de FEPUC, esta lo propone para todo el país, por regiones.</w:t>
      </w:r>
    </w:p>
    <w:p w:rsidR="007D0B45" w:rsidRDefault="007D0B45" w:rsidP="00763E62">
      <w:r w:rsidRPr="00541787">
        <w:rPr>
          <w:b/>
        </w:rPr>
        <w:t xml:space="preserve">  FEPUC:</w:t>
      </w:r>
    </w:p>
    <w:p w:rsidR="007D0B45" w:rsidRPr="00775AA6" w:rsidRDefault="007D0B45" w:rsidP="004338DF">
      <w:pPr>
        <w:outlineLvl w:val="0"/>
      </w:pPr>
      <w:r>
        <w:t>C</w:t>
      </w:r>
      <w:r w:rsidRPr="00775AA6">
        <w:t>ontinúa representando al colegio en Junta de Gobierno, la lic. María Angélica Paviolo. Mientras que la Lic. Carolina Allende, es secretaria de mesa ejecutiva, desde el 17/12/19-</w:t>
      </w:r>
    </w:p>
    <w:p w:rsidR="007D0B45" w:rsidRPr="00775AA6" w:rsidRDefault="007D0B45" w:rsidP="004338DF">
      <w:r w:rsidRPr="00775AA6">
        <w:t>Durante el corriente periodo, desde el CPSSPC  se participó en Junta de Gobierno de FEPUC y  en las comisiones de:  Salud (Lic. María Angélica Paviolo),  Ambiente ( Lic. Darío Gómez Pucheta),  Condiciones Laborales (Lic. Carolina Allende), Educación ( Lic. Claudio Barbero),  Peritajes  (Lic. María Leonor Pepe y Lic. Adriana Layús) y se amplió la participación a la Comisión de Discapacidad (Lic. Sonia Forcellini y Lic. María José Sansone) y de alimentos (Lic. Mariana Gamboa), así como al equipo de trabajo sobre Ley Micaela (Lic. Claudio Barbero y Lic. Carolina Allende)</w:t>
      </w:r>
    </w:p>
    <w:p w:rsidR="007D0B45" w:rsidRPr="00775AA6" w:rsidRDefault="007D0B45" w:rsidP="004338DF">
      <w:r w:rsidRPr="00775AA6">
        <w:t>El Lic. Gomez Pucheta y el Lic. Gustavo Peyroti organizaron y participaron activamente  del taller interdisciplinario en la Jornadas para Consultores Ambientales (Octubre 2019)</w:t>
      </w:r>
    </w:p>
    <w:p w:rsidR="007D0B45" w:rsidRPr="00775AA6" w:rsidRDefault="007D0B45" w:rsidP="004338DF">
      <w:r w:rsidRPr="00775AA6">
        <w:t>Desde CL se motorizó que la FEPUC reclame a Nación por situación de talleristas de PAMI, de monotributistas en la provincia, que aborde situación de profesionales del programa médicos comunitarios y otros.</w:t>
      </w:r>
    </w:p>
    <w:p w:rsidR="007D0B45" w:rsidRPr="00775AA6" w:rsidRDefault="007D0B45" w:rsidP="004338DF">
      <w:pPr>
        <w:textAlignment w:val="baseline"/>
        <w:rPr>
          <w:rFonts w:cs="Calibri"/>
          <w:color w:val="000000"/>
          <w:lang w:eastAsia="es-AR"/>
        </w:rPr>
      </w:pPr>
      <w:r w:rsidRPr="00775AA6">
        <w:t>Respecto a Peritos, se presentó ante</w:t>
      </w:r>
      <w:r w:rsidRPr="00775AA6">
        <w:rPr>
          <w:rFonts w:cs="Calibri"/>
          <w:color w:val="000000"/>
          <w:lang w:eastAsia="es-AR"/>
        </w:rPr>
        <w:t> las comisiones pertinentes de la Legislatura, la posición respecto a la modificación del código arancelario de peritos y se mantuvieron dos reuniones con el administrador general del Poder Judicial por el mismo tema.</w:t>
      </w:r>
    </w:p>
    <w:p w:rsidR="007D0B45" w:rsidRPr="00775AA6" w:rsidRDefault="007D0B45" w:rsidP="004338DF">
      <w:pPr>
        <w:rPr>
          <w:rFonts w:cs="Calibri"/>
          <w:b/>
          <w:bCs/>
          <w:color w:val="000000"/>
          <w:lang w:eastAsia="es-AR"/>
        </w:rPr>
      </w:pPr>
      <w:r w:rsidRPr="00775AA6">
        <w:t xml:space="preserve">En la Comisión de alimentos, se trabajó sobre la </w:t>
      </w:r>
      <w:r w:rsidRPr="00775AA6">
        <w:rPr>
          <w:rFonts w:cs="Calibri"/>
          <w:color w:val="000000"/>
          <w:lang w:eastAsia="es-AR"/>
        </w:rPr>
        <w:t xml:space="preserve">elaboración del programa integral, interdisciplinario e interjurisdiccional, referido canasta alimentaria Córdoba en articulación con la </w:t>
      </w:r>
      <w:r w:rsidRPr="00775AA6">
        <w:rPr>
          <w:rFonts w:cs="Calibri"/>
          <w:bCs/>
          <w:color w:val="000000"/>
          <w:lang w:eastAsia="es-AR"/>
        </w:rPr>
        <w:t>Subsecretaría PYME del Ministerio de Comercio, Industria y Minería</w:t>
      </w:r>
      <w:r w:rsidRPr="00775AA6">
        <w:rPr>
          <w:rFonts w:cs="Calibri"/>
          <w:b/>
          <w:bCs/>
          <w:color w:val="000000"/>
          <w:lang w:eastAsia="es-AR"/>
        </w:rPr>
        <w:t>.</w:t>
      </w:r>
    </w:p>
    <w:p w:rsidR="007D0B45" w:rsidRPr="00775AA6" w:rsidRDefault="007D0B45" w:rsidP="004338DF">
      <w:r w:rsidRPr="00775AA6">
        <w:rPr>
          <w:rFonts w:cs="Calibri"/>
          <w:bCs/>
          <w:color w:val="000000"/>
          <w:lang w:eastAsia="es-AR"/>
        </w:rPr>
        <w:t>Se participó activamente en la generación del programa de capacitación en el marco de la Ley Micaela, el cual se implementará desde febrero de 2021 para todos/as las personas que componen la FEPUC.</w:t>
      </w:r>
    </w:p>
    <w:p w:rsidR="007D0B45" w:rsidRPr="00775AA6" w:rsidRDefault="007D0B45" w:rsidP="004338DF">
      <w:r w:rsidRPr="00775AA6">
        <w:t>Se participó en la puesta en marcha de la encuesta provincial del Observatorio de Profesionales de FEPUC en situación de ASPO. Sus avances y resultados fueron difundidos también por nuestra institución  y se realizó un recorte sobre la situación de trabajadores/as sociales en la provincia y en la nación, el cual fue presentado a la FAAPSS.</w:t>
      </w:r>
    </w:p>
    <w:p w:rsidR="007D0B45" w:rsidRPr="00775AA6" w:rsidRDefault="007D0B45" w:rsidP="004338DF">
      <w:r w:rsidRPr="00775AA6">
        <w:t xml:space="preserve">Se  analizó y reclamó por el cese del programa PIP en los meses de Mayo, Junio y Julio a la vez que se observaron aspectos vinculados a honorarios mínimos éticos, capacitación y matrícula. </w:t>
      </w:r>
    </w:p>
    <w:p w:rsidR="007D0B45" w:rsidRPr="00775AA6" w:rsidRDefault="007D0B45" w:rsidP="004338DF">
      <w:r w:rsidRPr="00775AA6">
        <w:t>Se participó en Jornada sobre proyecto de Ley de teletrabajo y de economía del conocimiento, realizando aportes a ambos proyectos. Se participó de pronunciamientos en contra de despidos, de imputación a médicos por contagio de Covid 19 en geriátrico,  etc.</w:t>
      </w:r>
    </w:p>
    <w:p w:rsidR="007D0B45" w:rsidRPr="00775AA6" w:rsidRDefault="007D0B45" w:rsidP="004338DF">
      <w:r w:rsidRPr="00775AA6">
        <w:t>En la comisión de salud se trabajó en aspectos relacionados al ejercicio profesional en pandemia, se conformó una mesa de trabajo con el Ministerio de Salud de la provincia, donde se agendaron para abordar temas muy sensibles al TS, tales como grupos ocupacionales y nueva ley de salud, para cuando se supere la situación de pandemia.</w:t>
      </w:r>
    </w:p>
    <w:p w:rsidR="007D0B45" w:rsidRPr="00775AA6" w:rsidRDefault="007D0B45" w:rsidP="004338DF">
      <w:r w:rsidRPr="00775AA6">
        <w:t>Se continúa  trabajando en acciones tendientes incidir en la relación entre aranceles- honorarios y obras sociales (defensa de honorarios mínimos), fórmula de cálculo de aranceles profesionales  y el  orden público de los honorarios. Se logró también el apoyo institucional de la CGP a la demanda en curso de nuestro colegio, ante la Superintendencia de Servicios de Salud del Ministerio de Salud de la Nación.</w:t>
      </w:r>
    </w:p>
    <w:p w:rsidR="007D0B45" w:rsidRPr="00763E62" w:rsidRDefault="007D0B45" w:rsidP="00763E62">
      <w:r w:rsidRPr="00775AA6">
        <w:t>Se trabajó en el proyecto de Ley de suspensión de actos eleccionarios y prórroga de mandatos por situación epidemiológica de la provincia.</w:t>
      </w:r>
    </w:p>
    <w:p w:rsidR="007D0B45" w:rsidRPr="00E43F0C" w:rsidRDefault="007D0B45" w:rsidP="00C14CDF">
      <w:r w:rsidRPr="00E43F0C">
        <w:t>En el marco de la pandemia COVID 19, la comisión de salud de FEPUC interactuó a través de la red whatsap hasta el mes de julio.</w:t>
      </w:r>
    </w:p>
    <w:p w:rsidR="007D0B45" w:rsidRPr="00E43F0C" w:rsidRDefault="007D0B45" w:rsidP="00C14CDF">
      <w:r w:rsidRPr="00E43F0C">
        <w:t>La representante actual del CPSSPC, pudo hacerlo por esta vía, pero con dificultades de conexión a otras plataformas hasta el mes de junio.</w:t>
      </w:r>
    </w:p>
    <w:p w:rsidR="007D0B45" w:rsidRPr="00E43F0C" w:rsidRDefault="007D0B45" w:rsidP="00C14CDF">
      <w:r w:rsidRPr="00E43F0C">
        <w:t>También, diferente</w:t>
      </w:r>
      <w:r>
        <w:t xml:space="preserve">s problemáticas de este campo, </w:t>
      </w:r>
      <w:r w:rsidRPr="00E43F0C">
        <w:t>fueron abordadas desde Junta de Gobierno de FEPUC.</w:t>
      </w:r>
    </w:p>
    <w:p w:rsidR="007D0B45" w:rsidRPr="00E43F0C" w:rsidRDefault="007D0B45" w:rsidP="00C14CDF">
      <w:r w:rsidRPr="00E43F0C">
        <w:t>Desde el mes de agosto se reiniciaron las reuniones de la comisión vía plataforma zoom, con coordinación de la representante del Colegio de Nutricionis</w:t>
      </w:r>
      <w:r>
        <w:t>tas, con apoyo de la representante de este colegio</w:t>
      </w:r>
      <w:r w:rsidRPr="00E43F0C">
        <w:t xml:space="preserve"> y presidenta del colegio de Bioquímicos.</w:t>
      </w:r>
    </w:p>
    <w:p w:rsidR="007D0B45" w:rsidRPr="00E43F0C" w:rsidRDefault="007D0B45" w:rsidP="00C14CDF">
      <w:r w:rsidRPr="00E43F0C">
        <w:t>Entre las acciones más destacadas podemos mencionar:</w:t>
      </w:r>
    </w:p>
    <w:p w:rsidR="007D0B45" w:rsidRPr="00E43F0C" w:rsidRDefault="007D0B45" w:rsidP="00C14CDF">
      <w:r w:rsidRPr="00E43F0C">
        <w:t>-pedidos de audiencia al Sr. Ministro de Salud de la pcia. en enero 2020</w:t>
      </w:r>
    </w:p>
    <w:p w:rsidR="007D0B45" w:rsidRPr="00E43F0C" w:rsidRDefault="007D0B45" w:rsidP="00C14CDF">
      <w:r w:rsidRPr="00E43F0C">
        <w:t>-la solicitud de  un  pago solidario para integrantes del equipo de salud, ante el Ministerio de Salud de la Nación.</w:t>
      </w:r>
    </w:p>
    <w:p w:rsidR="007D0B45" w:rsidRPr="00E43F0C" w:rsidRDefault="007D0B45" w:rsidP="00C14CDF">
      <w:r w:rsidRPr="00E43F0C">
        <w:t>-el pedido de cobertura de las ART a casos de coronavirus contraídos por causa laboral</w:t>
      </w:r>
    </w:p>
    <w:p w:rsidR="007D0B45" w:rsidRPr="00E43F0C" w:rsidRDefault="007D0B45" w:rsidP="00C14CDF">
      <w:r w:rsidRPr="00E43F0C">
        <w:t>- posicionamiento respecto a la precariedad laboral en el campo de salud provincial tanto en condiciones contractuales como en medidas de protección, y solicitud de apoyo al personal de salud.</w:t>
      </w:r>
    </w:p>
    <w:p w:rsidR="007D0B45" w:rsidRPr="00E43F0C" w:rsidRDefault="007D0B45" w:rsidP="00C14CDF">
      <w:r w:rsidRPr="00E43F0C">
        <w:t>- presentación de notas al ministro de salud provincial y  a la SSS,  tanto nacional como provincial, por dificultades de profesionales en teleasistencia.</w:t>
      </w:r>
    </w:p>
    <w:p w:rsidR="007D0B45" w:rsidRPr="00E43F0C" w:rsidRDefault="007D0B45" w:rsidP="00C14CDF">
      <w:r w:rsidRPr="00E43F0C">
        <w:t>- promoción de la solidaridad, trabajo en conjunto y visibilidad de todas las acciones profesionales, en un marco de contingencia sanitaria como el de este año 2020.</w:t>
      </w:r>
    </w:p>
    <w:p w:rsidR="007D0B45" w:rsidRPr="00E43F0C" w:rsidRDefault="007D0B45" w:rsidP="00C14CDF">
      <w:r w:rsidRPr="00E43F0C">
        <w:t>-  puesta en marcha de un relevamiento del impacto del covid 19 en el trabajo profesional, análisis de resultados y difusión de los mismos.</w:t>
      </w:r>
    </w:p>
    <w:p w:rsidR="007D0B45" w:rsidRPr="00E43F0C" w:rsidRDefault="007D0B45" w:rsidP="00C14CDF">
      <w:r w:rsidRPr="00E43F0C">
        <w:t>- recomendaciones a cada disciplina para analizar viabilidad de retomar actividad laboral</w:t>
      </w:r>
    </w:p>
    <w:p w:rsidR="007D0B45" w:rsidRPr="00E43F0C" w:rsidRDefault="007D0B45" w:rsidP="00C14CDF">
      <w:r w:rsidRPr="00E43F0C">
        <w:t>- demanda de participación como FEPUC y como colegios en f</w:t>
      </w:r>
      <w:r>
        <w:t>orma autónoma, en el COE local;</w:t>
      </w:r>
      <w:r w:rsidRPr="00E43F0C">
        <w:t xml:space="preserve"> lo cual se concretó en el mes de mayo.</w:t>
      </w:r>
    </w:p>
    <w:p w:rsidR="007D0B45" w:rsidRPr="00E43F0C" w:rsidRDefault="007D0B45" w:rsidP="00C14CDF">
      <w:r w:rsidRPr="00E43F0C">
        <w:t>- repudio a imputaciones a profesionales de la salud y estigmatizaciones en general.</w:t>
      </w:r>
    </w:p>
    <w:p w:rsidR="007D0B45" w:rsidRPr="00E43F0C" w:rsidRDefault="007D0B45" w:rsidP="00C14CDF">
      <w:r w:rsidRPr="00E43F0C">
        <w:t>- acuerdos con COE e intendencia de Córdoba para consensuar protocolos para apertura de colegios y consejos.</w:t>
      </w:r>
    </w:p>
    <w:p w:rsidR="007D0B45" w:rsidRPr="00E43F0C" w:rsidRDefault="007D0B45" w:rsidP="00C14CDF">
      <w:r w:rsidRPr="00E43F0C">
        <w:t>- gestiones para exceptuar del pago de peajes a integrantes del equipo de salud residentes en gran Córdoba, que trabajen en capital o viceversa.</w:t>
      </w:r>
    </w:p>
    <w:p w:rsidR="007D0B45" w:rsidRPr="00E43F0C" w:rsidRDefault="007D0B45" w:rsidP="00C14CDF">
      <w:r w:rsidRPr="00E43F0C">
        <w:t>- vehiculización de los  reclamos de diferentes profesionales del Programa Médicos Comunitarios, respecto a sus condiciones de trabajo, como también de profesionales talleristas de programas de PAMI.</w:t>
      </w:r>
    </w:p>
    <w:p w:rsidR="007D0B45" w:rsidRPr="00E43F0C" w:rsidRDefault="007D0B45" w:rsidP="00C14CDF">
      <w:r w:rsidRPr="00E43F0C">
        <w:t>- participación en comisión de salud de CGP</w:t>
      </w:r>
    </w:p>
    <w:p w:rsidR="007D0B45" w:rsidRPr="00E43F0C" w:rsidRDefault="007D0B45" w:rsidP="00C14CDF">
      <w:r w:rsidRPr="00E43F0C">
        <w:t>- solicitud al Sr. Gobernador y  Ministro de Salud de restricción en la circulación, en el mes de septiembre ante el aumento de la incidencia de casos y agravamiento de la situación sanitaria provincial.</w:t>
      </w:r>
    </w:p>
    <w:p w:rsidR="007D0B45" w:rsidRPr="00E43F0C" w:rsidRDefault="007D0B45" w:rsidP="00C14CDF">
      <w:r w:rsidRPr="00E43F0C">
        <w:t>-difusión permanente de las acciones de FEPUC en la prensa local.</w:t>
      </w:r>
    </w:p>
    <w:p w:rsidR="007D0B45" w:rsidRPr="00E43F0C" w:rsidRDefault="007D0B45" w:rsidP="00C14CDF">
      <w:r w:rsidRPr="00E43F0C">
        <w:t>-se comenzó a trabajar  con colegios del campo de la salud, para solicitar mayor cobertura de cargos para residencias en salud, y para resguardar los actuales en la RISAM y RISAMIJ, ante posible disminución de cargos en éstas.</w:t>
      </w:r>
    </w:p>
    <w:p w:rsidR="007D0B45" w:rsidRPr="00E43F0C" w:rsidRDefault="007D0B45" w:rsidP="00C14CDF">
      <w:r w:rsidRPr="00E43F0C">
        <w:t>- se concretaron reuniones con Ministro de Salud, se firmó convenio con esa cartera ministerial, se logró restricción relativa en función de la solicitud hecha en septiembre, se obtuvo la promesa de inclusión de 500 nuevos cargos para agentes de salud</w:t>
      </w:r>
    </w:p>
    <w:p w:rsidR="007D0B45" w:rsidRPr="00DB4B0C" w:rsidRDefault="007D0B45" w:rsidP="00C14CDF">
      <w:r w:rsidRPr="00E43F0C">
        <w:t xml:space="preserve">- se constituyó una mesa permanente de trabajo entre FEPUC y Ministerio de salud provincial  </w:t>
      </w:r>
      <w:r w:rsidRPr="00DB4B0C">
        <w:t>en este marco se trabajó en la campaña de vacunación, logrando que se priorice a les profesionales del TS para la inoculación.</w:t>
      </w:r>
    </w:p>
    <w:p w:rsidR="007D0B45" w:rsidRPr="00E43F0C" w:rsidRDefault="007D0B45" w:rsidP="00414FE9">
      <w:pPr>
        <w:rPr>
          <w:b/>
        </w:rPr>
      </w:pPr>
    </w:p>
    <w:p w:rsidR="007D0B45" w:rsidRPr="00346835" w:rsidRDefault="007D0B45" w:rsidP="00414FE9">
      <w:pPr>
        <w:rPr>
          <w:b/>
        </w:rPr>
      </w:pPr>
      <w:r>
        <w:rPr>
          <w:b/>
        </w:rPr>
        <w:t>b</w:t>
      </w:r>
      <w:r w:rsidRPr="009444F1">
        <w:rPr>
          <w:b/>
        </w:rPr>
        <w:t>- AREAS-COMISIONES-MESAS</w:t>
      </w:r>
    </w:p>
    <w:p w:rsidR="007D0B45" w:rsidRDefault="007D0B45" w:rsidP="00610B3A">
      <w:pPr>
        <w:outlineLvl w:val="0"/>
        <w:rPr>
          <w:b/>
        </w:rPr>
      </w:pPr>
      <w:r>
        <w:rPr>
          <w:b/>
        </w:rPr>
        <w:t>AREAS</w:t>
      </w:r>
    </w:p>
    <w:p w:rsidR="007D0B45" w:rsidRPr="00082555" w:rsidRDefault="007D0B45" w:rsidP="002C6ADA">
      <w:pPr>
        <w:outlineLvl w:val="0"/>
        <w:rPr>
          <w:b/>
          <w:u w:val="single"/>
        </w:rPr>
      </w:pPr>
      <w:r w:rsidRPr="00082555">
        <w:rPr>
          <w:b/>
          <w:u w:val="single"/>
        </w:rPr>
        <w:t>BIBLIOTECA</w:t>
      </w:r>
    </w:p>
    <w:p w:rsidR="007D0B45" w:rsidRPr="00380767" w:rsidRDefault="007D0B45" w:rsidP="002C6ADA">
      <w:r w:rsidRPr="00380767">
        <w:t>Integrantes: Lic. Calderón, Estela   Lic. Galán Viviana</w:t>
      </w:r>
    </w:p>
    <w:p w:rsidR="007D0B45" w:rsidRPr="00380767" w:rsidRDefault="007D0B45" w:rsidP="002C6ADA">
      <w:r w:rsidRPr="00380767">
        <w:t>RESPECTO AL FUNCIONAMIENTO: Se continuó   realizando las tareas una vez por semana, los días jueves en horario de 14 a 17 Hs. en la sede del Colegio de profesionales</w:t>
      </w:r>
      <w:r>
        <w:t xml:space="preserve"> hasta el mes de marzo en que se decretó  la cuarentena por pandemia. No se retomó la actividad posterior a esa etapa.</w:t>
      </w:r>
    </w:p>
    <w:p w:rsidR="007D0B45" w:rsidRPr="00380767" w:rsidRDefault="007D0B45" w:rsidP="002C6ADA">
      <w:r w:rsidRPr="00380767">
        <w:t xml:space="preserve">Acciones realizadas: </w:t>
      </w:r>
    </w:p>
    <w:p w:rsidR="007D0B45" w:rsidRPr="00380767" w:rsidRDefault="007D0B45" w:rsidP="002C6ADA">
      <w:r w:rsidRPr="00380767">
        <w:t>RESPECTO A LA ESTRUCTURA DEL AREA BIBLIOTECA</w:t>
      </w:r>
    </w:p>
    <w:p w:rsidR="007D0B45" w:rsidRPr="00380767" w:rsidRDefault="007D0B45" w:rsidP="002C6ADA">
      <w:r w:rsidRPr="00380767">
        <w:t>Objetivo: La biblioteca desarrolla funciones encaminadas a conseguir los objetivos de apoyo a la formación, investigación, docencia y la transformación de la información en conocimiento; para ello se realiza la tarea de procesar cada uno de los soportes para ponerlos al alcance de les colegiades. Para este fin</w:t>
      </w:r>
      <w:r>
        <w:t xml:space="preserve">: </w:t>
      </w:r>
      <w:r w:rsidRPr="00380767">
        <w:t>--Se comenzó a programar la digitalización de la misma, manteniendo encuen</w:t>
      </w:r>
      <w:r>
        <w:t>tros con asesor informático, así</w:t>
      </w:r>
      <w:r w:rsidRPr="00380767">
        <w:t xml:space="preserve"> como se hicieron averiguaciones de programas . </w:t>
      </w:r>
    </w:p>
    <w:p w:rsidR="007D0B45" w:rsidRPr="00380767" w:rsidRDefault="007D0B45" w:rsidP="002C6ADA">
      <w:r w:rsidRPr="00380767">
        <w:t>No se pudo continuar con lo programado,  dado las disposiciones d</w:t>
      </w:r>
      <w:r>
        <w:t>adas por el ASPO y DISPO impidió</w:t>
      </w:r>
      <w:r w:rsidRPr="00380767">
        <w:t xml:space="preserve"> dar continuidad a las actividades </w:t>
      </w:r>
    </w:p>
    <w:p w:rsidR="007D0B45" w:rsidRPr="00380767" w:rsidRDefault="007D0B45" w:rsidP="002C6ADA">
      <w:r w:rsidRPr="00380767">
        <w:t>ACCIONES PARA EL AÑO 2021</w:t>
      </w:r>
    </w:p>
    <w:p w:rsidR="007D0B45" w:rsidRPr="00DB4B0C" w:rsidRDefault="007D0B45" w:rsidP="002C6ADA">
      <w:r w:rsidRPr="00380767">
        <w:t xml:space="preserve">Solicitar a les colegas a cargo de las distintas áreas que conforman el Colegio, las  sugerencias de material bibliográfico </w:t>
      </w:r>
      <w:r w:rsidRPr="00DB4B0C">
        <w:t>pertinente para adquirir</w:t>
      </w:r>
    </w:p>
    <w:p w:rsidR="007D0B45" w:rsidRPr="00380767" w:rsidRDefault="007D0B45" w:rsidP="002C6ADA">
      <w:r w:rsidRPr="00380767">
        <w:t>Acceder a un programa digital que permita recuperar la información del fondo bibliográfico por autor, título y materia.</w:t>
      </w:r>
    </w:p>
    <w:p w:rsidR="007D0B45" w:rsidRPr="00380767" w:rsidRDefault="007D0B45" w:rsidP="002C6ADA">
      <w:r w:rsidRPr="00380767">
        <w:t>Comunicar y hacer circular la información entre les colegas</w:t>
      </w:r>
    </w:p>
    <w:p w:rsidR="007D0B45" w:rsidRPr="00380767" w:rsidRDefault="007D0B45" w:rsidP="002C6ADA">
      <w:r w:rsidRPr="00380767">
        <w:t xml:space="preserve">Acondicionar  una sala de lectura apropiada  que funcione con días y horas establecidos para poder brindar un servicio adecuado a les colegiades y a toda persona que necesite acceder a la consulta. </w:t>
      </w:r>
    </w:p>
    <w:p w:rsidR="007D0B45" w:rsidRPr="00380767" w:rsidRDefault="007D0B45" w:rsidP="002C6ADA">
      <w:r w:rsidRPr="00380767">
        <w:t>Actualizar el reglamento vigente para préstamos, sanciones, etc.</w:t>
      </w:r>
    </w:p>
    <w:p w:rsidR="007D0B45" w:rsidRPr="00380767" w:rsidRDefault="007D0B45" w:rsidP="00526785">
      <w:pPr>
        <w:jc w:val="left"/>
      </w:pPr>
    </w:p>
    <w:p w:rsidR="007D0B45" w:rsidRPr="00B85970" w:rsidRDefault="007D0B45" w:rsidP="00B85970">
      <w:r w:rsidRPr="00B85970">
        <w:t>-</w:t>
      </w:r>
      <w:r w:rsidRPr="00082555">
        <w:rPr>
          <w:b/>
        </w:rPr>
        <w:t>BOLSA DE EMPLEO CPSSPC</w:t>
      </w:r>
      <w:r w:rsidRPr="00B85970">
        <w:t xml:space="preserve">       </w:t>
      </w:r>
    </w:p>
    <w:p w:rsidR="007D0B45" w:rsidRPr="00B85970" w:rsidRDefault="007D0B45" w:rsidP="00B85970">
      <w:r w:rsidRPr="00B85970">
        <w:t>Durante el año 2020 se realizó durante los meses de agosto y septiembre la convocatoria para actualizar la base de datos de la Bolsa de Empleo que contempló: a) el archivo de los curriculum vitae enviados hasta la fecha; b) la renovación del formulario de inscripción; c) la inclusión de la opción para realizar informes sociales particulares, con la confección de una lista de convocatoria; d) recepción de nuevos curriculum vitae; e) revisión del sistema online de organización de datos.</w:t>
      </w:r>
    </w:p>
    <w:p w:rsidR="007D0B45" w:rsidRPr="00B85970" w:rsidRDefault="007D0B45" w:rsidP="00B85970">
      <w:r w:rsidRPr="00B85970">
        <w:t xml:space="preserve">En el presente año se inscribieron a la Bolsa de Empleo del CPSSPC ochenta y cinco colegiadas/os, de la provincia de Córdoba. </w:t>
      </w:r>
    </w:p>
    <w:p w:rsidR="007D0B45" w:rsidRPr="00B85970" w:rsidRDefault="007D0B45" w:rsidP="00B85970">
      <w:r w:rsidRPr="00B85970">
        <w:t xml:space="preserve">La Bolsa de Empleo recibió demandas para realizar informes sociales particulares específicamente para afiliación a obras sociales o renovación de afiliaciones. Se recibieron convocatorias de diferentes instituciones públicas y privadas, las que fueron comunicadas a las/os colegiadas/os, ligadas a los ODS, educación y salud. Entre las que podemos mencionar: Naciones Unidas, Municipalidades del interior Provincial, Ministerio de Salud de la Pcia. De Córdoba. </w:t>
      </w:r>
    </w:p>
    <w:p w:rsidR="007D0B45" w:rsidRPr="00B85970" w:rsidRDefault="007D0B45" w:rsidP="00B85970">
      <w:r w:rsidRPr="00B85970">
        <w:t>De cara al 2021, se prevé: a) renovar la actualización de la Bolsa de Empleo; b) construir un sistema de mayor agilidad para brindar respuestas a colegiadas/os y empleadoras/es; c) fortalecer las herramientas de apoyo para la inserción profesional, y d) articular con las diferentes áreas del CPSSPC para potenciar el trabajo realizado.</w:t>
      </w:r>
    </w:p>
    <w:p w:rsidR="007D0B45" w:rsidRPr="00B85970" w:rsidRDefault="007D0B45" w:rsidP="00B85970"/>
    <w:p w:rsidR="007D0B45" w:rsidRPr="00082555" w:rsidRDefault="007D0B45" w:rsidP="00D2098E">
      <w:pPr>
        <w:outlineLvl w:val="0"/>
        <w:rPr>
          <w:rFonts w:cs="Calibri"/>
          <w:b/>
          <w:u w:val="single"/>
        </w:rPr>
      </w:pPr>
      <w:r w:rsidRPr="00585C54">
        <w:rPr>
          <w:rFonts w:cs="Calibri"/>
          <w:b/>
          <w:u w:val="single"/>
        </w:rPr>
        <w:t>ÁREA SOCIO-JURÍDICO-CRIMINOLÓGICA – PERITOS OFICIALES DE LISTA POR SORTEO</w:t>
      </w:r>
      <w:r w:rsidRPr="00082555">
        <w:rPr>
          <w:rFonts w:cs="Calibri"/>
          <w:b/>
          <w:u w:val="single"/>
        </w:rPr>
        <w:t xml:space="preserve"> </w:t>
      </w:r>
    </w:p>
    <w:p w:rsidR="007D0B45" w:rsidRDefault="007D0B45" w:rsidP="00082555">
      <w:pPr>
        <w:pStyle w:val="Prrafodelista2"/>
        <w:spacing w:line="240" w:lineRule="auto"/>
        <w:ind w:left="0"/>
        <w:jc w:val="both"/>
      </w:pPr>
      <w:r w:rsidRPr="0005462D">
        <w:t>Integrantes:  Lic. Layús A</w:t>
      </w:r>
      <w:r>
        <w:t>driana-</w:t>
      </w:r>
      <w:r w:rsidRPr="0005462D">
        <w:t xml:space="preserve">Lic. Bustos María del Carmen </w:t>
      </w:r>
    </w:p>
    <w:p w:rsidR="007D0B45" w:rsidRPr="00082555" w:rsidRDefault="007D0B45" w:rsidP="00082555">
      <w:pPr>
        <w:pStyle w:val="Prrafodelista2"/>
        <w:spacing w:line="240" w:lineRule="auto"/>
        <w:ind w:left="0"/>
        <w:jc w:val="both"/>
        <w:rPr>
          <w:rFonts w:cs="Calibri"/>
          <w:sz w:val="24"/>
          <w:szCs w:val="24"/>
        </w:rPr>
      </w:pPr>
      <w:r>
        <w:t xml:space="preserve">Acciones realizadas: </w:t>
      </w:r>
      <w:r w:rsidRPr="00DD52A2">
        <w:t>RESPECTO A LA ESTRUCTURA DEL ÁREA SOCIO-JURÍDICO- CRIMINOLÓGICA</w:t>
      </w:r>
    </w:p>
    <w:p w:rsidR="007D0B45" w:rsidRPr="00DD52A2" w:rsidRDefault="007D0B45" w:rsidP="00CD7FDD">
      <w:pPr>
        <w:pStyle w:val="ListParagraph"/>
        <w:spacing w:line="240" w:lineRule="auto"/>
        <w:ind w:left="0"/>
        <w:rPr>
          <w:rFonts w:cs="Calibri"/>
        </w:rPr>
      </w:pPr>
      <w:r>
        <w:rPr>
          <w:rFonts w:cs="Calibri"/>
        </w:rPr>
        <w:t>-</w:t>
      </w:r>
      <w:r w:rsidRPr="00DD52A2">
        <w:rPr>
          <w:rFonts w:cs="Calibri"/>
        </w:rPr>
        <w:t xml:space="preserve">Renuncia de una de sus integrantes por ser designada en el Poder Judicial de Córdoba en el interior de la Provincia. </w:t>
      </w:r>
      <w:r>
        <w:rPr>
          <w:rFonts w:cs="Calibri"/>
        </w:rPr>
        <w:t>-</w:t>
      </w:r>
      <w:r w:rsidRPr="00DD52A2">
        <w:rPr>
          <w:rFonts w:cs="Calibri"/>
        </w:rPr>
        <w:t>Registro y actualización permanente de información relevante en el historial profesional de cada uno de los/as Peritos Oficiales de Lista de capital e interior.</w:t>
      </w:r>
    </w:p>
    <w:p w:rsidR="007D0B45" w:rsidRPr="00DD52A2" w:rsidRDefault="007D0B45" w:rsidP="00CD7FDD">
      <w:pPr>
        <w:pStyle w:val="ListParagraph"/>
        <w:spacing w:line="240" w:lineRule="auto"/>
        <w:ind w:left="0"/>
        <w:rPr>
          <w:rFonts w:cs="Calibri"/>
        </w:rPr>
      </w:pPr>
      <w:r>
        <w:rPr>
          <w:rFonts w:cs="Calibri"/>
        </w:rPr>
        <w:t>-</w:t>
      </w:r>
      <w:r w:rsidRPr="00DD52A2">
        <w:rPr>
          <w:rFonts w:cs="Calibri"/>
        </w:rPr>
        <w:t xml:space="preserve"> Respuesta a solicitudes de Secretaría del Consejo Directivo sobre cuestiones vinculadas a este co</w:t>
      </w:r>
      <w:r>
        <w:rPr>
          <w:rFonts w:cs="Calibri"/>
        </w:rPr>
        <w:t>lectivo profesional</w:t>
      </w:r>
      <w:r w:rsidRPr="00DD52A2">
        <w:rPr>
          <w:rFonts w:cs="Calibri"/>
        </w:rPr>
        <w:t>.</w:t>
      </w:r>
    </w:p>
    <w:p w:rsidR="007D0B45" w:rsidRDefault="007D0B45" w:rsidP="00CD7FDD">
      <w:pPr>
        <w:pStyle w:val="ListParagraph"/>
        <w:spacing w:line="240" w:lineRule="auto"/>
        <w:ind w:left="0"/>
        <w:rPr>
          <w:rFonts w:cs="Calibri"/>
        </w:rPr>
      </w:pPr>
      <w:r>
        <w:rPr>
          <w:rFonts w:cs="Calibri"/>
        </w:rPr>
        <w:t>-</w:t>
      </w:r>
      <w:r w:rsidRPr="00DD52A2">
        <w:rPr>
          <w:rFonts w:cs="Calibri"/>
        </w:rPr>
        <w:t>Archivo de renuncias com</w:t>
      </w:r>
      <w:r>
        <w:rPr>
          <w:rFonts w:cs="Calibri"/>
        </w:rPr>
        <w:t>o Perito Oficial de Lista en</w:t>
      </w:r>
      <w:r w:rsidRPr="00DD52A2">
        <w:rPr>
          <w:rFonts w:cs="Calibri"/>
        </w:rPr>
        <w:t xml:space="preserve"> legajos</w:t>
      </w:r>
      <w:r>
        <w:rPr>
          <w:rFonts w:cs="Calibri"/>
        </w:rPr>
        <w:t xml:space="preserve"> de</w:t>
      </w:r>
      <w:r w:rsidRPr="00DD52A2">
        <w:rPr>
          <w:rFonts w:cs="Calibri"/>
        </w:rPr>
        <w:t xml:space="preserve"> colegas </w:t>
      </w:r>
    </w:p>
    <w:p w:rsidR="007D0B45" w:rsidRPr="00AE2B61" w:rsidRDefault="007D0B45" w:rsidP="00CD7FDD">
      <w:pPr>
        <w:pStyle w:val="ListParagraph"/>
        <w:spacing w:line="240" w:lineRule="auto"/>
        <w:ind w:left="0"/>
        <w:rPr>
          <w:rFonts w:cs="Calibri"/>
          <w:strike/>
        </w:rPr>
      </w:pPr>
      <w:r>
        <w:rPr>
          <w:rFonts w:cs="Calibri"/>
        </w:rPr>
        <w:t>-N</w:t>
      </w:r>
      <w:r w:rsidRPr="00DD52A2">
        <w:rPr>
          <w:rFonts w:cs="Calibri"/>
        </w:rPr>
        <w:t>ot</w:t>
      </w:r>
      <w:r>
        <w:rPr>
          <w:rFonts w:cs="Calibri"/>
        </w:rPr>
        <w:t xml:space="preserve">ificación </w:t>
      </w:r>
      <w:r w:rsidRPr="00DD52A2">
        <w:rPr>
          <w:rFonts w:cs="Calibri"/>
        </w:rPr>
        <w:t xml:space="preserve"> en los meses de Noviembre y Diciembre de 2019 a </w:t>
      </w:r>
      <w:r>
        <w:rPr>
          <w:rFonts w:cs="Calibri"/>
        </w:rPr>
        <w:t xml:space="preserve">peritos que debían actualizar </w:t>
      </w:r>
      <w:r w:rsidRPr="00DD52A2">
        <w:rPr>
          <w:rFonts w:cs="Calibri"/>
        </w:rPr>
        <w:t xml:space="preserve"> documentación </w:t>
      </w:r>
      <w:r>
        <w:rPr>
          <w:rFonts w:cs="Calibri"/>
        </w:rPr>
        <w:t>sobre</w:t>
      </w:r>
      <w:r w:rsidRPr="00DD52A2">
        <w:rPr>
          <w:rFonts w:cs="Calibri"/>
        </w:rPr>
        <w:t xml:space="preserve"> capacitación y formación profesionales para su valoración y renovación de los correspondientes certificados </w:t>
      </w:r>
    </w:p>
    <w:p w:rsidR="007D0B45" w:rsidRPr="00AE2B61" w:rsidRDefault="007D0B45" w:rsidP="00CD7FDD">
      <w:pPr>
        <w:pStyle w:val="ListParagraph"/>
        <w:spacing w:line="240" w:lineRule="auto"/>
        <w:ind w:left="0"/>
        <w:rPr>
          <w:rFonts w:cs="Calibri"/>
          <w:strike/>
        </w:rPr>
      </w:pPr>
      <w:r>
        <w:rPr>
          <w:rFonts w:cs="Calibri"/>
        </w:rPr>
        <w:t>-</w:t>
      </w:r>
      <w:r w:rsidRPr="00DD52A2">
        <w:rPr>
          <w:rFonts w:cs="Calibri"/>
        </w:rPr>
        <w:t xml:space="preserve">Implementación del accionar del Área a través de Teletrabajo a partir de decretarse el </w:t>
      </w:r>
      <w:r>
        <w:rPr>
          <w:rFonts w:cs="Calibri"/>
        </w:rPr>
        <w:t>ASPO</w:t>
      </w:r>
      <w:r w:rsidRPr="00DD52A2">
        <w:rPr>
          <w:rFonts w:cs="Calibri"/>
        </w:rPr>
        <w:t xml:space="preserve"> por parte del Gobierno Nacional por COVID 19</w:t>
      </w:r>
      <w:r>
        <w:rPr>
          <w:rFonts w:cs="Calibri"/>
        </w:rPr>
        <w:t>.</w:t>
      </w:r>
      <w:r w:rsidRPr="00AE2B61">
        <w:rPr>
          <w:strike/>
        </w:rPr>
        <w:t xml:space="preserve"> </w:t>
      </w:r>
    </w:p>
    <w:p w:rsidR="007D0B45" w:rsidRDefault="007D0B45" w:rsidP="00CD7FDD">
      <w:pPr>
        <w:rPr>
          <w:rFonts w:cs="Calibri"/>
        </w:rPr>
      </w:pPr>
      <w:r w:rsidRPr="00DD52A2">
        <w:rPr>
          <w:rFonts w:cs="Calibri"/>
          <w:u w:val="single"/>
        </w:rPr>
        <w:t>RESPECTO A LA CAPACITACIÓN</w:t>
      </w:r>
      <w:r w:rsidRPr="00DD52A2">
        <w:rPr>
          <w:rFonts w:cs="Calibri"/>
        </w:rPr>
        <w:t>:</w:t>
      </w:r>
    </w:p>
    <w:p w:rsidR="007D0B45" w:rsidRPr="00DD52A2" w:rsidRDefault="007D0B45" w:rsidP="00CD7FDD">
      <w:pPr>
        <w:rPr>
          <w:rFonts w:cs="Calibri"/>
        </w:rPr>
      </w:pPr>
      <w:r>
        <w:rPr>
          <w:rFonts w:cs="Calibri"/>
        </w:rPr>
        <w:t xml:space="preserve">Previo a la disposición del aislamiento social preventivo obligatorio, se habia acordado con el Centro de Perfeccionamiento Dr Ricardo Nuñez del Poder Judicial un ciclo de capacitación  que debió modificarse. </w:t>
      </w:r>
    </w:p>
    <w:p w:rsidR="007D0B45" w:rsidRPr="00CD7FDD" w:rsidRDefault="007D0B45" w:rsidP="00CD7FDD">
      <w:r>
        <w:t>-</w:t>
      </w:r>
      <w:r w:rsidRPr="00CD7FDD">
        <w:t>Durante el aislamiento social preventivo obligatorio por el COVID 19 se procuró  generar  instancias pe</w:t>
      </w:r>
      <w:r>
        <w:t>da</w:t>
      </w:r>
      <w:r w:rsidRPr="00CD7FDD">
        <w:t xml:space="preserve">gógicas, que se correspondieron con el perfil profesional del/la Perito Judicial Trabajador/a  Social </w:t>
      </w:r>
    </w:p>
    <w:p w:rsidR="007D0B45" w:rsidRPr="00CD7FDD" w:rsidRDefault="007D0B45" w:rsidP="00CD7FDD">
      <w:r w:rsidRPr="00CD7FDD">
        <w:t>de nuestra realidad.</w:t>
      </w:r>
    </w:p>
    <w:p w:rsidR="007D0B45" w:rsidRDefault="007D0B45" w:rsidP="00CD7FDD">
      <w:pPr>
        <w:pStyle w:val="Prrafodelista1"/>
        <w:spacing w:line="240" w:lineRule="auto"/>
        <w:ind w:left="0" w:right="-852"/>
        <w:contextualSpacing/>
        <w:jc w:val="both"/>
        <w:rPr>
          <w:sz w:val="24"/>
          <w:szCs w:val="24"/>
        </w:rPr>
      </w:pPr>
      <w:r>
        <w:rPr>
          <w:sz w:val="24"/>
          <w:szCs w:val="24"/>
        </w:rPr>
        <w:t>-</w:t>
      </w:r>
      <w:r w:rsidRPr="00DD52A2">
        <w:rPr>
          <w:sz w:val="24"/>
          <w:szCs w:val="24"/>
        </w:rPr>
        <w:t xml:space="preserve">A tales efectos se mantuvo informado a este colectivo profesional sobre diferentes alternativas </w:t>
      </w:r>
    </w:p>
    <w:p w:rsidR="007D0B45" w:rsidRPr="00DD52A2" w:rsidRDefault="007D0B45" w:rsidP="00CD7FDD">
      <w:pPr>
        <w:pStyle w:val="Prrafodelista1"/>
        <w:spacing w:line="240" w:lineRule="auto"/>
        <w:ind w:left="0" w:right="-852"/>
        <w:contextualSpacing/>
        <w:jc w:val="both"/>
        <w:rPr>
          <w:sz w:val="24"/>
          <w:szCs w:val="24"/>
          <w:lang w:eastAsia="es-ES"/>
        </w:rPr>
      </w:pPr>
      <w:r w:rsidRPr="00DD52A2">
        <w:rPr>
          <w:sz w:val="24"/>
          <w:szCs w:val="24"/>
        </w:rPr>
        <w:t>virtuales que abordaron temas inherentes a nuestro campo.</w:t>
      </w:r>
    </w:p>
    <w:p w:rsidR="007D0B45" w:rsidRDefault="007D0B45" w:rsidP="00CD7FDD">
      <w:pPr>
        <w:pStyle w:val="Prrafodelista1"/>
        <w:spacing w:line="240" w:lineRule="auto"/>
        <w:ind w:left="0" w:right="-852"/>
        <w:contextualSpacing/>
        <w:jc w:val="both"/>
        <w:rPr>
          <w:sz w:val="24"/>
          <w:szCs w:val="24"/>
        </w:rPr>
      </w:pPr>
      <w:r>
        <w:rPr>
          <w:sz w:val="24"/>
          <w:szCs w:val="24"/>
        </w:rPr>
        <w:t>-</w:t>
      </w:r>
      <w:r w:rsidRPr="00DD52A2">
        <w:rPr>
          <w:sz w:val="24"/>
          <w:szCs w:val="24"/>
        </w:rPr>
        <w:t xml:space="preserve">El Área efectuó dos trabajos: a) </w:t>
      </w:r>
      <w:r w:rsidRPr="00DD52A2">
        <w:rPr>
          <w:b/>
          <w:sz w:val="24"/>
          <w:szCs w:val="24"/>
        </w:rPr>
        <w:t>Una sistematización de lo expuesto en algunos encuentros virtuale</w:t>
      </w:r>
      <w:r w:rsidRPr="00DD52A2">
        <w:rPr>
          <w:sz w:val="24"/>
          <w:szCs w:val="24"/>
        </w:rPr>
        <w:t xml:space="preserve">s </w:t>
      </w:r>
    </w:p>
    <w:p w:rsidR="007D0B45" w:rsidRDefault="007D0B45" w:rsidP="00CD7FDD">
      <w:pPr>
        <w:pStyle w:val="Prrafodelista1"/>
        <w:spacing w:line="240" w:lineRule="auto"/>
        <w:ind w:left="0" w:right="-852"/>
        <w:contextualSpacing/>
        <w:jc w:val="both"/>
        <w:rPr>
          <w:sz w:val="24"/>
          <w:szCs w:val="24"/>
        </w:rPr>
      </w:pPr>
      <w:r w:rsidRPr="00DD52A2">
        <w:rPr>
          <w:sz w:val="24"/>
          <w:szCs w:val="24"/>
        </w:rPr>
        <w:t xml:space="preserve">destinados a re-pensar y reflexionar sobre cómo intervenir en nuestro ejercicio profesional en el </w:t>
      </w:r>
    </w:p>
    <w:p w:rsidR="007D0B45" w:rsidRDefault="007D0B45" w:rsidP="00CD7FDD">
      <w:pPr>
        <w:pStyle w:val="Prrafodelista1"/>
        <w:spacing w:line="240" w:lineRule="auto"/>
        <w:ind w:left="0" w:right="-852"/>
        <w:contextualSpacing/>
        <w:jc w:val="both"/>
        <w:rPr>
          <w:rFonts w:cs="Arial"/>
          <w:b/>
          <w:sz w:val="24"/>
          <w:szCs w:val="24"/>
        </w:rPr>
      </w:pPr>
      <w:r w:rsidRPr="00DD52A2">
        <w:rPr>
          <w:sz w:val="24"/>
          <w:szCs w:val="24"/>
        </w:rPr>
        <w:t xml:space="preserve">ámbito de la administración de justicia durante la pandemia del COVID-19. b) </w:t>
      </w:r>
      <w:r w:rsidRPr="00DD52A2">
        <w:rPr>
          <w:rFonts w:cs="Arial"/>
          <w:b/>
          <w:sz w:val="24"/>
          <w:szCs w:val="24"/>
        </w:rPr>
        <w:t xml:space="preserve">Reflexiones del Área </w:t>
      </w:r>
    </w:p>
    <w:p w:rsidR="007D0B45" w:rsidRDefault="007D0B45" w:rsidP="00CD7FDD">
      <w:pPr>
        <w:pStyle w:val="Prrafodelista1"/>
        <w:spacing w:line="240" w:lineRule="auto"/>
        <w:ind w:left="0" w:right="-852"/>
        <w:contextualSpacing/>
        <w:jc w:val="both"/>
        <w:rPr>
          <w:rFonts w:cs="Arial"/>
          <w:sz w:val="24"/>
          <w:szCs w:val="24"/>
        </w:rPr>
      </w:pPr>
      <w:r w:rsidRPr="00DD52A2">
        <w:rPr>
          <w:rFonts w:cs="Arial"/>
          <w:b/>
          <w:sz w:val="24"/>
          <w:szCs w:val="24"/>
        </w:rPr>
        <w:t>Socio-Jurídico-Criminológica en contexto de Pandemia del COVID 19”</w:t>
      </w:r>
      <w:r w:rsidRPr="00DD52A2">
        <w:rPr>
          <w:rFonts w:cs="Arial"/>
          <w:sz w:val="24"/>
          <w:szCs w:val="24"/>
        </w:rPr>
        <w:t xml:space="preserve">, a través del cual se procuró </w:t>
      </w:r>
    </w:p>
    <w:p w:rsidR="007D0B45" w:rsidRDefault="007D0B45" w:rsidP="00CD7FDD">
      <w:pPr>
        <w:pStyle w:val="Prrafodelista1"/>
        <w:spacing w:line="240" w:lineRule="auto"/>
        <w:ind w:left="0" w:right="-852"/>
        <w:contextualSpacing/>
        <w:jc w:val="both"/>
        <w:rPr>
          <w:rFonts w:cs="Arial"/>
          <w:sz w:val="24"/>
          <w:szCs w:val="24"/>
        </w:rPr>
      </w:pPr>
      <w:r w:rsidRPr="00DD52A2">
        <w:rPr>
          <w:rFonts w:cs="Arial"/>
          <w:sz w:val="24"/>
          <w:szCs w:val="24"/>
        </w:rPr>
        <w:t xml:space="preserve">compartir escenarios de aprendizajes y experiencias significativos tendientes  a dar respuestas en la </w:t>
      </w:r>
    </w:p>
    <w:p w:rsidR="007D0B45" w:rsidRPr="00DD52A2" w:rsidRDefault="007D0B45" w:rsidP="00CD7FDD">
      <w:pPr>
        <w:pStyle w:val="Prrafodelista1"/>
        <w:spacing w:line="240" w:lineRule="auto"/>
        <w:ind w:left="0" w:right="-852"/>
        <w:contextualSpacing/>
        <w:jc w:val="both"/>
        <w:rPr>
          <w:sz w:val="24"/>
          <w:szCs w:val="24"/>
          <w:lang w:eastAsia="es-ES"/>
        </w:rPr>
      </w:pPr>
      <w:r w:rsidRPr="00DD52A2">
        <w:rPr>
          <w:rFonts w:cs="Arial"/>
          <w:sz w:val="24"/>
          <w:szCs w:val="24"/>
        </w:rPr>
        <w:t>continuidad de nuestro desempeño en las tareas periciales en territorio.</w:t>
      </w:r>
    </w:p>
    <w:p w:rsidR="007D0B45" w:rsidRDefault="007D0B45" w:rsidP="00CD7FDD">
      <w:pPr>
        <w:pStyle w:val="Prrafodelista1"/>
        <w:spacing w:line="240" w:lineRule="auto"/>
        <w:ind w:left="0" w:right="-852"/>
        <w:contextualSpacing/>
        <w:jc w:val="both"/>
        <w:rPr>
          <w:sz w:val="24"/>
          <w:szCs w:val="24"/>
        </w:rPr>
      </w:pPr>
      <w:r>
        <w:rPr>
          <w:rFonts w:cs="Arial"/>
          <w:sz w:val="24"/>
          <w:szCs w:val="24"/>
        </w:rPr>
        <w:t>-</w:t>
      </w:r>
      <w:r w:rsidRPr="00DD52A2">
        <w:rPr>
          <w:rFonts w:cs="Arial"/>
          <w:sz w:val="24"/>
          <w:szCs w:val="24"/>
        </w:rPr>
        <w:t xml:space="preserve">Ambos fueron  socializados </w:t>
      </w:r>
      <w:r w:rsidRPr="00DD52A2">
        <w:rPr>
          <w:sz w:val="24"/>
          <w:szCs w:val="24"/>
        </w:rPr>
        <w:t>entre el colectivo profesional pericial y difundido por      las redes del</w:t>
      </w:r>
    </w:p>
    <w:p w:rsidR="007D0B45" w:rsidRPr="00DD52A2" w:rsidRDefault="007D0B45" w:rsidP="00CD7FDD">
      <w:pPr>
        <w:pStyle w:val="Prrafodelista1"/>
        <w:spacing w:line="240" w:lineRule="auto"/>
        <w:ind w:left="0" w:right="-852"/>
        <w:contextualSpacing/>
        <w:jc w:val="both"/>
        <w:rPr>
          <w:sz w:val="24"/>
          <w:szCs w:val="24"/>
          <w:lang w:eastAsia="es-ES"/>
        </w:rPr>
      </w:pPr>
      <w:r w:rsidRPr="00DD52A2">
        <w:rPr>
          <w:sz w:val="24"/>
          <w:szCs w:val="24"/>
        </w:rPr>
        <w:t xml:space="preserve"> CPSSPC al resto de los colegas</w:t>
      </w:r>
      <w:r w:rsidRPr="00DD52A2">
        <w:rPr>
          <w:color w:val="FF0000"/>
          <w:sz w:val="24"/>
          <w:szCs w:val="24"/>
        </w:rPr>
        <w:t xml:space="preserve">, </w:t>
      </w:r>
      <w:r w:rsidRPr="00DD52A2">
        <w:rPr>
          <w:sz w:val="24"/>
          <w:szCs w:val="24"/>
        </w:rPr>
        <w:t>obteniendo como respuestas el beneficio de su aplicabilidad.</w:t>
      </w:r>
    </w:p>
    <w:p w:rsidR="007D0B45" w:rsidRDefault="007D0B45" w:rsidP="00CD7FDD">
      <w:pPr>
        <w:pStyle w:val="Prrafodelista1"/>
        <w:spacing w:line="240" w:lineRule="auto"/>
        <w:ind w:left="0" w:right="-852"/>
        <w:contextualSpacing/>
        <w:jc w:val="both"/>
        <w:rPr>
          <w:sz w:val="24"/>
          <w:szCs w:val="24"/>
        </w:rPr>
      </w:pPr>
      <w:r>
        <w:rPr>
          <w:sz w:val="24"/>
          <w:szCs w:val="24"/>
        </w:rPr>
        <w:t>-</w:t>
      </w:r>
      <w:r w:rsidRPr="00DD52A2">
        <w:rPr>
          <w:sz w:val="24"/>
          <w:szCs w:val="24"/>
        </w:rPr>
        <w:t>Se reformuló la propuesta de capacitación 2020 de concreción conjunta con el Centro de Perfeccionamiento</w:t>
      </w:r>
    </w:p>
    <w:p w:rsidR="007D0B45" w:rsidRDefault="007D0B45" w:rsidP="00CD7FDD">
      <w:pPr>
        <w:pStyle w:val="Prrafodelista1"/>
        <w:spacing w:line="240" w:lineRule="auto"/>
        <w:ind w:left="0" w:right="-852"/>
        <w:contextualSpacing/>
        <w:jc w:val="both"/>
        <w:rPr>
          <w:sz w:val="24"/>
          <w:szCs w:val="24"/>
        </w:rPr>
      </w:pPr>
      <w:r w:rsidRPr="00DD52A2">
        <w:rPr>
          <w:sz w:val="24"/>
          <w:szCs w:val="24"/>
        </w:rPr>
        <w:t xml:space="preserve"> “Dr. Ricardo Núñez del Poder Judicial de Córdoba, consistente en viabilizar, a través de una video clase,</w:t>
      </w:r>
    </w:p>
    <w:p w:rsidR="007D0B45" w:rsidRDefault="007D0B45" w:rsidP="00CD7FDD">
      <w:pPr>
        <w:pStyle w:val="Prrafodelista1"/>
        <w:spacing w:line="240" w:lineRule="auto"/>
        <w:ind w:left="0" w:right="-852"/>
        <w:contextualSpacing/>
        <w:jc w:val="both"/>
        <w:rPr>
          <w:rFonts w:cs="Arial"/>
          <w:b/>
          <w:sz w:val="24"/>
          <w:szCs w:val="24"/>
        </w:rPr>
      </w:pPr>
      <w:r w:rsidRPr="00DD52A2">
        <w:rPr>
          <w:sz w:val="24"/>
          <w:szCs w:val="24"/>
        </w:rPr>
        <w:t xml:space="preserve"> saberes y bagaje experiencial de la Lic. Bibiana Travi sobre  </w:t>
      </w:r>
      <w:r w:rsidRPr="00DD52A2">
        <w:rPr>
          <w:rFonts w:cs="Arial"/>
          <w:b/>
          <w:sz w:val="24"/>
          <w:szCs w:val="24"/>
        </w:rPr>
        <w:t xml:space="preserve">“La violencia contra las mujeres </w:t>
      </w:r>
    </w:p>
    <w:p w:rsidR="007D0B45" w:rsidRDefault="007D0B45" w:rsidP="00CD7FDD">
      <w:pPr>
        <w:pStyle w:val="Prrafodelista1"/>
        <w:spacing w:line="240" w:lineRule="auto"/>
        <w:ind w:left="0" w:right="-852"/>
        <w:contextualSpacing/>
        <w:jc w:val="both"/>
        <w:rPr>
          <w:rFonts w:cs="Arial"/>
          <w:b/>
          <w:sz w:val="24"/>
          <w:szCs w:val="24"/>
        </w:rPr>
      </w:pPr>
      <w:r w:rsidRPr="00DD52A2">
        <w:rPr>
          <w:rFonts w:cs="Arial"/>
          <w:b/>
          <w:sz w:val="24"/>
          <w:szCs w:val="24"/>
        </w:rPr>
        <w:t>en el ámbito doméstico: dimensiones del diagnóstico social y su  abordaje integral,</w:t>
      </w:r>
    </w:p>
    <w:p w:rsidR="007D0B45" w:rsidRPr="00DD52A2" w:rsidRDefault="007D0B45" w:rsidP="00834A54">
      <w:pPr>
        <w:pStyle w:val="Prrafodelista1"/>
        <w:spacing w:line="240" w:lineRule="auto"/>
        <w:ind w:left="0" w:right="-852"/>
        <w:contextualSpacing/>
        <w:jc w:val="both"/>
        <w:rPr>
          <w:sz w:val="24"/>
          <w:szCs w:val="24"/>
          <w:lang w:eastAsia="es-ES"/>
        </w:rPr>
      </w:pPr>
      <w:r w:rsidRPr="00DD52A2">
        <w:rPr>
          <w:rFonts w:cs="Arial"/>
          <w:b/>
          <w:sz w:val="24"/>
          <w:szCs w:val="24"/>
        </w:rPr>
        <w:t xml:space="preserve"> intersectorial e interdisciplinario”,</w:t>
      </w:r>
      <w:r w:rsidRPr="00DD52A2">
        <w:rPr>
          <w:rFonts w:cs="Arial"/>
          <w:sz w:val="24"/>
          <w:szCs w:val="24"/>
        </w:rPr>
        <w:t xml:space="preserve"> a llevarse a cabo en el mes de Noviembre 2020.</w:t>
      </w:r>
    </w:p>
    <w:p w:rsidR="007D0B45" w:rsidRDefault="007D0B45" w:rsidP="00CD7FDD">
      <w:pPr>
        <w:pStyle w:val="Prrafodelista1"/>
        <w:spacing w:line="240" w:lineRule="auto"/>
        <w:ind w:left="0" w:right="-852"/>
        <w:jc w:val="both"/>
        <w:rPr>
          <w:sz w:val="24"/>
          <w:szCs w:val="24"/>
          <w:u w:val="single"/>
        </w:rPr>
      </w:pPr>
      <w:r w:rsidRPr="00DD52A2">
        <w:rPr>
          <w:sz w:val="24"/>
          <w:szCs w:val="24"/>
          <w:u w:val="single"/>
        </w:rPr>
        <w:t xml:space="preserve">RESPECTO A LA ORIENTACIÓN Y ASESORAMIENTO DE LOS/LAS COLEGAS PERITOS OFICIALES DE </w:t>
      </w:r>
    </w:p>
    <w:p w:rsidR="007D0B45" w:rsidRPr="00DD52A2" w:rsidRDefault="007D0B45" w:rsidP="00CD7FDD">
      <w:pPr>
        <w:pStyle w:val="Prrafodelista1"/>
        <w:spacing w:line="240" w:lineRule="auto"/>
        <w:ind w:left="0" w:right="-852"/>
        <w:jc w:val="both"/>
        <w:rPr>
          <w:sz w:val="24"/>
          <w:szCs w:val="24"/>
        </w:rPr>
      </w:pPr>
      <w:r w:rsidRPr="00DD52A2">
        <w:rPr>
          <w:sz w:val="24"/>
          <w:szCs w:val="24"/>
          <w:u w:val="single"/>
        </w:rPr>
        <w:t>LISTA Y/O ASPIRANTES A SERLO EN LA JUSTICIA PROVINCIAL Y FEDERAL</w:t>
      </w:r>
      <w:r w:rsidRPr="00DD52A2">
        <w:rPr>
          <w:sz w:val="24"/>
          <w:szCs w:val="24"/>
        </w:rPr>
        <w:t>:</w:t>
      </w:r>
    </w:p>
    <w:p w:rsidR="007D0B45" w:rsidRPr="00834A54" w:rsidRDefault="007D0B45" w:rsidP="00834A54">
      <w:pPr>
        <w:pStyle w:val="Prrafodelista1"/>
        <w:spacing w:line="240" w:lineRule="auto"/>
        <w:ind w:left="0" w:right="-852"/>
        <w:contextualSpacing/>
        <w:jc w:val="both"/>
        <w:rPr>
          <w:rFonts w:cs="Times New Roman"/>
          <w:i/>
          <w:sz w:val="24"/>
          <w:szCs w:val="24"/>
          <w:lang w:val="es-AR" w:eastAsia="es-ES"/>
        </w:rPr>
      </w:pPr>
      <w:r>
        <w:rPr>
          <w:sz w:val="24"/>
          <w:szCs w:val="24"/>
        </w:rPr>
        <w:t>-</w:t>
      </w:r>
      <w:r w:rsidRPr="00DD52A2">
        <w:rPr>
          <w:sz w:val="24"/>
          <w:szCs w:val="24"/>
        </w:rPr>
        <w:t>Se respondió a requerimientos respecto a lo procedimental-instrumental, brindando acompañamiento</w:t>
      </w:r>
    </w:p>
    <w:p w:rsidR="007D0B45" w:rsidRDefault="007D0B45" w:rsidP="00834A54">
      <w:pPr>
        <w:pStyle w:val="Prrafodelista1"/>
        <w:spacing w:line="240" w:lineRule="auto"/>
        <w:ind w:left="0" w:right="-852"/>
        <w:contextualSpacing/>
        <w:jc w:val="both"/>
        <w:rPr>
          <w:sz w:val="24"/>
          <w:szCs w:val="24"/>
        </w:rPr>
      </w:pPr>
      <w:r>
        <w:rPr>
          <w:sz w:val="24"/>
          <w:szCs w:val="24"/>
          <w:lang w:val="es-AR"/>
        </w:rPr>
        <w:t>-</w:t>
      </w:r>
      <w:r w:rsidRPr="00DD52A2">
        <w:rPr>
          <w:sz w:val="24"/>
          <w:szCs w:val="24"/>
        </w:rPr>
        <w:t xml:space="preserve"> en la operatividad,</w:t>
      </w:r>
      <w:r w:rsidRPr="00DD52A2">
        <w:rPr>
          <w:color w:val="FF0000"/>
          <w:sz w:val="24"/>
          <w:szCs w:val="24"/>
        </w:rPr>
        <w:t xml:space="preserve"> </w:t>
      </w:r>
      <w:r w:rsidRPr="00DD52A2">
        <w:rPr>
          <w:sz w:val="24"/>
          <w:szCs w:val="24"/>
        </w:rPr>
        <w:t xml:space="preserve">en mayor medida vinculados a nuevas normativas de funcionamiento vía internet </w:t>
      </w:r>
    </w:p>
    <w:p w:rsidR="007D0B45" w:rsidRDefault="007D0B45" w:rsidP="00834A54">
      <w:pPr>
        <w:pStyle w:val="Prrafodelista1"/>
        <w:spacing w:line="240" w:lineRule="auto"/>
        <w:ind w:left="0" w:right="-852"/>
        <w:contextualSpacing/>
        <w:jc w:val="both"/>
        <w:rPr>
          <w:rFonts w:cs="Arial"/>
          <w:sz w:val="24"/>
          <w:szCs w:val="24"/>
        </w:rPr>
      </w:pPr>
      <w:r w:rsidRPr="00DD52A2">
        <w:rPr>
          <w:sz w:val="24"/>
          <w:szCs w:val="24"/>
        </w:rPr>
        <w:t xml:space="preserve">establecidas fundamentalmente por el Poder Judicial de Córdoba (ej. acceso al SAC- </w:t>
      </w:r>
      <w:r w:rsidRPr="00DD52A2">
        <w:rPr>
          <w:rFonts w:cs="Arial"/>
          <w:sz w:val="24"/>
          <w:szCs w:val="24"/>
        </w:rPr>
        <w:t xml:space="preserve">Sistema de </w:t>
      </w:r>
    </w:p>
    <w:p w:rsidR="007D0B45" w:rsidRDefault="007D0B45" w:rsidP="00834A54">
      <w:pPr>
        <w:pStyle w:val="Prrafodelista1"/>
        <w:spacing w:line="240" w:lineRule="auto"/>
        <w:ind w:left="0" w:right="-852"/>
        <w:contextualSpacing/>
        <w:jc w:val="both"/>
        <w:rPr>
          <w:rFonts w:cs="Arial"/>
          <w:sz w:val="24"/>
          <w:szCs w:val="24"/>
        </w:rPr>
      </w:pPr>
      <w:r w:rsidRPr="00DD52A2">
        <w:rPr>
          <w:rFonts w:cs="Arial"/>
          <w:sz w:val="24"/>
          <w:szCs w:val="24"/>
        </w:rPr>
        <w:t>Administración de Causas)</w:t>
      </w:r>
      <w:r w:rsidRPr="00DD52A2">
        <w:rPr>
          <w:sz w:val="24"/>
          <w:szCs w:val="24"/>
        </w:rPr>
        <w:t xml:space="preserve"> como a aspectos de nuestro</w:t>
      </w:r>
      <w:r w:rsidRPr="00DD52A2">
        <w:rPr>
          <w:rFonts w:cs="Arial"/>
          <w:sz w:val="24"/>
          <w:szCs w:val="24"/>
        </w:rPr>
        <w:t xml:space="preserve"> desempeño funcional operativo en territorio </w:t>
      </w:r>
    </w:p>
    <w:p w:rsidR="007D0B45" w:rsidRPr="00DD52A2" w:rsidRDefault="007D0B45" w:rsidP="00834A54">
      <w:pPr>
        <w:pStyle w:val="Prrafodelista1"/>
        <w:spacing w:line="240" w:lineRule="auto"/>
        <w:ind w:left="0" w:right="-852"/>
        <w:contextualSpacing/>
        <w:jc w:val="both"/>
        <w:rPr>
          <w:rStyle w:val="Strong"/>
          <w:b w:val="0"/>
          <w:i/>
          <w:sz w:val="24"/>
          <w:szCs w:val="24"/>
          <w:lang w:val="es-AR" w:eastAsia="es-ES"/>
        </w:rPr>
      </w:pPr>
      <w:r w:rsidRPr="00DD52A2">
        <w:rPr>
          <w:rFonts w:cs="Arial"/>
          <w:sz w:val="24"/>
          <w:szCs w:val="24"/>
        </w:rPr>
        <w:t>e</w:t>
      </w:r>
      <w:r w:rsidRPr="00DD52A2">
        <w:rPr>
          <w:rStyle w:val="Strong"/>
          <w:rFonts w:cs="Arial"/>
          <w:b w:val="0"/>
          <w:bCs/>
          <w:iCs/>
          <w:sz w:val="24"/>
          <w:szCs w:val="24"/>
          <w:bdr w:val="none" w:sz="0" w:space="0" w:color="auto" w:frame="1"/>
        </w:rPr>
        <w:t>n las actuales condiciones ocasionadas por el Covid 19 en capital e interior.</w:t>
      </w:r>
      <w:r w:rsidRPr="00DD52A2">
        <w:rPr>
          <w:rStyle w:val="Strong"/>
          <w:rFonts w:cs="Arial"/>
          <w:b w:val="0"/>
          <w:bCs/>
          <w:i/>
          <w:iCs/>
          <w:sz w:val="24"/>
          <w:szCs w:val="24"/>
          <w:bdr w:val="none" w:sz="0" w:space="0" w:color="auto" w:frame="1"/>
        </w:rPr>
        <w:t xml:space="preserve"> </w:t>
      </w:r>
    </w:p>
    <w:p w:rsidR="007D0B45" w:rsidRDefault="007D0B45" w:rsidP="00834A54">
      <w:pPr>
        <w:pStyle w:val="Prrafodelista1"/>
        <w:spacing w:line="240" w:lineRule="auto"/>
        <w:ind w:left="0"/>
        <w:contextualSpacing/>
        <w:jc w:val="both"/>
        <w:rPr>
          <w:sz w:val="24"/>
          <w:szCs w:val="24"/>
        </w:rPr>
      </w:pPr>
      <w:r>
        <w:rPr>
          <w:sz w:val="24"/>
          <w:szCs w:val="24"/>
          <w:lang w:val="es-AR"/>
        </w:rPr>
        <w:t>-</w:t>
      </w:r>
      <w:r w:rsidRPr="00DD52A2">
        <w:rPr>
          <w:sz w:val="24"/>
          <w:szCs w:val="24"/>
        </w:rPr>
        <w:t xml:space="preserve">Se brindó asesoramiento, información de interés y/o respondió a demandas puntuales de colegas aspirantes a inscribirse como Peritos Oficiales de Lista </w:t>
      </w:r>
    </w:p>
    <w:p w:rsidR="007D0B45" w:rsidRDefault="007D0B45" w:rsidP="00834A54">
      <w:pPr>
        <w:pStyle w:val="Prrafodelista1"/>
        <w:spacing w:line="240" w:lineRule="auto"/>
        <w:ind w:left="0"/>
        <w:contextualSpacing/>
        <w:jc w:val="both"/>
        <w:rPr>
          <w:sz w:val="24"/>
          <w:szCs w:val="24"/>
        </w:rPr>
      </w:pPr>
      <w:r>
        <w:rPr>
          <w:sz w:val="24"/>
          <w:szCs w:val="24"/>
        </w:rPr>
        <w:t>-</w:t>
      </w:r>
      <w:r w:rsidRPr="00DD52A2">
        <w:rPr>
          <w:sz w:val="24"/>
          <w:szCs w:val="24"/>
        </w:rPr>
        <w:t xml:space="preserve">Se intervino en la designación en una causa federal de una colega inscripta en ese ámbito, </w:t>
      </w:r>
    </w:p>
    <w:p w:rsidR="007D0B45" w:rsidRPr="007A1AC2" w:rsidRDefault="007D0B45" w:rsidP="00834A54">
      <w:pPr>
        <w:pStyle w:val="Prrafodelista1"/>
        <w:spacing w:line="240" w:lineRule="auto"/>
        <w:ind w:left="0"/>
        <w:contextualSpacing/>
        <w:jc w:val="both"/>
        <w:rPr>
          <w:strike/>
          <w:sz w:val="24"/>
          <w:szCs w:val="24"/>
        </w:rPr>
      </w:pPr>
      <w:r>
        <w:rPr>
          <w:sz w:val="24"/>
          <w:szCs w:val="24"/>
        </w:rPr>
        <w:t>-</w:t>
      </w:r>
      <w:r w:rsidRPr="00DD52A2">
        <w:rPr>
          <w:sz w:val="24"/>
          <w:szCs w:val="24"/>
        </w:rPr>
        <w:t>Al momento de la elaboración de la presente Memoria se cuenta con veintiséis (26) Peritos Oficiales de Lista activos en capital e interior inscriptos en la Justicia Provincial, tres (3) (dos del interior y uno de Capital)</w:t>
      </w:r>
      <w:r w:rsidRPr="007A1AC2">
        <w:rPr>
          <w:strike/>
          <w:sz w:val="24"/>
          <w:szCs w:val="24"/>
        </w:rPr>
        <w:t xml:space="preserve">. </w:t>
      </w:r>
    </w:p>
    <w:p w:rsidR="007D0B45" w:rsidRPr="00834A54" w:rsidRDefault="007D0B45" w:rsidP="00834A54">
      <w:pPr>
        <w:pStyle w:val="Prrafodelista1"/>
        <w:spacing w:line="240" w:lineRule="auto"/>
        <w:ind w:left="0"/>
        <w:contextualSpacing/>
        <w:jc w:val="both"/>
        <w:rPr>
          <w:sz w:val="24"/>
          <w:szCs w:val="24"/>
        </w:rPr>
      </w:pPr>
      <w:r w:rsidRPr="0007377F">
        <w:rPr>
          <w:sz w:val="24"/>
          <w:szCs w:val="24"/>
        </w:rPr>
        <w:t xml:space="preserve">-Se encuentra en ejecución un relevamiento pericial </w:t>
      </w:r>
      <w:r w:rsidRPr="007A1AC2">
        <w:rPr>
          <w:strike/>
          <w:sz w:val="24"/>
          <w:szCs w:val="24"/>
        </w:rPr>
        <w:t>e</w:t>
      </w:r>
      <w:r w:rsidRPr="0007377F">
        <w:rPr>
          <w:sz w:val="24"/>
          <w:szCs w:val="24"/>
        </w:rPr>
        <w:t>n el período comprendido entre el 1° de Febrero del  año 2017 y el 30 de  septiembre del 2020. Su finalidad es arribar a un diagnóstico, clarificando las necesidades y problemas de los/las Trabajadores/as Sociales Peritos en funciones, a los efectos de propiciar la búsqueda de soluciones significativas ante quien corresponda</w:t>
      </w:r>
      <w:r w:rsidRPr="00DD52A2">
        <w:t xml:space="preserve">.  </w:t>
      </w:r>
    </w:p>
    <w:p w:rsidR="007D0B45" w:rsidRDefault="007D0B45" w:rsidP="00834A54">
      <w:pPr>
        <w:pStyle w:val="Prrafodelista1"/>
        <w:spacing w:line="240" w:lineRule="auto"/>
        <w:ind w:left="0"/>
        <w:jc w:val="both"/>
        <w:rPr>
          <w:sz w:val="24"/>
          <w:szCs w:val="24"/>
          <w:u w:val="single"/>
        </w:rPr>
      </w:pPr>
      <w:r w:rsidRPr="00DD52A2">
        <w:rPr>
          <w:sz w:val="24"/>
          <w:szCs w:val="24"/>
          <w:u w:val="single"/>
        </w:rPr>
        <w:t>RESPECTO A GESTIONES INSTITUCIONALES Y ARTICULACIONES CON OTROS ACTORES INTERVINIENTES EN EL ÁMBITO DE LA JUSTICIA</w:t>
      </w:r>
    </w:p>
    <w:p w:rsidR="007D0B45" w:rsidRPr="00DD52A2" w:rsidRDefault="007D0B45" w:rsidP="00834A54">
      <w:pPr>
        <w:pStyle w:val="Prrafodelista1"/>
        <w:spacing w:line="240" w:lineRule="auto"/>
        <w:ind w:left="0"/>
        <w:jc w:val="both"/>
        <w:rPr>
          <w:sz w:val="24"/>
          <w:szCs w:val="24"/>
          <w:u w:val="single"/>
        </w:rPr>
      </w:pPr>
      <w:r w:rsidRPr="00DD52A2">
        <w:rPr>
          <w:sz w:val="24"/>
          <w:szCs w:val="24"/>
          <w:u w:val="single"/>
        </w:rPr>
        <w:t>A Nivel Intrainstitucional</w:t>
      </w:r>
    </w:p>
    <w:p w:rsidR="007D0B45" w:rsidRPr="00DD52A2" w:rsidRDefault="007D0B45" w:rsidP="00834A54">
      <w:pPr>
        <w:pStyle w:val="Prrafodelista1"/>
        <w:spacing w:line="240" w:lineRule="auto"/>
        <w:ind w:left="0"/>
        <w:contextualSpacing/>
        <w:jc w:val="both"/>
        <w:rPr>
          <w:sz w:val="24"/>
          <w:szCs w:val="24"/>
        </w:rPr>
      </w:pPr>
      <w:r>
        <w:rPr>
          <w:sz w:val="24"/>
          <w:szCs w:val="24"/>
        </w:rPr>
        <w:t>-</w:t>
      </w:r>
      <w:r w:rsidRPr="00DD52A2">
        <w:rPr>
          <w:sz w:val="24"/>
          <w:szCs w:val="24"/>
        </w:rPr>
        <w:t xml:space="preserve">Se mantuvo informado al colectivo profesional pericial vía internet sobre las diversas actividades llevadas a cabo por el Área relativas a capacitación intra y extrainstitucional, inscripciones y reinscripciones en la justicia federal, etc. </w:t>
      </w:r>
    </w:p>
    <w:p w:rsidR="007D0B45" w:rsidRPr="00DD52A2" w:rsidRDefault="007D0B45" w:rsidP="00CD7FDD">
      <w:pPr>
        <w:pStyle w:val="Prrafodelista1"/>
        <w:spacing w:line="240" w:lineRule="auto"/>
        <w:jc w:val="both"/>
        <w:rPr>
          <w:sz w:val="24"/>
          <w:szCs w:val="24"/>
        </w:rPr>
      </w:pPr>
    </w:p>
    <w:p w:rsidR="007D0B45" w:rsidRPr="00DD52A2" w:rsidRDefault="007D0B45" w:rsidP="00834A54">
      <w:pPr>
        <w:pStyle w:val="Prrafodelista1"/>
        <w:spacing w:line="240" w:lineRule="auto"/>
        <w:ind w:left="0"/>
        <w:jc w:val="both"/>
        <w:rPr>
          <w:sz w:val="24"/>
          <w:szCs w:val="24"/>
          <w:u w:val="single"/>
        </w:rPr>
      </w:pPr>
      <w:r w:rsidRPr="00DD52A2">
        <w:rPr>
          <w:sz w:val="24"/>
          <w:szCs w:val="24"/>
          <w:u w:val="single"/>
        </w:rPr>
        <w:t>A Nivel Interinstitucional</w:t>
      </w:r>
    </w:p>
    <w:p w:rsidR="007D0B45" w:rsidRPr="00DD52A2" w:rsidRDefault="007D0B45" w:rsidP="00834A54">
      <w:pPr>
        <w:pStyle w:val="Prrafodelista1"/>
        <w:spacing w:line="240" w:lineRule="auto"/>
        <w:ind w:left="0"/>
        <w:jc w:val="both"/>
        <w:rPr>
          <w:sz w:val="24"/>
          <w:szCs w:val="24"/>
          <w:u w:val="single"/>
        </w:rPr>
      </w:pPr>
      <w:r w:rsidRPr="00DD52A2">
        <w:rPr>
          <w:sz w:val="24"/>
          <w:szCs w:val="24"/>
          <w:u w:val="single"/>
        </w:rPr>
        <w:t>Con respecto al Poder Judicial de Córdoba</w:t>
      </w:r>
    </w:p>
    <w:p w:rsidR="007D0B45" w:rsidRDefault="007D0B45" w:rsidP="00834A54">
      <w:pPr>
        <w:pStyle w:val="Prrafodelista1"/>
        <w:spacing w:line="240" w:lineRule="auto"/>
        <w:ind w:left="0"/>
        <w:contextualSpacing/>
        <w:jc w:val="both"/>
        <w:rPr>
          <w:rFonts w:cs="Arial"/>
          <w:sz w:val="24"/>
          <w:szCs w:val="24"/>
        </w:rPr>
      </w:pPr>
      <w:r>
        <w:rPr>
          <w:rFonts w:cs="Arial"/>
          <w:sz w:val="24"/>
          <w:szCs w:val="24"/>
        </w:rPr>
        <w:t>-</w:t>
      </w:r>
      <w:r w:rsidRPr="00DD52A2">
        <w:rPr>
          <w:rFonts w:cs="Arial"/>
          <w:sz w:val="24"/>
          <w:szCs w:val="24"/>
        </w:rPr>
        <w:t>Se accedió a incursionar positivamente en los sistemas informáticos actuales, concretamente en el SAC  (Sistema de Administración de Causas</w:t>
      </w:r>
      <w:r>
        <w:rPr>
          <w:rFonts w:cs="Arial"/>
          <w:sz w:val="24"/>
          <w:szCs w:val="24"/>
        </w:rPr>
        <w:t>)</w:t>
      </w:r>
    </w:p>
    <w:p w:rsidR="007D0B45" w:rsidRDefault="007D0B45" w:rsidP="00834A54">
      <w:pPr>
        <w:pStyle w:val="Prrafodelista1"/>
        <w:spacing w:line="240" w:lineRule="auto"/>
        <w:ind w:left="0"/>
        <w:contextualSpacing/>
        <w:jc w:val="both"/>
        <w:rPr>
          <w:sz w:val="24"/>
          <w:szCs w:val="24"/>
        </w:rPr>
      </w:pPr>
      <w:r>
        <w:rPr>
          <w:sz w:val="24"/>
          <w:szCs w:val="24"/>
        </w:rPr>
        <w:t>-</w:t>
      </w:r>
      <w:r w:rsidRPr="00DD52A2">
        <w:rPr>
          <w:sz w:val="24"/>
          <w:szCs w:val="24"/>
        </w:rPr>
        <w:t xml:space="preserve">Se cotejaron a lo largo del año los listados de Peritos Oficiales de Lista por sorteo remitidos por la Oficina de Trámites Electrónicos </w:t>
      </w:r>
      <w:r>
        <w:rPr>
          <w:sz w:val="24"/>
          <w:szCs w:val="24"/>
        </w:rPr>
        <w:t>.</w:t>
      </w:r>
    </w:p>
    <w:p w:rsidR="007D0B45" w:rsidRPr="007A1AC2" w:rsidRDefault="007D0B45" w:rsidP="00834A54">
      <w:pPr>
        <w:pStyle w:val="Prrafodelista1"/>
        <w:spacing w:line="240" w:lineRule="auto"/>
        <w:ind w:left="0"/>
        <w:contextualSpacing/>
        <w:jc w:val="both"/>
        <w:rPr>
          <w:strike/>
          <w:sz w:val="24"/>
          <w:szCs w:val="24"/>
        </w:rPr>
      </w:pPr>
      <w:r>
        <w:rPr>
          <w:sz w:val="24"/>
          <w:szCs w:val="24"/>
        </w:rPr>
        <w:t>-</w:t>
      </w:r>
      <w:r w:rsidRPr="00DD52A2">
        <w:rPr>
          <w:sz w:val="24"/>
          <w:szCs w:val="24"/>
        </w:rPr>
        <w:t>Se mantuvo informada a esa dependencia del Poder Judicial Provincial de las novedades respecto a datos personales de los/las Peritos Oficiales de Lista activos</w:t>
      </w:r>
      <w:r w:rsidRPr="007A1AC2">
        <w:rPr>
          <w:strike/>
          <w:sz w:val="24"/>
          <w:szCs w:val="24"/>
        </w:rPr>
        <w:t xml:space="preserve">. </w:t>
      </w:r>
    </w:p>
    <w:p w:rsidR="007D0B45" w:rsidRPr="00DD52A2" w:rsidRDefault="007D0B45" w:rsidP="00CD7FDD">
      <w:pPr>
        <w:pStyle w:val="Prrafodelista1"/>
        <w:spacing w:line="240" w:lineRule="auto"/>
        <w:jc w:val="both"/>
        <w:rPr>
          <w:sz w:val="24"/>
          <w:szCs w:val="24"/>
          <w:u w:val="single"/>
        </w:rPr>
      </w:pPr>
      <w:r w:rsidRPr="00DD52A2">
        <w:rPr>
          <w:sz w:val="24"/>
          <w:szCs w:val="24"/>
          <w:u w:val="single"/>
        </w:rPr>
        <w:t>Con respecto a la Justicia Federal</w:t>
      </w:r>
    </w:p>
    <w:p w:rsidR="007D0B45" w:rsidRPr="00DD52A2" w:rsidRDefault="007D0B45" w:rsidP="00834A54">
      <w:pPr>
        <w:pStyle w:val="Prrafodelista1"/>
        <w:spacing w:line="240" w:lineRule="auto"/>
        <w:ind w:left="0"/>
        <w:contextualSpacing/>
        <w:jc w:val="both"/>
        <w:rPr>
          <w:sz w:val="24"/>
          <w:szCs w:val="24"/>
        </w:rPr>
      </w:pPr>
      <w:r>
        <w:rPr>
          <w:sz w:val="24"/>
          <w:szCs w:val="24"/>
        </w:rPr>
        <w:t>-</w:t>
      </w:r>
      <w:r w:rsidRPr="00DD52A2">
        <w:rPr>
          <w:sz w:val="24"/>
          <w:szCs w:val="24"/>
        </w:rPr>
        <w:t>Se respondió a requerimientos de la Justicia Federal respecto a la regularización de honorarios para el desempeño profesional pericial.</w:t>
      </w:r>
    </w:p>
    <w:p w:rsidR="007D0B45" w:rsidRPr="00DD52A2" w:rsidRDefault="007D0B45" w:rsidP="00834A54">
      <w:pPr>
        <w:pStyle w:val="Prrafodelista1"/>
        <w:spacing w:line="240" w:lineRule="auto"/>
        <w:ind w:left="0"/>
        <w:contextualSpacing/>
        <w:jc w:val="both"/>
        <w:rPr>
          <w:sz w:val="24"/>
          <w:szCs w:val="24"/>
        </w:rPr>
      </w:pPr>
      <w:r>
        <w:rPr>
          <w:sz w:val="24"/>
          <w:szCs w:val="24"/>
        </w:rPr>
        <w:t>-</w:t>
      </w:r>
      <w:r w:rsidRPr="00DD52A2">
        <w:rPr>
          <w:sz w:val="24"/>
          <w:szCs w:val="24"/>
          <w:lang w:val="es-AR"/>
        </w:rPr>
        <w:t>Quedó en suspenso, p</w:t>
      </w:r>
      <w:r w:rsidRPr="00DD52A2">
        <w:rPr>
          <w:sz w:val="24"/>
          <w:szCs w:val="24"/>
        </w:rPr>
        <w:t>or la situación de emergencia sanitaria,</w:t>
      </w:r>
      <w:r w:rsidRPr="00DD52A2">
        <w:rPr>
          <w:sz w:val="24"/>
          <w:szCs w:val="24"/>
          <w:lang w:val="es-AR"/>
        </w:rPr>
        <w:t xml:space="preserve"> la presentación a la Delegada Regional de la Escuela Judicial de la Nación de una propuesta de nuestra Área sobre un temario tentativo disciplinar para su posible incorporación en el Programa  Anual (PROFAMAG) dirigido a abogados que ingresan como magistrados y funcionarios en la Justicia Federal Local y Nacional</w:t>
      </w:r>
      <w:r w:rsidRPr="00DD52A2">
        <w:rPr>
          <w:sz w:val="24"/>
          <w:szCs w:val="24"/>
        </w:rPr>
        <w:t xml:space="preserve">. </w:t>
      </w:r>
    </w:p>
    <w:p w:rsidR="007D0B45" w:rsidRPr="00DD52A2" w:rsidRDefault="007D0B45" w:rsidP="00834A54">
      <w:pPr>
        <w:pStyle w:val="Prrafodelista1"/>
        <w:spacing w:line="240" w:lineRule="auto"/>
        <w:ind w:left="0"/>
        <w:contextualSpacing/>
        <w:jc w:val="both"/>
        <w:rPr>
          <w:sz w:val="24"/>
          <w:szCs w:val="24"/>
        </w:rPr>
      </w:pPr>
      <w:r>
        <w:rPr>
          <w:sz w:val="24"/>
          <w:szCs w:val="24"/>
        </w:rPr>
        <w:t>-</w:t>
      </w:r>
      <w:r w:rsidRPr="00DD52A2">
        <w:rPr>
          <w:sz w:val="24"/>
          <w:szCs w:val="24"/>
        </w:rPr>
        <w:t>Se incrementó la cantidad de designaciones de Peritos Oficiales de Lista inscriptos/as en nuestra disciplina en Capital.</w:t>
      </w:r>
    </w:p>
    <w:p w:rsidR="007D0B45" w:rsidRPr="00DD52A2" w:rsidRDefault="007D0B45" w:rsidP="00834A54">
      <w:pPr>
        <w:pStyle w:val="Prrafodelista1"/>
        <w:spacing w:line="240" w:lineRule="auto"/>
        <w:ind w:left="0"/>
        <w:contextualSpacing/>
        <w:jc w:val="both"/>
        <w:rPr>
          <w:sz w:val="24"/>
          <w:szCs w:val="24"/>
        </w:rPr>
      </w:pPr>
      <w:r>
        <w:rPr>
          <w:sz w:val="24"/>
          <w:szCs w:val="24"/>
        </w:rPr>
        <w:t>-</w:t>
      </w:r>
      <w:r w:rsidRPr="00DD52A2">
        <w:rPr>
          <w:sz w:val="24"/>
          <w:szCs w:val="24"/>
        </w:rPr>
        <w:t xml:space="preserve">Se receptó nuevamente desde Superintendencia de los Tribunales Federales de nuestra ciudad el instructivo para la primera inscripción de Auxiliares de la Justicia 2020- 2021 y reinscripción de Peritos Oficiales de Lista del Poder Judicial de la Nación en ese mismo período para su difusión entre el colectivo profesional. </w:t>
      </w:r>
    </w:p>
    <w:p w:rsidR="007D0B45" w:rsidRPr="00DD52A2" w:rsidRDefault="007D0B45" w:rsidP="00CD7FDD">
      <w:pPr>
        <w:pStyle w:val="Prrafodelista1"/>
        <w:spacing w:line="240" w:lineRule="auto"/>
        <w:ind w:left="0" w:firstLine="708"/>
        <w:jc w:val="both"/>
        <w:rPr>
          <w:sz w:val="24"/>
          <w:szCs w:val="24"/>
          <w:u w:val="single"/>
        </w:rPr>
      </w:pPr>
      <w:r w:rsidRPr="00DD52A2">
        <w:rPr>
          <w:sz w:val="24"/>
          <w:szCs w:val="24"/>
          <w:u w:val="single"/>
        </w:rPr>
        <w:t>Con respecto a FEPUC</w:t>
      </w:r>
    </w:p>
    <w:p w:rsidR="007D0B45" w:rsidRDefault="007D0B45" w:rsidP="00834A54">
      <w:pPr>
        <w:pStyle w:val="Prrafodelista1"/>
        <w:spacing w:line="240" w:lineRule="auto"/>
        <w:ind w:left="0"/>
        <w:contextualSpacing/>
        <w:jc w:val="both"/>
        <w:rPr>
          <w:rFonts w:cs="Arial"/>
          <w:sz w:val="24"/>
          <w:szCs w:val="24"/>
        </w:rPr>
      </w:pPr>
      <w:r>
        <w:rPr>
          <w:sz w:val="24"/>
          <w:szCs w:val="24"/>
        </w:rPr>
        <w:t>-</w:t>
      </w:r>
      <w:r w:rsidRPr="00DD52A2">
        <w:rPr>
          <w:sz w:val="24"/>
          <w:szCs w:val="24"/>
        </w:rPr>
        <w:t xml:space="preserve">Se continuó participando </w:t>
      </w:r>
      <w:r w:rsidRPr="00DD52A2">
        <w:rPr>
          <w:rFonts w:cs="Arial"/>
          <w:sz w:val="24"/>
          <w:szCs w:val="24"/>
        </w:rPr>
        <w:t xml:space="preserve">en la Comisión de Peritos. </w:t>
      </w:r>
    </w:p>
    <w:p w:rsidR="007D0B45" w:rsidRPr="00D13ED7" w:rsidRDefault="007D0B45" w:rsidP="00834A54">
      <w:pPr>
        <w:pStyle w:val="Prrafodelista1"/>
        <w:spacing w:line="240" w:lineRule="auto"/>
        <w:ind w:left="0"/>
        <w:contextualSpacing/>
        <w:jc w:val="both"/>
        <w:rPr>
          <w:strike/>
          <w:sz w:val="24"/>
          <w:szCs w:val="24"/>
          <w:u w:val="single"/>
        </w:rPr>
      </w:pPr>
      <w:r>
        <w:rPr>
          <w:sz w:val="24"/>
          <w:szCs w:val="24"/>
        </w:rPr>
        <w:t>-</w:t>
      </w:r>
      <w:r w:rsidRPr="00DD52A2">
        <w:rPr>
          <w:sz w:val="24"/>
          <w:szCs w:val="24"/>
        </w:rPr>
        <w:t xml:space="preserve">Se siguió trabajando en dos líneas de acción: </w:t>
      </w:r>
      <w:r w:rsidRPr="00DD52A2">
        <w:rPr>
          <w:b/>
          <w:sz w:val="24"/>
          <w:szCs w:val="24"/>
        </w:rPr>
        <w:t>a)</w:t>
      </w:r>
      <w:r w:rsidRPr="00DD52A2">
        <w:rPr>
          <w:sz w:val="24"/>
          <w:szCs w:val="24"/>
        </w:rPr>
        <w:t xml:space="preserve"> A corto plazo: Se</w:t>
      </w:r>
      <w:r w:rsidRPr="00DD52A2">
        <w:rPr>
          <w:rFonts w:cs="Arial"/>
          <w:sz w:val="24"/>
          <w:szCs w:val="24"/>
        </w:rPr>
        <w:t xml:space="preserve"> evaluaron los cambios imperativos del Tribunal Superior de Justicia al haber derogado el Acuerdo Reglamentario N° 125/2014 y creado en su reemplazo el Acuerdo Reglamentario N° 163/2020</w:t>
      </w:r>
      <w:r>
        <w:rPr>
          <w:rFonts w:cs="Arial"/>
          <w:sz w:val="24"/>
          <w:szCs w:val="24"/>
        </w:rPr>
        <w:t xml:space="preserve">. </w:t>
      </w:r>
      <w:r w:rsidRPr="00DD52A2">
        <w:rPr>
          <w:rFonts w:cs="Arial"/>
          <w:sz w:val="24"/>
          <w:szCs w:val="24"/>
        </w:rPr>
        <w:t xml:space="preserve">En éste último se observó una ausencia de las sugerencias efectuadas fundamentalmente en lo referido a la regulación y oportunidad de cobro de los honorarios profesionales, como así también aspectos confusos en su implementación por parte de los funcionarios judiciales. A pesar de sostener sucesivos encuentros con el Sr. Administrador General del Poder Judicial de Córdoba, no se obtuvieron resultados satisfactorios. </w:t>
      </w:r>
      <w:r w:rsidRPr="00DD52A2">
        <w:rPr>
          <w:rFonts w:cs="Arial"/>
          <w:b/>
          <w:sz w:val="24"/>
          <w:szCs w:val="24"/>
        </w:rPr>
        <w:t xml:space="preserve">b) </w:t>
      </w:r>
      <w:r w:rsidRPr="00DD52A2">
        <w:rPr>
          <w:b/>
          <w:sz w:val="24"/>
          <w:szCs w:val="24"/>
        </w:rPr>
        <w:t xml:space="preserve"> </w:t>
      </w:r>
      <w:r w:rsidRPr="00DD52A2">
        <w:rPr>
          <w:sz w:val="24"/>
          <w:szCs w:val="24"/>
        </w:rPr>
        <w:t>A largo plazo: elaboración de una nueva Ley de Arancelamiento de los/as Peritos Oficiales de Lista</w:t>
      </w:r>
      <w:r>
        <w:rPr>
          <w:sz w:val="24"/>
          <w:szCs w:val="24"/>
        </w:rPr>
        <w:t>.</w:t>
      </w:r>
    </w:p>
    <w:p w:rsidR="007D0B45" w:rsidRPr="00DD52A2" w:rsidRDefault="007D0B45" w:rsidP="00CD7FDD">
      <w:pPr>
        <w:pStyle w:val="Prrafodelista1"/>
        <w:spacing w:line="240" w:lineRule="auto"/>
        <w:ind w:left="0"/>
        <w:jc w:val="both"/>
        <w:rPr>
          <w:sz w:val="24"/>
          <w:szCs w:val="24"/>
          <w:u w:val="single"/>
        </w:rPr>
      </w:pPr>
      <w:r w:rsidRPr="00DD52A2">
        <w:rPr>
          <w:sz w:val="24"/>
          <w:szCs w:val="24"/>
          <w:u w:val="single"/>
        </w:rPr>
        <w:t>RESPECTO A LA VALORACIÓN DE ANTECEDENTES DE FORMACIÓN Y CAPACITACIÓN PROFESIONAL</w:t>
      </w:r>
    </w:p>
    <w:p w:rsidR="007D0B45" w:rsidRDefault="007D0B45" w:rsidP="00834A54">
      <w:pPr>
        <w:pStyle w:val="Prrafodelista1"/>
        <w:spacing w:line="240" w:lineRule="auto"/>
        <w:ind w:left="0"/>
        <w:contextualSpacing/>
        <w:jc w:val="both"/>
        <w:rPr>
          <w:sz w:val="24"/>
          <w:szCs w:val="24"/>
          <w:shd w:val="clear" w:color="auto" w:fill="FFFFFF"/>
        </w:rPr>
      </w:pPr>
      <w:r>
        <w:rPr>
          <w:sz w:val="24"/>
          <w:szCs w:val="24"/>
          <w:shd w:val="clear" w:color="auto" w:fill="FFFFFF"/>
        </w:rPr>
        <w:t>-</w:t>
      </w:r>
      <w:r w:rsidRPr="00DD52A2">
        <w:rPr>
          <w:sz w:val="24"/>
          <w:szCs w:val="24"/>
          <w:shd w:val="clear" w:color="auto" w:fill="FFFFFF"/>
        </w:rPr>
        <w:t xml:space="preserve">Se orientó y asesoró a colegas aspirantes a inscribirse como Peritos Oficiales de Lista en el Poder Judicial de Córdoba </w:t>
      </w:r>
      <w:r>
        <w:rPr>
          <w:sz w:val="24"/>
          <w:szCs w:val="24"/>
          <w:shd w:val="clear" w:color="auto" w:fill="FFFFFF"/>
        </w:rPr>
        <w:t>.</w:t>
      </w:r>
    </w:p>
    <w:p w:rsidR="007D0B45" w:rsidRPr="00DD52A2" w:rsidRDefault="007D0B45" w:rsidP="00834A54">
      <w:pPr>
        <w:pStyle w:val="Prrafodelista1"/>
        <w:spacing w:line="240" w:lineRule="auto"/>
        <w:ind w:left="0"/>
        <w:contextualSpacing/>
        <w:jc w:val="both"/>
        <w:rPr>
          <w:sz w:val="24"/>
          <w:szCs w:val="24"/>
          <w:shd w:val="clear" w:color="auto" w:fill="FFFFFF"/>
        </w:rPr>
      </w:pPr>
      <w:r>
        <w:rPr>
          <w:sz w:val="24"/>
          <w:szCs w:val="24"/>
          <w:shd w:val="clear" w:color="auto" w:fill="FFFFFF"/>
        </w:rPr>
        <w:t>-</w:t>
      </w:r>
      <w:r w:rsidRPr="00DD52A2">
        <w:rPr>
          <w:sz w:val="24"/>
          <w:szCs w:val="24"/>
          <w:shd w:val="clear" w:color="auto" w:fill="FFFFFF"/>
        </w:rPr>
        <w:t>Se valoraron en el mes de Diciembre de 2019 un número significativo de las mismas, en su mayoría para renovar las correspondientes certificaciones.</w:t>
      </w:r>
    </w:p>
    <w:p w:rsidR="007D0B45" w:rsidRPr="001B5EA9" w:rsidRDefault="007D0B45" w:rsidP="00CD7FDD">
      <w:pPr>
        <w:pStyle w:val="Prrafodelista1"/>
        <w:spacing w:line="240" w:lineRule="auto"/>
        <w:ind w:left="0"/>
        <w:contextualSpacing/>
        <w:jc w:val="both"/>
        <w:rPr>
          <w:sz w:val="24"/>
          <w:szCs w:val="24"/>
        </w:rPr>
      </w:pPr>
      <w:r>
        <w:rPr>
          <w:sz w:val="24"/>
          <w:szCs w:val="24"/>
        </w:rPr>
        <w:t>-</w:t>
      </w:r>
      <w:r w:rsidRPr="00DD52A2">
        <w:rPr>
          <w:sz w:val="24"/>
          <w:szCs w:val="24"/>
        </w:rPr>
        <w:t xml:space="preserve">Como producto de la evaluación del Instructivo, se comenzó con su reformulación </w:t>
      </w:r>
      <w:r>
        <w:rPr>
          <w:sz w:val="24"/>
          <w:szCs w:val="24"/>
        </w:rPr>
        <w:t>.</w:t>
      </w:r>
    </w:p>
    <w:p w:rsidR="007D0B45" w:rsidRPr="00DD52A2" w:rsidRDefault="007D0B45" w:rsidP="00CD7FDD">
      <w:pPr>
        <w:pStyle w:val="Prrafodelista1"/>
        <w:spacing w:line="240" w:lineRule="auto"/>
        <w:ind w:left="0"/>
        <w:jc w:val="both"/>
        <w:rPr>
          <w:sz w:val="24"/>
          <w:szCs w:val="24"/>
          <w:u w:val="single"/>
        </w:rPr>
      </w:pPr>
      <w:r w:rsidRPr="00DD52A2">
        <w:rPr>
          <w:sz w:val="24"/>
          <w:szCs w:val="24"/>
          <w:u w:val="single"/>
        </w:rPr>
        <w:t>RESPECTO A LAS DELEGACIONES DEL CPSSPC</w:t>
      </w:r>
    </w:p>
    <w:p w:rsidR="007D0B45" w:rsidRPr="00DD52A2" w:rsidRDefault="007D0B45" w:rsidP="00834A54">
      <w:pPr>
        <w:pStyle w:val="Prrafodelista1"/>
        <w:spacing w:line="240" w:lineRule="auto"/>
        <w:ind w:left="0"/>
        <w:contextualSpacing/>
        <w:jc w:val="both"/>
        <w:rPr>
          <w:sz w:val="24"/>
          <w:szCs w:val="24"/>
        </w:rPr>
      </w:pPr>
      <w:r>
        <w:rPr>
          <w:sz w:val="24"/>
          <w:szCs w:val="24"/>
        </w:rPr>
        <w:t>-</w:t>
      </w:r>
      <w:r w:rsidRPr="00DD52A2">
        <w:rPr>
          <w:sz w:val="24"/>
          <w:szCs w:val="24"/>
        </w:rPr>
        <w:t>Debido a la situación de emergencia sanitaria la interrelación con las distintas delegaciones del interior se sustentó en socializar la información del Área publicada por las redes sociales del CPSSPC (instancias de capacitación digitalizadas, trabajos elaborados por sus integrantes, etc.) y a responder requerimientos puntales de las mismas.</w:t>
      </w:r>
    </w:p>
    <w:p w:rsidR="007D0B45" w:rsidRPr="007B18D2" w:rsidRDefault="007D0B45" w:rsidP="00834A54">
      <w:pPr>
        <w:pStyle w:val="Prrafodelista1"/>
        <w:spacing w:line="240" w:lineRule="auto"/>
        <w:ind w:left="0"/>
        <w:contextualSpacing/>
        <w:jc w:val="both"/>
        <w:rPr>
          <w:strike/>
          <w:sz w:val="24"/>
          <w:szCs w:val="24"/>
        </w:rPr>
      </w:pPr>
      <w:r>
        <w:rPr>
          <w:sz w:val="24"/>
          <w:szCs w:val="24"/>
        </w:rPr>
        <w:t>-</w:t>
      </w:r>
      <w:r w:rsidRPr="00DD52A2">
        <w:rPr>
          <w:sz w:val="24"/>
          <w:szCs w:val="24"/>
        </w:rPr>
        <w:t xml:space="preserve">Se articuló fundamentalmente con los/las Peritos Oficiales de Lista inscriptas en las distintas circunscripciones judiciales del interior, y con colegas interesadas en inscribirse como tales en la Justicia Provincial y/o Federal </w:t>
      </w:r>
      <w:r>
        <w:rPr>
          <w:sz w:val="24"/>
          <w:szCs w:val="24"/>
        </w:rPr>
        <w:t>.</w:t>
      </w:r>
    </w:p>
    <w:p w:rsidR="007D0B45" w:rsidRDefault="007D0B45" w:rsidP="00CD7FDD">
      <w:pPr>
        <w:pStyle w:val="Prrafodelista1"/>
        <w:spacing w:line="240" w:lineRule="auto"/>
        <w:ind w:left="0"/>
        <w:jc w:val="both"/>
        <w:rPr>
          <w:sz w:val="24"/>
          <w:szCs w:val="24"/>
          <w:u w:val="single"/>
        </w:rPr>
      </w:pPr>
      <w:r w:rsidRPr="00DD52A2">
        <w:rPr>
          <w:sz w:val="24"/>
          <w:szCs w:val="24"/>
          <w:u w:val="single"/>
        </w:rPr>
        <w:t>ACCIONES PARA EL AÑO 2021</w:t>
      </w:r>
    </w:p>
    <w:p w:rsidR="007D0B45" w:rsidRPr="00DD52A2" w:rsidRDefault="007D0B45" w:rsidP="00CD7FDD">
      <w:pPr>
        <w:pStyle w:val="Prrafodelista1"/>
        <w:spacing w:line="240" w:lineRule="auto"/>
        <w:ind w:left="0"/>
        <w:jc w:val="both"/>
        <w:rPr>
          <w:sz w:val="24"/>
          <w:szCs w:val="24"/>
          <w:u w:val="single"/>
        </w:rPr>
      </w:pPr>
      <w:r w:rsidRPr="00DD52A2">
        <w:rPr>
          <w:sz w:val="24"/>
          <w:szCs w:val="24"/>
        </w:rPr>
        <w:t>Continuar afianzando y optimizando acciones referidas a los siguientes ejes de la propuesta del Área:</w:t>
      </w:r>
    </w:p>
    <w:p w:rsidR="007D0B45" w:rsidRPr="00DD52A2" w:rsidRDefault="007D0B45" w:rsidP="00834A54">
      <w:pPr>
        <w:pStyle w:val="Prrafodelista2"/>
        <w:spacing w:line="240" w:lineRule="auto"/>
        <w:ind w:left="0"/>
        <w:jc w:val="both"/>
        <w:rPr>
          <w:rFonts w:cs="Calibri"/>
          <w:sz w:val="24"/>
          <w:szCs w:val="24"/>
        </w:rPr>
      </w:pPr>
      <w:r>
        <w:rPr>
          <w:rFonts w:cs="Calibri"/>
          <w:sz w:val="24"/>
          <w:szCs w:val="24"/>
        </w:rPr>
        <w:t>-</w:t>
      </w:r>
      <w:r w:rsidRPr="00DD52A2">
        <w:rPr>
          <w:rFonts w:cs="Calibri"/>
          <w:sz w:val="24"/>
          <w:szCs w:val="24"/>
        </w:rPr>
        <w:t>Finalización de la reformulación del Instructivo de Valoración de Antecedentes de Formación y Capacitación profesionales de aspirantes a ser Peritos Oficiales de Lista y/o ya inscriptos  como tales en el Poder Judicial de la Provincia de Córdoba.</w:t>
      </w:r>
    </w:p>
    <w:p w:rsidR="007D0B45" w:rsidRPr="00DD52A2" w:rsidRDefault="007D0B45" w:rsidP="00834A54">
      <w:pPr>
        <w:pStyle w:val="Prrafodelista2"/>
        <w:spacing w:line="240" w:lineRule="auto"/>
        <w:ind w:left="0"/>
        <w:jc w:val="both"/>
        <w:rPr>
          <w:rFonts w:cs="Calibri"/>
          <w:sz w:val="24"/>
          <w:szCs w:val="24"/>
        </w:rPr>
      </w:pPr>
      <w:r>
        <w:rPr>
          <w:rFonts w:cs="Calibri"/>
          <w:sz w:val="24"/>
          <w:szCs w:val="24"/>
        </w:rPr>
        <w:t>-</w:t>
      </w:r>
      <w:r w:rsidRPr="00DD52A2">
        <w:rPr>
          <w:rFonts w:cs="Calibri"/>
          <w:sz w:val="24"/>
          <w:szCs w:val="24"/>
        </w:rPr>
        <w:t>Orientación  y Asesoramiento a los Peritos Oficiales de Lista por Sorteo de capital e interior inscriptos en la Justicia Provincial y Nacional en lo procedimental e intervención profesional propiamente dicha.</w:t>
      </w:r>
    </w:p>
    <w:p w:rsidR="007D0B45" w:rsidRDefault="007D0B45" w:rsidP="00834A54">
      <w:pPr>
        <w:pStyle w:val="Prrafodelista2"/>
        <w:spacing w:line="240" w:lineRule="auto"/>
        <w:ind w:left="0"/>
        <w:jc w:val="both"/>
        <w:rPr>
          <w:rFonts w:cs="Calibri"/>
          <w:sz w:val="24"/>
          <w:szCs w:val="24"/>
        </w:rPr>
      </w:pPr>
      <w:r>
        <w:rPr>
          <w:rFonts w:cs="Calibri"/>
          <w:sz w:val="24"/>
          <w:szCs w:val="24"/>
        </w:rPr>
        <w:t>-</w:t>
      </w:r>
      <w:r w:rsidRPr="00DD52A2">
        <w:rPr>
          <w:rFonts w:cs="Calibri"/>
          <w:sz w:val="24"/>
          <w:szCs w:val="24"/>
        </w:rPr>
        <w:t xml:space="preserve">Elaboración del Programa de Capacitación 2021,  conjunta con el Centro de Perfeccionamiento “Dr. Ricardo Núñez” </w:t>
      </w:r>
    </w:p>
    <w:p w:rsidR="007D0B45" w:rsidRDefault="007D0B45" w:rsidP="00834A54">
      <w:pPr>
        <w:pStyle w:val="Prrafodelista2"/>
        <w:spacing w:line="240" w:lineRule="auto"/>
        <w:ind w:left="0"/>
        <w:jc w:val="both"/>
        <w:rPr>
          <w:rFonts w:cs="Calibri"/>
          <w:sz w:val="24"/>
          <w:szCs w:val="24"/>
          <w:lang w:val="es-AR"/>
        </w:rPr>
      </w:pPr>
      <w:r>
        <w:rPr>
          <w:rFonts w:cs="Calibri"/>
          <w:sz w:val="24"/>
          <w:szCs w:val="24"/>
        </w:rPr>
        <w:t>-</w:t>
      </w:r>
      <w:r w:rsidRPr="00DD52A2">
        <w:rPr>
          <w:rFonts w:cs="Calibri"/>
          <w:sz w:val="24"/>
          <w:szCs w:val="24"/>
        </w:rPr>
        <w:t xml:space="preserve">Profundización en la articulación con la </w:t>
      </w:r>
      <w:r w:rsidRPr="00DD52A2">
        <w:rPr>
          <w:rFonts w:cs="Calibri"/>
          <w:sz w:val="24"/>
          <w:szCs w:val="24"/>
          <w:lang w:val="es-AR"/>
        </w:rPr>
        <w:t xml:space="preserve">Delegada Regional de la Escuela Judicial de la Nación en Córdoba a los fines de concretar nuestra incorporación disciplinar en un módulo del Programa Anual (PROFAMAG) </w:t>
      </w:r>
      <w:r>
        <w:rPr>
          <w:rFonts w:cs="Calibri"/>
          <w:sz w:val="24"/>
          <w:szCs w:val="24"/>
          <w:lang w:val="es-AR"/>
        </w:rPr>
        <w:t>.</w:t>
      </w:r>
    </w:p>
    <w:p w:rsidR="007D0B45" w:rsidRPr="00DD52A2" w:rsidRDefault="007D0B45" w:rsidP="00834A54">
      <w:pPr>
        <w:pStyle w:val="Prrafodelista2"/>
        <w:spacing w:line="240" w:lineRule="auto"/>
        <w:ind w:left="0"/>
        <w:jc w:val="both"/>
        <w:rPr>
          <w:rFonts w:cs="Calibri"/>
          <w:sz w:val="24"/>
          <w:szCs w:val="24"/>
        </w:rPr>
      </w:pPr>
      <w:r>
        <w:rPr>
          <w:rFonts w:cs="Calibri"/>
          <w:sz w:val="24"/>
          <w:szCs w:val="24"/>
        </w:rPr>
        <w:t>-</w:t>
      </w:r>
      <w:r w:rsidRPr="00DD52A2">
        <w:rPr>
          <w:rFonts w:cs="Calibri"/>
          <w:sz w:val="24"/>
          <w:szCs w:val="24"/>
        </w:rPr>
        <w:t>Gestiones Institucionales y articulaciones con otros actores intervinientes en el ámbito de administración de justicia tendientes a optimizar nuestro desempeño pericial disciplinar.</w:t>
      </w:r>
    </w:p>
    <w:p w:rsidR="007D0B45" w:rsidRPr="00DD52A2" w:rsidRDefault="007D0B45" w:rsidP="00834A54">
      <w:pPr>
        <w:pStyle w:val="Prrafodelista2"/>
        <w:spacing w:line="240" w:lineRule="auto"/>
        <w:ind w:left="0"/>
        <w:jc w:val="both"/>
        <w:rPr>
          <w:rFonts w:cs="Calibri"/>
          <w:sz w:val="24"/>
          <w:szCs w:val="24"/>
        </w:rPr>
      </w:pPr>
      <w:r>
        <w:rPr>
          <w:rFonts w:cs="Calibri"/>
          <w:sz w:val="24"/>
          <w:szCs w:val="24"/>
        </w:rPr>
        <w:t>-</w:t>
      </w:r>
      <w:r w:rsidRPr="00DD52A2">
        <w:rPr>
          <w:rFonts w:cs="Calibri"/>
          <w:sz w:val="24"/>
          <w:szCs w:val="24"/>
        </w:rPr>
        <w:t xml:space="preserve">Implementación de acciones disciplinares desde nuestro Colegio y conjuntas con otras profesiones en espacios de participación conjunta. </w:t>
      </w:r>
    </w:p>
    <w:p w:rsidR="007D0B45" w:rsidRPr="00CD7FDD" w:rsidRDefault="007D0B45" w:rsidP="00834A54">
      <w:pPr>
        <w:pStyle w:val="Prrafodelista2"/>
        <w:spacing w:line="240" w:lineRule="auto"/>
        <w:ind w:left="0"/>
        <w:jc w:val="both"/>
        <w:rPr>
          <w:rFonts w:cs="Calibri"/>
          <w:sz w:val="24"/>
          <w:szCs w:val="24"/>
        </w:rPr>
      </w:pPr>
      <w:r>
        <w:rPr>
          <w:rFonts w:cs="Calibri"/>
          <w:sz w:val="24"/>
          <w:szCs w:val="24"/>
        </w:rPr>
        <w:t>-</w:t>
      </w:r>
      <w:r w:rsidRPr="00DD52A2">
        <w:rPr>
          <w:rFonts w:cs="Calibri"/>
          <w:sz w:val="24"/>
          <w:szCs w:val="24"/>
        </w:rPr>
        <w:t xml:space="preserve">Afianzamiento y fortalecimiento de la interrelación con las Delegaciones del CPSSPC a través de la socialización permanente de información del Área, apoyo y acompañamiento en la organización de jornadas de capacitación en sus respectivos ámbitos de competencia, etc. </w:t>
      </w:r>
    </w:p>
    <w:p w:rsidR="007D0B45" w:rsidRPr="001527CB" w:rsidRDefault="007D0B45" w:rsidP="00610B3A">
      <w:pPr>
        <w:outlineLvl w:val="0"/>
        <w:rPr>
          <w:b/>
        </w:rPr>
      </w:pPr>
    </w:p>
    <w:p w:rsidR="007D0B45" w:rsidRPr="00F74B74" w:rsidRDefault="007D0B45" w:rsidP="00610B3A">
      <w:pPr>
        <w:outlineLvl w:val="0"/>
        <w:rPr>
          <w:b/>
          <w:u w:val="single"/>
        </w:rPr>
      </w:pPr>
      <w:r w:rsidRPr="00F74B74">
        <w:rPr>
          <w:b/>
          <w:u w:val="single"/>
        </w:rPr>
        <w:t>COMISIONES</w:t>
      </w:r>
    </w:p>
    <w:p w:rsidR="007D0B45" w:rsidRDefault="007D0B45" w:rsidP="00610B3A">
      <w:pPr>
        <w:shd w:val="clear" w:color="auto" w:fill="FFFFFF"/>
        <w:outlineLvl w:val="0"/>
        <w:rPr>
          <w:u w:val="single"/>
        </w:rPr>
      </w:pPr>
    </w:p>
    <w:p w:rsidR="007D0B45" w:rsidRPr="009444F1" w:rsidRDefault="007D0B45" w:rsidP="00A95AD1">
      <w:pPr>
        <w:shd w:val="clear" w:color="auto" w:fill="FFFFFF"/>
        <w:outlineLvl w:val="0"/>
      </w:pPr>
      <w:r w:rsidRPr="009444F1">
        <w:rPr>
          <w:u w:val="single"/>
        </w:rPr>
        <w:t>COMISIÓN ESPECIALIDADES</w:t>
      </w:r>
      <w:r w:rsidRPr="009444F1">
        <w:t>:</w:t>
      </w:r>
    </w:p>
    <w:p w:rsidR="007D0B45" w:rsidRPr="00AA0C4A" w:rsidRDefault="007D0B45" w:rsidP="00F957C5">
      <w:pPr>
        <w:pStyle w:val="Normal3"/>
        <w:jc w:val="both"/>
        <w:rPr>
          <w:sz w:val="24"/>
          <w:szCs w:val="24"/>
          <w:u w:val="single"/>
        </w:rPr>
      </w:pPr>
      <w:r w:rsidRPr="00AA0C4A">
        <w:rPr>
          <w:sz w:val="24"/>
          <w:szCs w:val="24"/>
          <w:u w:val="single"/>
        </w:rPr>
        <w:t>Síntesis de actividades realizadas:</w:t>
      </w:r>
    </w:p>
    <w:p w:rsidR="007D0B45" w:rsidRPr="008F7FE4" w:rsidRDefault="007D0B45" w:rsidP="00F957C5">
      <w:pPr>
        <w:pStyle w:val="Normal3"/>
        <w:jc w:val="both"/>
        <w:rPr>
          <w:sz w:val="24"/>
          <w:szCs w:val="24"/>
        </w:rPr>
      </w:pPr>
      <w:r w:rsidRPr="008F7FE4">
        <w:rPr>
          <w:sz w:val="24"/>
          <w:szCs w:val="24"/>
        </w:rPr>
        <w:t xml:space="preserve">                   -En el mes de Noviembre del año 2019   se organizaron los coloquios  de las tres especialidades en la que se presentaron postulantes,  entre el 19 al 25 de noviembre de 2019 inclusive. A fin de continuar aportando a la construcción profesional, y estimular el proceso de certificación de especialidades, se organizaron    en esas fechas conversatorios abiertos,  invitando a los miembros de los tribunales a disertar  en los campos de Educación, Socio-jurídico-criminológico, y Salud, para todas/os las/os colegiados  interesadas/os en  participar. </w:t>
      </w:r>
    </w:p>
    <w:p w:rsidR="007D0B45" w:rsidRPr="008F7FE4" w:rsidRDefault="007D0B45" w:rsidP="00F957C5">
      <w:pPr>
        <w:pStyle w:val="Normal3"/>
        <w:jc w:val="both"/>
        <w:rPr>
          <w:sz w:val="24"/>
          <w:szCs w:val="24"/>
        </w:rPr>
      </w:pPr>
      <w:r w:rsidRPr="008F7FE4">
        <w:rPr>
          <w:sz w:val="24"/>
          <w:szCs w:val="24"/>
        </w:rPr>
        <w:t xml:space="preserve">                   -Se realiza el acto de entrega de certificado y matrícula a las/os nuevas/os especialistas y a las/os miembros de los tribunales evaluadores,  el 6 de diciembre.  </w:t>
      </w:r>
    </w:p>
    <w:p w:rsidR="007D0B45" w:rsidRPr="008F7FE4" w:rsidRDefault="007D0B45" w:rsidP="00F957C5">
      <w:r w:rsidRPr="008F7FE4">
        <w:t xml:space="preserve">                   -En el mes de marzo de 2020, se organiza cronograma del ciclo anual, y se actualiza la nómina de especialistas e identificación de colegas cuya matrícula caduca en 2019, a fines de  notificar fehacientemente acerca de la situación.</w:t>
      </w:r>
    </w:p>
    <w:p w:rsidR="007D0B45" w:rsidRDefault="007D0B45" w:rsidP="00F957C5">
      <w:pPr>
        <w:spacing w:before="120" w:after="120"/>
        <w:ind w:firstLine="708"/>
        <w:rPr>
          <w:iCs/>
        </w:rPr>
      </w:pPr>
      <w:r w:rsidRPr="008F7FE4">
        <w:t xml:space="preserve">   -El  cronograma no puede comenzar a ejecutarse por</w:t>
      </w:r>
      <w:r w:rsidRPr="008F7FE4">
        <w:rPr>
          <w:lang w:val="es-AR"/>
        </w:rPr>
        <w:t xml:space="preserve"> l</w:t>
      </w:r>
      <w:r w:rsidRPr="008F7FE4">
        <w:rPr>
          <w:iCs/>
        </w:rPr>
        <w:t xml:space="preserve">a situación de emergencia sanitaria en la que se encontró el país, la región y el mundo por los efectos de la COVID-19 </w:t>
      </w:r>
    </w:p>
    <w:p w:rsidR="007D0B45" w:rsidRPr="008F7FE4" w:rsidRDefault="007D0B45" w:rsidP="00F957C5">
      <w:pPr>
        <w:spacing w:before="120" w:after="120"/>
        <w:ind w:firstLine="708"/>
        <w:rPr>
          <w:lang w:val="es-AR"/>
        </w:rPr>
      </w:pPr>
      <w:r w:rsidRPr="008F7FE4">
        <w:t>- R</w:t>
      </w:r>
      <w:r w:rsidRPr="008F7FE4">
        <w:rPr>
          <w:lang w:val="es-AR"/>
        </w:rPr>
        <w:t>epresentantes de la Comisi</w:t>
      </w:r>
      <w:r>
        <w:rPr>
          <w:lang w:val="es-AR"/>
        </w:rPr>
        <w:t xml:space="preserve">ón de Especialidades evaluaron </w:t>
      </w:r>
      <w:r w:rsidRPr="008F7FE4">
        <w:rPr>
          <w:lang w:val="es-AR"/>
        </w:rPr>
        <w:t xml:space="preserve">la oportunidad y posibilidad de implementar el ciclo del  año,  y notificaron a las profesionales en condiciones de renovar la situación. Se presentaron propuestas a Consejo directivo a fin de resolver  las posibilidades de  ejecución del cronograma correspondiente al ciclo, resolviéndose en el mes de abril que  no  era  posible efectivizarlo. </w:t>
      </w:r>
    </w:p>
    <w:p w:rsidR="007D0B45" w:rsidRPr="008F7FE4" w:rsidRDefault="007D0B45" w:rsidP="00F957C5">
      <w:pPr>
        <w:spacing w:before="120" w:after="120"/>
        <w:ind w:firstLine="708"/>
        <w:rPr>
          <w:lang w:val="es-AR"/>
        </w:rPr>
      </w:pPr>
      <w:r w:rsidRPr="008F7FE4">
        <w:rPr>
          <w:lang w:val="es-AR"/>
        </w:rPr>
        <w:t xml:space="preserve">-Se dicta la Resolución 180 bis por medio de la cual  se suspende el ciclo -programa anual de certificación de Especialidades,  y  se resuelve extender la validación del certificado  de  especialistas en condiciones de renovar  durante el mismo  ciclo, de modo que no pierdan   su condición.  </w:t>
      </w:r>
    </w:p>
    <w:p w:rsidR="007D0B45" w:rsidRPr="008F7FE4" w:rsidRDefault="007D0B45" w:rsidP="00F957C5">
      <w:pPr>
        <w:pStyle w:val="Normal3"/>
        <w:jc w:val="both"/>
        <w:rPr>
          <w:sz w:val="24"/>
          <w:szCs w:val="24"/>
        </w:rPr>
      </w:pPr>
      <w:r>
        <w:rPr>
          <w:sz w:val="24"/>
          <w:szCs w:val="24"/>
        </w:rPr>
        <w:t xml:space="preserve">           - Se organizó</w:t>
      </w:r>
      <w:r w:rsidRPr="008F7FE4">
        <w:rPr>
          <w:sz w:val="24"/>
          <w:szCs w:val="24"/>
        </w:rPr>
        <w:t>, confeccionó y remitió la  Certificación especial  de prórroga y vali</w:t>
      </w:r>
      <w:r>
        <w:rPr>
          <w:sz w:val="24"/>
          <w:szCs w:val="24"/>
        </w:rPr>
        <w:t>dación de la misma por un año má</w:t>
      </w:r>
      <w:r w:rsidRPr="008F7FE4">
        <w:rPr>
          <w:sz w:val="24"/>
          <w:szCs w:val="24"/>
        </w:rPr>
        <w:t>s  a les colegas  especialistas en condiciones de Renovar  en el ciclo 2020, acorde lo dispuesto en Resolución 180 bis/20.</w:t>
      </w:r>
    </w:p>
    <w:p w:rsidR="007D0B45" w:rsidRPr="00A61266" w:rsidRDefault="007D0B45" w:rsidP="00F957C5">
      <w:pPr>
        <w:pStyle w:val="Normal3"/>
        <w:jc w:val="both"/>
        <w:rPr>
          <w:sz w:val="24"/>
          <w:szCs w:val="24"/>
          <w:u w:val="single"/>
        </w:rPr>
      </w:pPr>
      <w:r w:rsidRPr="00A61266">
        <w:rPr>
          <w:sz w:val="24"/>
          <w:szCs w:val="24"/>
          <w:u w:val="single"/>
        </w:rPr>
        <w:t xml:space="preserve">Evaluación:  </w:t>
      </w:r>
    </w:p>
    <w:p w:rsidR="007D0B45" w:rsidRPr="008F7FE4" w:rsidRDefault="007D0B45" w:rsidP="00F957C5">
      <w:pPr>
        <w:pStyle w:val="Normal3"/>
        <w:jc w:val="both"/>
        <w:rPr>
          <w:sz w:val="24"/>
          <w:szCs w:val="24"/>
        </w:rPr>
      </w:pPr>
      <w:r w:rsidRPr="008F7FE4">
        <w:rPr>
          <w:sz w:val="24"/>
          <w:szCs w:val="24"/>
        </w:rPr>
        <w:t>El ciclo 2020 se vio afectado por las situaciones propias de la pandemia y las di</w:t>
      </w:r>
      <w:r>
        <w:rPr>
          <w:sz w:val="24"/>
          <w:szCs w:val="24"/>
        </w:rPr>
        <w:t>s</w:t>
      </w:r>
      <w:r w:rsidRPr="008F7FE4">
        <w:rPr>
          <w:sz w:val="24"/>
          <w:szCs w:val="24"/>
        </w:rPr>
        <w:t xml:space="preserve">posiciones de ASPO y DISPO que impidió implementar el proceso correspondiente a Especialidades. No obstante  se  ha logrado garantizar la certificación y validación a quienes estaban en condiciones de renovar en este período. </w:t>
      </w:r>
    </w:p>
    <w:p w:rsidR="007D0B45" w:rsidRDefault="007D0B45" w:rsidP="00F957C5">
      <w:pPr>
        <w:pStyle w:val="Normal3"/>
        <w:jc w:val="both"/>
        <w:rPr>
          <w:sz w:val="24"/>
          <w:szCs w:val="24"/>
          <w:u w:val="single"/>
        </w:rPr>
      </w:pPr>
      <w:r w:rsidRPr="00A61266">
        <w:rPr>
          <w:sz w:val="24"/>
          <w:szCs w:val="24"/>
          <w:u w:val="single"/>
        </w:rPr>
        <w:t>Propuestas:</w:t>
      </w:r>
    </w:p>
    <w:p w:rsidR="007D0B45" w:rsidRPr="009B7785" w:rsidRDefault="007D0B45" w:rsidP="00F957C5">
      <w:pPr>
        <w:pStyle w:val="Normal3"/>
        <w:jc w:val="both"/>
        <w:rPr>
          <w:sz w:val="24"/>
          <w:szCs w:val="24"/>
          <w:u w:val="single"/>
        </w:rPr>
      </w:pPr>
      <w:r w:rsidRPr="008F7FE4">
        <w:rPr>
          <w:sz w:val="24"/>
          <w:szCs w:val="24"/>
        </w:rPr>
        <w:t>Generar una revisión de Instrumentos  y proponer modalidades de</w:t>
      </w:r>
      <w:r>
        <w:rPr>
          <w:sz w:val="24"/>
          <w:szCs w:val="24"/>
        </w:rPr>
        <w:t xml:space="preserve"> implementació</w:t>
      </w:r>
      <w:r w:rsidRPr="008F7FE4">
        <w:rPr>
          <w:sz w:val="24"/>
          <w:szCs w:val="24"/>
        </w:rPr>
        <w:t xml:space="preserve">n para garantizar el proceso en el ciclo 2021. </w:t>
      </w:r>
    </w:p>
    <w:p w:rsidR="007D0B45" w:rsidRPr="009B7785" w:rsidRDefault="007D0B45" w:rsidP="009B7785">
      <w:pPr>
        <w:pStyle w:val="Normal3"/>
        <w:jc w:val="both"/>
        <w:rPr>
          <w:sz w:val="24"/>
          <w:szCs w:val="24"/>
        </w:rPr>
      </w:pPr>
      <w:r w:rsidRPr="008F7FE4">
        <w:t xml:space="preserve">Comprometer la publicación de los trabajos en articulación con revista o espacio científico. </w:t>
      </w:r>
    </w:p>
    <w:p w:rsidR="007D0B45" w:rsidRPr="009444F1" w:rsidRDefault="007D0B45" w:rsidP="00610B3A">
      <w:pPr>
        <w:outlineLvl w:val="0"/>
      </w:pPr>
      <w:r w:rsidRPr="009444F1">
        <w:rPr>
          <w:u w:val="single"/>
        </w:rPr>
        <w:t>COMISIÓN DE CAPACITACIÓN Y ARTICULACIÓN CON ESTUDIOS  UNIVERSITARIOS.</w:t>
      </w:r>
      <w:r w:rsidRPr="009444F1">
        <w:t xml:space="preserve"> </w:t>
      </w:r>
    </w:p>
    <w:p w:rsidR="007D0B45" w:rsidRDefault="007D0B45" w:rsidP="00610B3A">
      <w:pPr>
        <w:outlineLvl w:val="0"/>
        <w:rPr>
          <w:u w:val="single"/>
        </w:rPr>
      </w:pPr>
    </w:p>
    <w:p w:rsidR="007D0B45" w:rsidRPr="00FA1EC0" w:rsidRDefault="007D0B45" w:rsidP="000D6C90">
      <w:r w:rsidRPr="00FA1EC0">
        <w:t>Integrantes: Lic. María Angélica Paviolo, Lic. Gabriela González Ramos, Lic. Celeste Bertona, Lic. María Leonor Pepe, Lic. Fernanda Retamar.</w:t>
      </w:r>
    </w:p>
    <w:p w:rsidR="007D0B45" w:rsidRPr="00FA1EC0" w:rsidRDefault="007D0B45" w:rsidP="000D6C90">
      <w:r w:rsidRPr="00FA1EC0">
        <w:t xml:space="preserve">Líneas de acción: </w:t>
      </w:r>
    </w:p>
    <w:p w:rsidR="007D0B45" w:rsidRPr="00FA1EC0" w:rsidRDefault="007D0B45" w:rsidP="000D6C90">
      <w:pPr>
        <w:rPr>
          <w:i/>
          <w:u w:val="single"/>
        </w:rPr>
      </w:pPr>
      <w:r w:rsidRPr="00FA1EC0">
        <w:rPr>
          <w:i/>
        </w:rPr>
        <w:t>-</w:t>
      </w:r>
      <w:r w:rsidRPr="00FA1EC0">
        <w:rPr>
          <w:i/>
          <w:u w:val="single"/>
        </w:rPr>
        <w:t>Se analizaron, evaluaron y acompañaron diferentes propuestas de capacitación; como así también propuestas para avales y auspicios institucionales.</w:t>
      </w:r>
    </w:p>
    <w:p w:rsidR="007D0B45" w:rsidRDefault="007D0B45" w:rsidP="000D6C90">
      <w:r w:rsidRPr="00FA1EC0">
        <w:t xml:space="preserve">- Se analizan propuestas </w:t>
      </w:r>
      <w:r>
        <w:t xml:space="preserve">y brinda Apoyo y articulación, </w:t>
      </w:r>
      <w:r w:rsidRPr="00FA1EC0">
        <w:t xml:space="preserve">desde esta comisión,  a diferentes actividades de capacitación </w:t>
      </w:r>
      <w:r>
        <w:t xml:space="preserve">de las distintas Áreas, comisiones del Colegio,  delegaciones, </w:t>
      </w:r>
      <w:r w:rsidRPr="00FA1EC0">
        <w:t xml:space="preserve">  subsedes y colectivos profesionales de diferentes regiones provinciales en diferentes  temáticas  de Interés regional. </w:t>
      </w:r>
    </w:p>
    <w:p w:rsidR="007D0B45" w:rsidRDefault="007D0B45" w:rsidP="000D6C90">
      <w:r>
        <w:t>Se impulsaron y luego se publicaron,  artículos producidos por colegas de diferentes campos de intervención  vinculados al TS,  en el marco de la Pandemia  Covid 19.</w:t>
      </w:r>
    </w:p>
    <w:p w:rsidR="007D0B45" w:rsidRPr="00FA1EC0" w:rsidRDefault="007D0B45" w:rsidP="000D6C90">
      <w:r>
        <w:t xml:space="preserve">Se promovió la inscripción y participación de colegas de nuestra provincia, a ofertas de capacitación de la UNR, a través del colegio profesional de 2da.circunscripción de Santa Fe, y del Colegio de la provincia de Bs.As. </w:t>
      </w:r>
    </w:p>
    <w:p w:rsidR="007D0B45" w:rsidRPr="00FA1EC0" w:rsidRDefault="007D0B45" w:rsidP="000D6C90">
      <w:pPr>
        <w:rPr>
          <w:i/>
          <w:u w:val="single"/>
        </w:rPr>
      </w:pPr>
      <w:r w:rsidRPr="00FA1EC0">
        <w:rPr>
          <w:i/>
          <w:u w:val="single"/>
        </w:rPr>
        <w:t xml:space="preserve">- Se propusieron e implementaron jornadas de capacitación y actualización profesional dictadas en la sede Capital, desde esta Comisión y en Articulación con la FCS. </w:t>
      </w:r>
    </w:p>
    <w:p w:rsidR="007D0B45" w:rsidRPr="00FA1EC0" w:rsidRDefault="007D0B45" w:rsidP="000D6C90">
      <w:r w:rsidRPr="00FA1EC0">
        <w:t xml:space="preserve">Se trabaja conjuntamente con la carrera de TS y  la Oficina de Graduados/as de la FCS de la UNC en el desarrollo de diferentes actividades de capacitación para toda la provincia </w:t>
      </w:r>
      <w:r>
        <w:t xml:space="preserve">. </w:t>
      </w:r>
    </w:p>
    <w:p w:rsidR="007D0B45" w:rsidRDefault="007D0B45" w:rsidP="000D6C90">
      <w:r>
        <w:t>Compartimos con la cátedra de Familia, de la carrera de TS, UNC, en el marco del Ciclo Diálogos desde el TS, una  actividad de capacitación denominada DEBATES ACTUALES DEL TRABAJO SOCIAL, LOS CONTEXTOS DE CRISIS Y LA INTERVENCION EN FAMILIAS. El mismo constó de cuatro  encuentros  los dìas18 y 25 de junio, 2 y 8 de julio.  El CPSSPC  tuvo a su cargo la Mesa sobre Intervención Profesional en el campo de la Salud: TRABAJO SOCIAL EN PANDEMIA, a cargo de las Mgter./lic. María Celeste Bertona y Lic. Gabriela González Ramos.</w:t>
      </w:r>
    </w:p>
    <w:p w:rsidR="007D0B45" w:rsidRDefault="007D0B45" w:rsidP="000D6C90">
      <w:r>
        <w:t>En el mes de julio se organizó y desarrolló un Conversatorio sobre DEBATES EN TORNO A LA INTERVENCION DEL TS EN CONTEXTOS DE EMERGENCIA SANITARIA Y DISTANCIAMIENTO SOCIAL, con la participación de la Lic. Silvia Fajreldines, Lic. Sandra Marín, Lic. Lucas Herrera y Lic. Silvia Guastavino.  Las ponencias de esta última acción, se publicaron cada lunes de septiembre,  a través del boletín del colegio.</w:t>
      </w:r>
    </w:p>
    <w:p w:rsidR="007D0B45" w:rsidRPr="004309D7" w:rsidRDefault="007D0B45" w:rsidP="000D6C90">
      <w:pPr>
        <w:rPr>
          <w:u w:val="single"/>
        </w:rPr>
      </w:pPr>
      <w:r w:rsidRPr="004309D7">
        <w:rPr>
          <w:i/>
          <w:u w:val="single"/>
        </w:rPr>
        <w:t>-Se trabajó articuladamente con distintas Comisiones, subsedes y Delegaciones en el análisis y difusión de las propuestas de capacitación presentadas por estas, como así también líneas de trabajo de capacitación</w:t>
      </w:r>
      <w:r w:rsidRPr="004309D7">
        <w:rPr>
          <w:u w:val="single"/>
        </w:rPr>
        <w:t xml:space="preserve">. </w:t>
      </w:r>
    </w:p>
    <w:p w:rsidR="007D0B45" w:rsidRPr="004309D7" w:rsidRDefault="007D0B45" w:rsidP="000D6C90">
      <w:r w:rsidRPr="004309D7">
        <w:t>- Se continúa propiciando que  las propuestas de capacitación que se apoyen y  que provengan de espacios institucionales del CPSSPC  tengan como criterios: ser en campo o temática de intervención de TS y con respeto de Ley Federal y Código de Ética, se priorice estar dictada y dirigida a TS y sea factible costearla.</w:t>
      </w:r>
    </w:p>
    <w:p w:rsidR="007D0B45" w:rsidRPr="007451D9" w:rsidRDefault="007D0B45" w:rsidP="000D6C90">
      <w:r w:rsidRPr="004309D7">
        <w:t xml:space="preserve">- </w:t>
      </w:r>
      <w:r>
        <w:t>Se concretó el proceso del</w:t>
      </w:r>
      <w:r w:rsidRPr="004309D7">
        <w:t xml:space="preserve"> 4to.concurso de Ensayos</w:t>
      </w:r>
      <w:r>
        <w:t xml:space="preserve"> (convocado en el mes de septiembre de 2019)</w:t>
      </w:r>
      <w:r w:rsidRPr="00CD2FF0">
        <w:t xml:space="preserve"> </w:t>
      </w:r>
      <w:r>
        <w:t>s</w:t>
      </w:r>
      <w:r w:rsidRPr="004309D7">
        <w:t>e presentaron 4 trabajos (</w:t>
      </w:r>
      <w:r>
        <w:t xml:space="preserve">cerrándose la </w:t>
      </w:r>
      <w:r w:rsidRPr="004309D7">
        <w:t xml:space="preserve">etapa de valoración de trabajos presentados a cargo del tribunal conformado a tal fin) con la finalidad de promover la producción y publicación de conocimientos. </w:t>
      </w:r>
      <w:r>
        <w:t xml:space="preserve"> En  el mes de mayo, se publicó  el orden de mérito.  El  Concurso versó sobre trabajos inéditos que den cuenta de experiencias de TS, con el objetivo de incentivar la producción  teórica, metodológica y la sistematización de las prácticas. Durante los meses de septiembre y Octubre se trabajó en  correcciones y ajustes para ser difundida,  la edición de la revista digital, para publicar los trabajos ganadores de ese  Concurso de Ensayos.</w:t>
      </w:r>
      <w:r w:rsidRPr="00C82190">
        <w:rPr>
          <w:color w:val="FF0000"/>
        </w:rPr>
        <w:t xml:space="preserve">  </w:t>
      </w:r>
    </w:p>
    <w:p w:rsidR="007D0B45" w:rsidRPr="00CD729A" w:rsidRDefault="007D0B45" w:rsidP="000D6C90">
      <w:r w:rsidRPr="00E926AC">
        <w:rPr>
          <w:i/>
          <w:u w:val="single"/>
        </w:rPr>
        <w:t>Se trabajó en relación a la producción de conocimientos con la finalidad de construir posicionamientos públicos desde la palabra del Trabajo Social, ofrecer sistemáticamente información al conjunto de la sociedad cordobesa, tornando visibles distintas problemáticas y comprometiendo, en lo posible, a la opinión pública</w:t>
      </w:r>
      <w:r w:rsidRPr="00CD729A">
        <w:t>.</w:t>
      </w:r>
    </w:p>
    <w:p w:rsidR="007D0B45" w:rsidRDefault="007D0B45" w:rsidP="000D6C90">
      <w:r w:rsidRPr="008E1314">
        <w:t xml:space="preserve">-Se trabajó en la reedición </w:t>
      </w:r>
      <w:r>
        <w:t xml:space="preserve">y </w:t>
      </w:r>
      <w:r w:rsidRPr="008E1314">
        <w:t xml:space="preserve"> difusión  de la Revista  </w:t>
      </w:r>
      <w:r>
        <w:t xml:space="preserve">Confluencia, se </w:t>
      </w:r>
      <w:r w:rsidRPr="008E1314">
        <w:t xml:space="preserve">definió que sea de edición digital .  </w:t>
      </w:r>
    </w:p>
    <w:p w:rsidR="007D0B45" w:rsidRPr="008E1314" w:rsidRDefault="007D0B45" w:rsidP="000D6C90">
      <w:r w:rsidRPr="008E1314">
        <w:t>Se tramitó y generó  el Alta de Editorial,  para registrar publicaciones  ante la Agencia Argentina de ISBN. Se asignó  y Se generó el registro en el sistema ISBN,  remitiendo documentación a </w:t>
      </w:r>
      <w:hyperlink r:id="rId7" w:tgtFrame="_blank" w:history="1">
        <w:r w:rsidRPr="008E1314">
          <w:rPr>
            <w:rStyle w:val="Hyperlink"/>
          </w:rPr>
          <w:t>registrolibros@editores.org.ar</w:t>
        </w:r>
      </w:hyperlink>
      <w:r w:rsidRPr="008E1314">
        <w:t> o por correo postal a Av. Belgrano 1580, piso 4º, CABA (CP 1093):</w:t>
      </w:r>
    </w:p>
    <w:p w:rsidR="007D0B45" w:rsidRPr="00893DBC" w:rsidRDefault="007D0B45" w:rsidP="00893DBC">
      <w:r>
        <w:t>Se designó para</w:t>
      </w:r>
      <w:r w:rsidRPr="008E1314">
        <w:t xml:space="preserve"> la realización de los trámites de registro de libros al Comunicador Institucional  y a la secretaria administrativa.  </w:t>
      </w:r>
    </w:p>
    <w:p w:rsidR="007D0B45" w:rsidRPr="00E926AC" w:rsidRDefault="007D0B45" w:rsidP="000D6C90">
      <w:pPr>
        <w:outlineLvl w:val="0"/>
        <w:rPr>
          <w:i/>
          <w:u w:val="single"/>
        </w:rPr>
      </w:pPr>
      <w:r w:rsidRPr="00E926AC">
        <w:rPr>
          <w:i/>
          <w:u w:val="single"/>
        </w:rPr>
        <w:t>Otras Líneas de Trabajo de la Comisión:</w:t>
      </w:r>
    </w:p>
    <w:p w:rsidR="007D0B45" w:rsidRPr="00893DBC" w:rsidRDefault="007D0B45" w:rsidP="000D6C90">
      <w:r w:rsidRPr="00BC1FCD">
        <w:t>-</w:t>
      </w:r>
      <w:r w:rsidRPr="00BC1FCD">
        <w:rPr>
          <w:u w:val="single"/>
        </w:rPr>
        <w:t>Programa de supervisión</w:t>
      </w:r>
      <w:r w:rsidRPr="00BC1FCD">
        <w:t xml:space="preserve">: </w:t>
      </w:r>
      <w:r>
        <w:t xml:space="preserve"> Se continúa monitoreando  el </w:t>
      </w:r>
      <w:r w:rsidRPr="00BC1FCD">
        <w:t xml:space="preserve"> Programa de Supervisión, </w:t>
      </w:r>
      <w:r>
        <w:t xml:space="preserve"> convocatoria y </w:t>
      </w:r>
      <w:r w:rsidRPr="00BC1FCD">
        <w:t>selección</w:t>
      </w:r>
      <w:r>
        <w:t xml:space="preserve"> </w:t>
      </w:r>
      <w:r w:rsidRPr="00BC1FCD">
        <w:t>de colegas para integrar el banco de supervisorxs para el programa respectivo</w:t>
      </w:r>
      <w:r>
        <w:t xml:space="preserve">, así como la  derivación de quienes lo solicitan.  </w:t>
      </w:r>
      <w:r w:rsidRPr="00BC1FCD">
        <w:t xml:space="preserve"> </w:t>
      </w:r>
    </w:p>
    <w:p w:rsidR="007D0B45" w:rsidRDefault="007D0B45" w:rsidP="000D6C90">
      <w:r w:rsidRPr="00462FA8">
        <w:rPr>
          <w:u w:val="single"/>
        </w:rPr>
        <w:t>Formación en Mediación</w:t>
      </w:r>
      <w:r>
        <w:t xml:space="preserve">: </w:t>
      </w:r>
      <w:r w:rsidRPr="00893DBC">
        <w:t>Se concretó por cuarto  año consecutivo dos nuevos ciclos de dictado del curso de formación básica en Mediación, en calidad de  Institución oferente oficial  otorgada por  la DIMARC (Dirección de mediación de la Provincia de Córdoba). Se dictó en Córdoba Capital,  oficiando como Coordinadoras de la Formación  las Lic. Constanza Debernardis - Lic. Patricia Casas. En este año y como consecuencia de las medidas de ASPO y DISPO, dispuestas en virtud de LA Pandemia por Covid19, se concretaron de manera virtual por plataforma zoom.</w:t>
      </w:r>
      <w:r w:rsidRPr="007451D9">
        <w:t xml:space="preserve">  </w:t>
      </w:r>
    </w:p>
    <w:p w:rsidR="007D0B45" w:rsidRPr="00893DBC" w:rsidRDefault="007D0B45" w:rsidP="00893DBC">
      <w:r w:rsidRPr="00893DBC">
        <w:t>Con el objetivo de dar cuenta de la evaluación/memoria anual de la formación básica en mediación hemos analizado la misma desde tres planos:</w:t>
      </w:r>
    </w:p>
    <w:p w:rsidR="007D0B45" w:rsidRPr="00893DBC" w:rsidRDefault="007D0B45" w:rsidP="00893DBC">
      <w:r w:rsidRPr="00893DBC">
        <w:t>Formativa- pedagógica</w:t>
      </w:r>
    </w:p>
    <w:p w:rsidR="007D0B45" w:rsidRPr="00893DBC" w:rsidRDefault="007D0B45" w:rsidP="00893DBC">
      <w:r w:rsidRPr="00893DBC">
        <w:t>Organización- modalidad del cursado</w:t>
      </w:r>
    </w:p>
    <w:p w:rsidR="007D0B45" w:rsidRPr="00893DBC" w:rsidRDefault="007D0B45" w:rsidP="00893DBC">
      <w:r w:rsidRPr="00893DBC">
        <w:t>Costos-inversión-ganancias</w:t>
      </w:r>
    </w:p>
    <w:p w:rsidR="007D0B45" w:rsidRPr="00893DBC" w:rsidRDefault="007D0B45" w:rsidP="00893DBC">
      <w:r w:rsidRPr="00893DBC">
        <w:t xml:space="preserve">(*) Luego del análisis de cada uno de estos puntos, se plantean acciones superadoras para los obstáculos/debilidades identificadas. </w:t>
      </w:r>
    </w:p>
    <w:p w:rsidR="007D0B45" w:rsidRPr="00893DBC" w:rsidRDefault="007D0B45" w:rsidP="00893DBC">
      <w:r w:rsidRPr="00893DBC">
        <w:t>Formativo/pedagógico: retomamos los objetivos propuestos en el proyecto que motivo la misma:</w:t>
      </w:r>
    </w:p>
    <w:p w:rsidR="007D0B45" w:rsidRPr="00893DBC" w:rsidRDefault="007D0B45" w:rsidP="00893DBC">
      <w:r w:rsidRPr="00893DBC">
        <w:t>Capacitar a profesionales de Servicio Social y de otras disciplinas en teorías- prácticas y técnicas en la resolución de conflictos a través de la mediación, atravesadas por los desafíos tecnológicos propuestos.</w:t>
      </w:r>
    </w:p>
    <w:p w:rsidR="007D0B45" w:rsidRPr="00893DBC" w:rsidRDefault="007D0B45" w:rsidP="00893DBC">
      <w:r w:rsidRPr="00893DBC">
        <w:t>Capacitar a los participantes en mediación para que logren internalizarla como praxis e instrumento operativo en sus intervenciones sociales.</w:t>
      </w:r>
    </w:p>
    <w:p w:rsidR="007D0B45" w:rsidRPr="00893DBC" w:rsidRDefault="007D0B45" w:rsidP="00893DBC">
      <w:r w:rsidRPr="00893DBC">
        <w:t>Contribuir a la anticipación de escenarios de conflictos sociales como un instrumento de políticas institucionales para la promoción de la cohesión social</w:t>
      </w:r>
    </w:p>
    <w:p w:rsidR="007D0B45" w:rsidRPr="00893DBC" w:rsidRDefault="007D0B45" w:rsidP="00893DBC">
      <w:r w:rsidRPr="00893DBC">
        <w:t xml:space="preserve">Formar profesionales mediadores para su ejercicio en la resolución de conflictos en diferentes ámbitos. </w:t>
      </w:r>
    </w:p>
    <w:p w:rsidR="007D0B45" w:rsidRPr="00893DBC" w:rsidRDefault="007D0B45" w:rsidP="00893DBC">
      <w:r w:rsidRPr="00893DBC">
        <w:t xml:space="preserve">Considerando las limitaciones, obstáculos y redefinición de metodologías, etc., producto de la Pandemia, desde el equipo de Coordinación, Dime (Dirección de Mediación de la Provincia de Córdoba) junto a los directivos del CPSS aunamos esfuerzos para sostener por sexto año consecutivo la Formación de Mediadores en este contexto, decisión que devino en nuevos desafíos y propuestas innovadoras. Consideramos que hemos alcanzado a cumplir con los objetivos propuestos, logrando llegar a brindar la Formación a colegas de toda la Provincia de Córdoba, situación posibilitadora gracias a la apertura de la modalidad on- line. La metodología aplicada basada en la co-construccion de conceptos, modelos y praxis les permitió a los alumnos internalizar instrumentos operativos para resolución adecuada de conflictos. Al día de la fecha hemos culminado con una de las 2 cohortes iniciadas en este año 2020, finalizando la segunda en el Mes de Mayo del año 2021. </w:t>
      </w:r>
    </w:p>
    <w:p w:rsidR="007D0B45" w:rsidRPr="00893DBC" w:rsidRDefault="007D0B45" w:rsidP="00893DBC">
      <w:r w:rsidRPr="00893DBC">
        <w:t xml:space="preserve">Este año 2020, hemos formado a dos (2) cohortes/grupos de aspirantes a certificación en mediación, de manera continua y consecutiva de manera virtual. La primera cohorte se desarrolló con (25 cursantes entre los meses de Mayo a Diciembre 2020) y el segundo grupo (29 desde el mes de Septiembre a finalizar en el mes de Abril 2021). </w:t>
      </w:r>
    </w:p>
    <w:p w:rsidR="007D0B45" w:rsidRPr="00893DBC" w:rsidRDefault="007D0B45" w:rsidP="00893DBC">
      <w:r w:rsidRPr="00893DBC">
        <w:t>Desde la coordinación de la formación en mediación, ponderamos que el Colegio de profesionales y el equipo docente realizo un enorme esfuerzo para formar a estos grupos, disponiendo, por un lado, de una Plataforma paga (Zoom) por parte del Colegio y soporte informático permanente por parte del área de prensa de dicha Institución. Por otro lado, el personal administrativo que se encargó de inscripciones, cobro de cuotas y organización de cada encuentro semanal y por parte de los docente la plasticidad y disponibilidad para adecuarse a los cronogramas de cursados on line y dinámicas vía Classroom de cada grupo de capacitación.</w:t>
      </w:r>
    </w:p>
    <w:p w:rsidR="007D0B45" w:rsidRPr="00893DBC" w:rsidRDefault="007D0B45" w:rsidP="00893DBC">
      <w:r w:rsidRPr="00893DBC">
        <w:t>Ponderándose a su vez el compromiso y capacidad resolutiva y colaboradora de la Lic. Leonor Pepe (área de capacitación) quien facilito y enriqueció el nexo con el Colegio y el equipo de Formación.</w:t>
      </w:r>
    </w:p>
    <w:p w:rsidR="007D0B45" w:rsidRPr="00893DBC" w:rsidRDefault="007D0B45" w:rsidP="00893DBC">
      <w:r w:rsidRPr="00893DBC">
        <w:t xml:space="preserve">Organización/modalidad de cursado: </w:t>
      </w:r>
    </w:p>
    <w:p w:rsidR="007D0B45" w:rsidRPr="00893DBC" w:rsidRDefault="007D0B45" w:rsidP="00893DBC">
      <w:r w:rsidRPr="00893DBC">
        <w:t xml:space="preserve">La modalidad del cursado estuvo diagramada en encuentros semanales los días Lunes de (2hs) dos horas de capacitación continua de manera virtual (dictado de clase docente vía Zoom) más prácticos /videos/lectura complementaria vía Plataforma Classroom.  Compuesto en tres (3) módulos, INTRODUCTORIO-ENTRENAMIENTO-PASANTIAS. El primer módulo (20hs) de cursado, el segundo, entrenamiento de (60 hs) y las pasantías de (20hs) respectivamente. A modo de análisis hemos logrado en la segunda cohorte, reforzar aprendizajes informáticos propuestos, sobretodo el Classroom (plataforma que nuclea prácticos de los alumnos, corrección on line docente, bibliografía digital y material complementario) . Dicho proceso de aprendizaje integral por parte de alumnado, docente y coordinación fue realizado de manera paulatina y sostenida, con apoyo permanente del área de prensa del Colegio y de esfuerzos conjuntos con todo el equipo docente en general. </w:t>
      </w:r>
    </w:p>
    <w:p w:rsidR="007D0B45" w:rsidRPr="00893DBC" w:rsidRDefault="007D0B45" w:rsidP="00893DBC">
      <w:r w:rsidRPr="00893DBC">
        <w:t xml:space="preserve">El Colegio de profesionales de manera colaborativa respetó horarios y fecha consignados, creemos que el espacio asignado fue /el adecuado para la numerosidad de alumnos y comodidades necesarias para las acciones propuestas (Plataforma Zoom). Este año se le brindo vía plataforma Classroom a los cursantes dos cuadernillos, uno al iniciar el modulo introductorio y el segundo en el módulo entrenamiento, favoreciendo de este modo el orden y coherencia bibliográfica entre clases teóricas y soporte material.  </w:t>
      </w:r>
    </w:p>
    <w:p w:rsidR="007D0B45" w:rsidRPr="00893DBC" w:rsidRDefault="007D0B45" w:rsidP="00893DBC">
      <w:r w:rsidRPr="00893DBC">
        <w:t xml:space="preserve">Así mismo se pondera el exitoso desarrollo de aprendizaje (teoría-practica) llevado a cabo en el Modulo Pasantías, también llevado a cabo vía on line, destacándose en esta etapa práctica, las estrategias pedagógicas propuestas por el equipo docente, su compromiso y permanente análisis superador de dichas prácticas. Siendo en la actualidad, y bajo este nuevo contexto ligado a la virtualidad, un desafío importante que lograr superar exitosamente. </w:t>
      </w:r>
    </w:p>
    <w:p w:rsidR="007D0B45" w:rsidRPr="00893DBC" w:rsidRDefault="007D0B45" w:rsidP="00893DBC">
      <w:r w:rsidRPr="00893DBC">
        <w:t xml:space="preserve">Respecto a la evaluación Costo-inversión-ganancias de la Formación, cabe mencionar que el area administrativa en lo que se refiere a cobro de cuotas a los alumnos, gastos en concepto de honorarios a los docentes a cargo de los encuentros y de las coordinadoras; estuvo a cargo (como en capacitaciones anteriores) de la administración-secretariado del colegio. Las coordinadoras nos encargamos de ser las intermediarias con los alumnos en lo que concierne a comunicados/avisos ligados a los pagos de cuotas, reforzar su cumplimiento en tiempo-forma y de corroborar mediante listado suministrado por las secretarias las deudas generadas en el atraso. </w:t>
      </w:r>
    </w:p>
    <w:p w:rsidR="007D0B45" w:rsidRPr="00893DBC" w:rsidRDefault="007D0B45" w:rsidP="00893DBC">
      <w:r w:rsidRPr="00893DBC">
        <w:t>El pago del curso se efectuó mediante la modalidad de inversión por etapas/módulos. Teniendo en cuenta que la certificación de la formación se acredita con el cursado y aprobado de los tres módulos, la mencionada diagramación contribuiría a que los alumnos cumplan responsablemente con los requisitos de asistencia (%80) y pago por adelantado de cada etapa. De este modo nos garantizamos la continuidad, dinámica del cursado y del alumnado por un lado y por otra claridad en ingresos, gastos y ganancias adquiridas con la formación.</w:t>
      </w:r>
    </w:p>
    <w:p w:rsidR="007D0B45" w:rsidRPr="00893DBC" w:rsidRDefault="007D0B45" w:rsidP="00893DBC">
      <w:r w:rsidRPr="00893DBC">
        <w:t xml:space="preserve">           Se puede realizar un balance positivo respecto a la respuesta de los cursantes en torno a los pagos pautados, teniendo en cuenta la coyuntura actual (pandemia) social y económica del año en curso; entre los cursantes el primer y segundo grupo, 25 alumnos/as iniciaron- cursaron y culminaron una formación que requería de una importante inversión en tiempo, costos y compromiso y 29 profesionales (2da Cohorte) están en proceso de Formación. Se pondera, considerando el actual contexto desde donde se desarrolla la Formación vía on line, que se vieron reducidos costos de años anteriores ligados a impresiones de material bibliográfico, gastos de breaks semanales, espacio físico, impresiones, fotocopias, entre los princípiales. </w:t>
      </w:r>
      <w:r w:rsidRPr="00893DBC">
        <w:tab/>
      </w:r>
    </w:p>
    <w:p w:rsidR="007D0B45" w:rsidRPr="00893DBC" w:rsidRDefault="007D0B45" w:rsidP="00893DBC">
      <w:r w:rsidRPr="00893DBC">
        <w:t xml:space="preserve">Por último, es dable referirse que las coordinadoras y el equipo docente a cargo de la formación, ante la coyuntura social y en función de la demanda de los cursantes nos vimos en el desafío y en la obligación de adecuar los contenidos y el programa a la virtualidad. </w:t>
      </w:r>
    </w:p>
    <w:p w:rsidR="007D0B45" w:rsidRPr="00893DBC" w:rsidRDefault="007D0B45" w:rsidP="00893DBC"/>
    <w:p w:rsidR="007D0B45" w:rsidRPr="00E67E3E" w:rsidRDefault="007D0B45" w:rsidP="000D6C90">
      <w:r w:rsidRPr="00F41413">
        <w:rPr>
          <w:u w:val="single"/>
        </w:rPr>
        <w:t>Mesa de Residencias en Salud</w:t>
      </w:r>
      <w:r w:rsidRPr="00CD729A">
        <w:t xml:space="preserve">: </w:t>
      </w:r>
    </w:p>
    <w:p w:rsidR="007D0B45" w:rsidRDefault="007D0B45" w:rsidP="000D6C90">
      <w:r w:rsidRPr="004B1F75">
        <w:t>Se  continuó con el acompañamiento  a aspirantes a residencias de Salud, RISAM, RISAMIJ y Orientadores Judiciales, y con participación  en todas las instancias orgánicas (difusión de llamado, información, evaluación de residentes y residencia, etc)</w:t>
      </w:r>
      <w:r>
        <w:t xml:space="preserve">. Aportan al proceso Lic. Paviolo y Lic. Lucas Herrera. </w:t>
      </w:r>
    </w:p>
    <w:p w:rsidR="007D0B45" w:rsidRDefault="007D0B45" w:rsidP="000D6C90">
      <w:r>
        <w:t>Acompañamos y difundimos el concurso de ingreso a la residencia de TS, de RISAM y RISAMIJ, actuando como veedores en el concurso respectivo, ya en el marco de la cuarentena por covid19.</w:t>
      </w:r>
    </w:p>
    <w:p w:rsidR="007D0B45" w:rsidRDefault="007D0B45" w:rsidP="000D6C90">
      <w:r>
        <w:t xml:space="preserve">S e participó en forma virtual, de las mesas  de evaluación (lectura de trabajos de investigación, análisis, devoluciones, valoración)  de Residentes de diferentes niveles, de la Residencia de TS y Salud (desarrolladas en los meses de mayo y octubre), y como veedores, en dos oportunidades,  en el tribunal de evaluación de residentes de la Residencia Interdisciplinaria de Salud Mental, también  en el mes de octubre. </w:t>
      </w:r>
    </w:p>
    <w:p w:rsidR="007D0B45" w:rsidRDefault="007D0B45" w:rsidP="000D6C90">
      <w:r>
        <w:t>También participamos en representación de esta comisión, de las reuniones de la comisión asesora de residencias, dependiente del Ministerio de Salud de la provincia.</w:t>
      </w:r>
    </w:p>
    <w:p w:rsidR="007D0B45" w:rsidRDefault="007D0B45" w:rsidP="00610B3A">
      <w:pPr>
        <w:outlineLvl w:val="0"/>
        <w:rPr>
          <w:u w:val="single"/>
        </w:rPr>
      </w:pPr>
    </w:p>
    <w:p w:rsidR="007D0B45" w:rsidRPr="0047780F" w:rsidRDefault="007D0B45" w:rsidP="0047780F">
      <w:pPr>
        <w:rPr>
          <w:u w:val="single"/>
        </w:rPr>
      </w:pPr>
      <w:r w:rsidRPr="0047780F">
        <w:rPr>
          <w:u w:val="single"/>
        </w:rPr>
        <w:t>COMISIÓN DE DISCAPACIDAD</w:t>
      </w:r>
    </w:p>
    <w:p w:rsidR="007D0B45" w:rsidRPr="0047780F" w:rsidRDefault="007D0B45" w:rsidP="0047780F">
      <w:r w:rsidRPr="0047780F">
        <w:t>Modalidad y Frecuencia de los Encuentros: Reuniones mensuales primer viernes de cada mes y reuniones intermedias según necesidades organizativas y de los proyectos llevados a cabo.</w:t>
      </w:r>
    </w:p>
    <w:p w:rsidR="007D0B45" w:rsidRPr="0047780F" w:rsidRDefault="007D0B45" w:rsidP="0047780F">
      <w:r w:rsidRPr="0047780F">
        <w:t>Debido al contexto de pandemia covid19 y al Aislamiento Social Preventivo, desde marzo de 2020 hasta la fecha, las reuniones fueron realizadas por medios virtuales. </w:t>
      </w:r>
    </w:p>
    <w:p w:rsidR="007D0B45" w:rsidRPr="0047780F" w:rsidRDefault="007D0B45" w:rsidP="0047780F">
      <w:r w:rsidRPr="0047780F">
        <w:t>CAPACITACIONES Y CONVERSATORIOS</w:t>
      </w:r>
    </w:p>
    <w:p w:rsidR="007D0B45" w:rsidRPr="0047780F" w:rsidRDefault="007D0B45" w:rsidP="0047780F">
      <w:bookmarkStart w:id="0" w:name="m_-7565630806850964389__heading=h.9dg008"/>
      <w:bookmarkEnd w:id="0"/>
      <w:r w:rsidRPr="0047780F">
        <w:rPr>
          <w:rFonts w:eastAsia="MS Gothic" w:hAnsi="MS Gothic" w:cs="MS Gothic" w:hint="eastAsia"/>
        </w:rPr>
        <w:t>★</w:t>
      </w:r>
      <w:r w:rsidRPr="0047780F">
        <w:t>    JORNADA DE SALUD MENTAL Y DISCAPACIDAD INTELECTUAL- MENTAL. Su articulación desde la intervención profesional. Organiza: CPSSPC – Comisión de Discapacidad y RISAM.</w:t>
      </w:r>
      <w:bookmarkStart w:id="1" w:name="m_-7565630806850964389__heading=h.3cjpfc"/>
      <w:bookmarkStart w:id="2" w:name="m_-7565630806850964389__heading=h.ojrk95"/>
      <w:bookmarkEnd w:id="1"/>
      <w:bookmarkEnd w:id="2"/>
    </w:p>
    <w:p w:rsidR="007D0B45" w:rsidRPr="0047780F" w:rsidRDefault="007D0B45" w:rsidP="0047780F">
      <w:r w:rsidRPr="0047780F">
        <w:rPr>
          <w:rFonts w:eastAsia="MS Gothic" w:hAnsi="MS Gothic" w:cs="MS Gothic" w:hint="eastAsia"/>
        </w:rPr>
        <w:t>★</w:t>
      </w:r>
      <w:r w:rsidRPr="0047780F">
        <w:t>    CONVERSATORIO PUNILLA (vía plataforma zoom): se participó con el fin de apoyar a la conformación de una red de colegas e Instituciones del campo.</w:t>
      </w:r>
    </w:p>
    <w:p w:rsidR="007D0B45" w:rsidRPr="0047780F" w:rsidRDefault="007D0B45" w:rsidP="0047780F">
      <w:r w:rsidRPr="0047780F">
        <w:rPr>
          <w:rFonts w:eastAsia="MS Gothic" w:hAnsi="MS Gothic" w:cs="MS Gothic" w:hint="eastAsia"/>
        </w:rPr>
        <w:t>★</w:t>
      </w:r>
      <w:r w:rsidRPr="0047780F">
        <w:t>    CONVERSATORIO PROVINCIA DE CORRIENTES (vía plataforma zoom): sobre la conformación de la comisión en Córdoba y sobre las incumbencias profesionales en el campo de la discapacidad en los diferentes ámbitos de intervención (Desarrollo Social, Salud -Centros públicos y privados-, Programa Incluir Salud, Educación). </w:t>
      </w:r>
    </w:p>
    <w:p w:rsidR="007D0B45" w:rsidRPr="0047780F" w:rsidRDefault="007D0B45" w:rsidP="0047780F">
      <w:r w:rsidRPr="0047780F">
        <w:t>NOTAS elevadas y PRONUNCIAMIENTOS publicados en CONFLUENCIAS</w:t>
      </w:r>
    </w:p>
    <w:p w:rsidR="007D0B45" w:rsidRPr="0047780F" w:rsidRDefault="007D0B45" w:rsidP="0047780F">
      <w:r w:rsidRPr="0047780F">
        <w:rPr>
          <w:rFonts w:eastAsia="MS Gothic" w:hAnsi="MS Gothic" w:cs="MS Gothic" w:hint="eastAsia"/>
        </w:rPr>
        <w:t>★</w:t>
      </w:r>
      <w:r w:rsidRPr="0047780F">
        <w:t>    NOTA a la Subsecretaría de Discapacidad, Rehabilitación e Inclusión Dra. Puga y por su intermedio, a la Junta de Categorización, ante irregularidades en la contratación de TS por centros de discapacidad del ámbito privado.  Se elaboró en la Comisión de Condiciones laborales a instancias de esta Comisión, con revisión de la asesora legal. En Nov- 2019</w:t>
      </w:r>
      <w:bookmarkStart w:id="3" w:name="m_-7565630806850964389__heading=h.1az10o"/>
      <w:bookmarkEnd w:id="3"/>
      <w:r w:rsidRPr="0047780F">
        <w:t>, sin respuesta. </w:t>
      </w:r>
    </w:p>
    <w:p w:rsidR="007D0B45" w:rsidRPr="0047780F" w:rsidRDefault="007D0B45" w:rsidP="0047780F">
      <w:bookmarkStart w:id="4" w:name="m_-7565630806850964389__heading=h.hcezlr"/>
      <w:bookmarkEnd w:id="4"/>
      <w:r w:rsidRPr="0047780F">
        <w:rPr>
          <w:rFonts w:eastAsia="MS Gothic" w:hAnsi="MS Gothic" w:cs="MS Gothic" w:hint="eastAsia"/>
        </w:rPr>
        <w:t>★</w:t>
      </w:r>
      <w:r w:rsidRPr="0047780F">
        <w:t>    PRONUNCIAMIENTO Y NOTA ante nuevos requisitos del PROFE Incluir Salud, que restringen derechos de las personas con discapacidad.  Surgido de la preocupación de colegas que plantean que dicho programa federal de salud, solicita informe socio ambiental para acceso a equipamientos y ayudas técnicas a beneficiarios. Consideramos que este requisito innecesario por razones fundamentadas en dicho pronunciamiento. Se elabora nota en reunión conjunta con colegas del interior. En Nov- 2019, sin respuesta.</w:t>
      </w:r>
    </w:p>
    <w:p w:rsidR="007D0B45" w:rsidRPr="0047780F" w:rsidRDefault="007D0B45" w:rsidP="0047780F">
      <w:r w:rsidRPr="0047780F">
        <w:rPr>
          <w:rFonts w:eastAsia="MS Gothic" w:hAnsi="MS Gothic" w:cs="MS Gothic" w:hint="eastAsia"/>
        </w:rPr>
        <w:t>★</w:t>
      </w:r>
      <w:r w:rsidRPr="0047780F">
        <w:t>    PRONUNCIAMIENTO: Sobre el goce de los derechos de las personas con discapacidad, en tiempos de Covid-19. Una mirada desde el Trabajo Social.  Documento conjunto, donde se aborda la intervención del/a TS en los diferentes ámbitos, interpelando la importancia de nuestra labor en el contexto actual, y el compromiso de erigir un accionar ético y respetuoso de los Derechos Humanos de las personas con las que trabajamos.</w:t>
      </w:r>
    </w:p>
    <w:p w:rsidR="007D0B45" w:rsidRPr="0047780F" w:rsidRDefault="007D0B45" w:rsidP="0047780F">
      <w:r w:rsidRPr="0047780F">
        <w:rPr>
          <w:rFonts w:eastAsia="MS Gothic" w:hAnsi="MS Gothic" w:cs="MS Gothic" w:hint="eastAsia"/>
        </w:rPr>
        <w:t>★</w:t>
      </w:r>
      <w:r w:rsidRPr="0047780F">
        <w:t>    GUÍA DE RECURSOS: Disposiciones Gubernamentales ante aislamiento social COVID 19: En el marco de la Pandemia, se elabora un documento presentando las disposiciones vigentes y vías de acceso a los recursos disponibles para facilitar la intervención profesional e información a la comunidad.</w:t>
      </w:r>
    </w:p>
    <w:p w:rsidR="007D0B45" w:rsidRPr="0047780F" w:rsidRDefault="007D0B45" w:rsidP="0047780F">
      <w:r w:rsidRPr="0047780F">
        <w:rPr>
          <w:rFonts w:eastAsia="MS Gothic" w:hAnsi="MS Gothic" w:cs="MS Gothic" w:hint="eastAsia"/>
        </w:rPr>
        <w:t>★</w:t>
      </w:r>
      <w:r w:rsidRPr="0047780F">
        <w:t>    NOTA a ANSES - Lic. Fernanda Raverta planteando la situación de desventaja y vulneración de derechos de las PcD en la iniciación y seguimiento de trámites, por la falta de accesibilidad y recepción del personal. Se sugiere capacitación a las/os profesionales de Trabajo Social para el acompañamiento de las PCD desde los diferentes espacios de intervención; jornadas de sensibilización/formación de los agentes de ANSES para vincularse con las PcD y sistema informático accesible. Recibimos respuesta y solicitud de contacto para articular con el Colegio Profesional.</w:t>
      </w:r>
    </w:p>
    <w:p w:rsidR="007D0B45" w:rsidRPr="0047780F" w:rsidRDefault="007D0B45" w:rsidP="0047780F">
      <w:r w:rsidRPr="0047780F">
        <w:t>PARTICIPACIÓN EN OTROS ÁMBITOS ORGANIZACIONALES</w:t>
      </w:r>
    </w:p>
    <w:p w:rsidR="007D0B45" w:rsidRPr="0047780F" w:rsidRDefault="007D0B45" w:rsidP="0047780F">
      <w:r w:rsidRPr="0047780F">
        <w:rPr>
          <w:rFonts w:eastAsia="MS Gothic" w:hAnsi="MS Gothic" w:cs="MS Gothic" w:hint="eastAsia"/>
        </w:rPr>
        <w:t>★</w:t>
      </w:r>
      <w:r w:rsidRPr="0047780F">
        <w:t>    ESPACIO DE ACOMPAÑAMIENTO entre la FCS, el CPSSPC -Comisión de Discapacidad- y la MESA de DISCAPACIDAD y DDHH:</w:t>
      </w:r>
    </w:p>
    <w:p w:rsidR="007D0B45" w:rsidRPr="0047780F" w:rsidRDefault="007D0B45" w:rsidP="0047780F">
      <w:r w:rsidRPr="0047780F">
        <w:t>○     Con las Especialistas en Discapacidad Mgter. Garro Moreno y Lic. Trotta: participación en el Primer Espacio de reflexión e intercambio: La intervención en el campo de la discapacidad, en el marco de la Emergencia Sanitaria. Confección y sistematización del instrumento de recolección de información.</w:t>
      </w:r>
    </w:p>
    <w:p w:rsidR="007D0B45" w:rsidRPr="0047780F" w:rsidRDefault="007D0B45" w:rsidP="0047780F">
      <w:r w:rsidRPr="0047780F">
        <w:t>○     Con Lic. Antoyan y Lic. Forcellini: participación en el 2° Espacio de reflexión: Ética del cuidado y Discapacidad – 3° Encuentro de intercambio: Accesibilidad (es) e Instituciones en épocas de virtualidad. Elaboración y difusión del relevamiento: Acceso y barreras en los recursos y/o derechos para las PcD ¿Y las/os profesionales?</w:t>
      </w:r>
    </w:p>
    <w:p w:rsidR="007D0B45" w:rsidRPr="0047780F" w:rsidRDefault="007D0B45" w:rsidP="0047780F">
      <w:r w:rsidRPr="0047780F">
        <w:rPr>
          <w:rFonts w:eastAsia="MS Gothic" w:hAnsi="MS Gothic" w:cs="MS Gothic" w:hint="eastAsia"/>
        </w:rPr>
        <w:t>★</w:t>
      </w:r>
      <w:r w:rsidRPr="0047780F">
        <w:t>    FEPUC -COMISIÓN DE DISCAPACIDAD PARA LA INCLUSIÓN SOCIAL, con Lic. Sansone y Lic. Forcellini. Se participó en su conformación, junto con otros Colegios y Asociaciones profesionales. Uno de sus objetivos es trabajar por la defensa de los derechos de las PCD desde el ejercicio profesional.</w:t>
      </w:r>
    </w:p>
    <w:p w:rsidR="007D0B45" w:rsidRPr="0047780F" w:rsidRDefault="007D0B45" w:rsidP="0047780F">
      <w:r w:rsidRPr="0047780F">
        <w:t>APORTES A INSTITUCIONES / EVENTOS NACIONALES Y PROVINCIALES:</w:t>
      </w:r>
    </w:p>
    <w:p w:rsidR="007D0B45" w:rsidRPr="0047780F" w:rsidRDefault="007D0B45" w:rsidP="0047780F">
      <w:r w:rsidRPr="0047780F">
        <w:rPr>
          <w:rFonts w:eastAsia="MS Gothic" w:hAnsi="MS Gothic" w:cs="MS Gothic" w:hint="eastAsia"/>
        </w:rPr>
        <w:t>★</w:t>
      </w:r>
      <w:r w:rsidRPr="0047780F">
        <w:t>    CONGRESO NACIONAL DE TRABAJO SOCIAL, Córdoba 2020 - Aportes temáticos:  </w:t>
      </w:r>
    </w:p>
    <w:p w:rsidR="007D0B45" w:rsidRPr="0047780F" w:rsidRDefault="007D0B45" w:rsidP="0047780F">
      <w:r w:rsidRPr="0047780F">
        <w:t>- Pluralidades de enfoques y posturas ideológico-políticas.</w:t>
      </w:r>
    </w:p>
    <w:p w:rsidR="007D0B45" w:rsidRPr="0047780F" w:rsidRDefault="007D0B45" w:rsidP="0047780F">
      <w:r w:rsidRPr="0047780F">
        <w:t>- Propuesta de Accesibilidad física y comunicacional, como intérprete en lengua de señas y otras adaptaciones en la información/ ponencias para las personas con discapacidad sensorial.</w:t>
      </w:r>
    </w:p>
    <w:p w:rsidR="007D0B45" w:rsidRPr="0047780F" w:rsidRDefault="007D0B45" w:rsidP="0047780F">
      <w:r w:rsidRPr="0047780F">
        <w:rPr>
          <w:rFonts w:eastAsia="MS Gothic" w:hAnsi="MS Gothic" w:cs="MS Gothic" w:hint="eastAsia"/>
        </w:rPr>
        <w:t>★</w:t>
      </w:r>
      <w:r w:rsidRPr="0047780F">
        <w:t>    OFICINA DE DDHH – PODER JUDICIAL de Córdoba: Se colaboró en la elaboración del Protocolo de actuación para el acceso a la Justicia de personas con discapacidad.</w:t>
      </w:r>
    </w:p>
    <w:p w:rsidR="007D0B45" w:rsidRPr="0047780F" w:rsidRDefault="007D0B45" w:rsidP="0047780F">
      <w:r w:rsidRPr="0047780F">
        <w:rPr>
          <w:rFonts w:eastAsia="MS Gothic" w:hAnsi="MS Gothic" w:cs="MS Gothic" w:hint="eastAsia"/>
        </w:rPr>
        <w:t>★</w:t>
      </w:r>
      <w:r w:rsidRPr="0047780F">
        <w:t>    AGENCIA NACIONAL DE DISCAPACIDAD -ANDIS según Resolución 136-2020 - en virtud de la convocatoria a organizaciones de la sociedad civil a presentar propuestas sobre sobre prestaciones de habilitación. La comisión elabora una propuesta fundamentando la PRESTACIÓN DE APOYO A LA INCLUSIÓN SOCIAL de las PCD, considerando todas las áreas de su vida y en todos los ámbitos donde transite, tales como lo sanitario, educativo, económico, laboral, familiar, comunitario, etc. La misma fue enviada por los medios indicados en tiempo y forma, y se está a la espera de respuesta favorable. Se PUBLICA EN CONFLUENCIAS. Se eleva NOTA con la propuesta y se solicita audiencia (vía plataforma zoom) al Director LIC. GALARRAGA. </w:t>
      </w:r>
    </w:p>
    <w:p w:rsidR="007D0B45" w:rsidRPr="0047780F" w:rsidRDefault="007D0B45" w:rsidP="0047780F">
      <w:r w:rsidRPr="0047780F">
        <w:t>GRUPO DE ESTUDIO:</w:t>
      </w:r>
    </w:p>
    <w:p w:rsidR="007D0B45" w:rsidRPr="0047780F" w:rsidRDefault="007D0B45" w:rsidP="0047780F">
      <w:r w:rsidRPr="0047780F">
        <w:rPr>
          <w:rFonts w:eastAsia="MS Gothic" w:hAnsi="MS Gothic" w:cs="MS Gothic" w:hint="eastAsia"/>
        </w:rPr>
        <w:t>★</w:t>
      </w:r>
      <w:r w:rsidRPr="0047780F">
        <w:t>    Se continúa con la redacción de un texto académico por grupos temáticos, con la orientación de Sidebottom y Magario.</w:t>
      </w:r>
      <w:bookmarkStart w:id="5" w:name="m_-7565630806850964389__heading=h.pyxohh"/>
      <w:bookmarkStart w:id="6" w:name="m_-7565630806850964389__heading=h.3ykuu4"/>
      <w:bookmarkStart w:id="7" w:name="m_-7565630806850964389__heading=h.f8p8lo"/>
      <w:bookmarkStart w:id="8" w:name="m_-7565630806850964389__heading=h.arl5x6"/>
      <w:bookmarkEnd w:id="5"/>
      <w:bookmarkEnd w:id="6"/>
      <w:bookmarkEnd w:id="7"/>
      <w:bookmarkEnd w:id="8"/>
    </w:p>
    <w:p w:rsidR="007D0B45" w:rsidRPr="0047780F" w:rsidRDefault="007D0B45" w:rsidP="0047780F">
      <w:r w:rsidRPr="0047780F">
        <w:t>PROGRAMACIÓN 2021:</w:t>
      </w:r>
    </w:p>
    <w:p w:rsidR="007D0B45" w:rsidRPr="0047780F" w:rsidRDefault="007D0B45" w:rsidP="0047780F">
      <w:r w:rsidRPr="0047780F">
        <w:rPr>
          <w:rFonts w:eastAsia="MS Gothic" w:hAnsi="MS Gothic" w:cs="MS Gothic" w:hint="eastAsia"/>
        </w:rPr>
        <w:t>★</w:t>
      </w:r>
      <w:r w:rsidRPr="0047780F">
        <w:t>    Con la RISAM, se propone un intercambio de aportes, en próximo encuentro (pedido también para el interior provincial): Desde Discapacidad: Normativa del CUD para certificar la discapacidad mental. Desde Salud Mental: abordaje de pacientes con discapacidad, que atraviesan problemas de salud mental.</w:t>
      </w:r>
    </w:p>
    <w:p w:rsidR="007D0B45" w:rsidRPr="0047780F" w:rsidRDefault="007D0B45" w:rsidP="0047780F">
      <w:r w:rsidRPr="0047780F">
        <w:rPr>
          <w:rFonts w:eastAsia="MS Gothic" w:hAnsi="MS Gothic" w:cs="MS Gothic" w:hint="eastAsia"/>
        </w:rPr>
        <w:t>★</w:t>
      </w:r>
      <w:r w:rsidRPr="0047780F">
        <w:t>    CONVERSATORIOS vía zoom, coordinando con Delegaciones, Subsedes y otras zonas de la provincia, apoyando la conformación de redes en el interior provincial y aportar -de acuerdo a la demanda-, nuestra experiencia en la intervención en los diferentes ámbitos públicos y privados.</w:t>
      </w:r>
    </w:p>
    <w:p w:rsidR="007D0B45" w:rsidRDefault="007D0B45" w:rsidP="0047780F">
      <w:r w:rsidRPr="0047780F">
        <w:rPr>
          <w:rFonts w:eastAsia="MS Gothic" w:hAnsi="MS Gothic" w:cs="MS Gothic" w:hint="eastAsia"/>
        </w:rPr>
        <w:t>★</w:t>
      </w:r>
      <w:r w:rsidRPr="0047780F">
        <w:t>    GRUPO DE ESTUDIO: culminar con el texto para publicar.</w:t>
      </w:r>
    </w:p>
    <w:p w:rsidR="007D0B45" w:rsidRPr="0047780F" w:rsidRDefault="007D0B45" w:rsidP="0047780F">
      <w:r w:rsidRPr="0047780F">
        <w:t>PARTICIPANTES:</w:t>
      </w:r>
      <w:r>
        <w:t xml:space="preserve"> </w:t>
      </w:r>
      <w:r w:rsidRPr="0047780F">
        <w:t>Coordinadora: Sonia Forcellini</w:t>
      </w:r>
    </w:p>
    <w:p w:rsidR="007D0B45" w:rsidRPr="0047780F" w:rsidRDefault="007D0B45" w:rsidP="0047780F">
      <w:r w:rsidRPr="0047780F">
        <w:t>-       Silvia Antoyán</w:t>
      </w:r>
      <w:r>
        <w:t xml:space="preserve">- </w:t>
      </w:r>
      <w:r w:rsidRPr="0047780F">
        <w:t>Verónica Dagotto</w:t>
      </w:r>
      <w:r>
        <w:t xml:space="preserve"> </w:t>
      </w:r>
      <w:r w:rsidRPr="0047780F">
        <w:t>- Alba DellaValle</w:t>
      </w:r>
      <w:r>
        <w:t xml:space="preserve"> </w:t>
      </w:r>
      <w:r w:rsidRPr="0047780F">
        <w:t>- Belén Garro Moreno</w:t>
      </w:r>
      <w:r>
        <w:t xml:space="preserve"> </w:t>
      </w:r>
      <w:r w:rsidRPr="0047780F">
        <w:t>-Mónica Loyola</w:t>
      </w:r>
    </w:p>
    <w:p w:rsidR="007D0B45" w:rsidRPr="0047780F" w:rsidRDefault="007D0B45" w:rsidP="0047780F">
      <w:r>
        <w:t xml:space="preserve"> -</w:t>
      </w:r>
      <w:r w:rsidRPr="0047780F">
        <w:t>María José Ludueña</w:t>
      </w:r>
      <w:r>
        <w:t xml:space="preserve"> </w:t>
      </w:r>
      <w:r w:rsidRPr="0047780F">
        <w:t>- Marilén Magario</w:t>
      </w:r>
      <w:r>
        <w:t xml:space="preserve"> -</w:t>
      </w:r>
      <w:r w:rsidRPr="0047780F">
        <w:t>María Fernanda Rivero</w:t>
      </w:r>
      <w:r>
        <w:t xml:space="preserve"> -</w:t>
      </w:r>
      <w:r w:rsidRPr="0047780F">
        <w:t>María José Sansone</w:t>
      </w:r>
      <w:r>
        <w:t xml:space="preserve"> -</w:t>
      </w:r>
      <w:r w:rsidRPr="0047780F">
        <w:t>Lorna Sidebottom</w:t>
      </w:r>
    </w:p>
    <w:p w:rsidR="007D0B45" w:rsidRPr="0047780F" w:rsidRDefault="007D0B45" w:rsidP="0047780F">
      <w:r w:rsidRPr="0047780F">
        <w:t>-       Ileana Trotta</w:t>
      </w:r>
      <w:r>
        <w:t xml:space="preserve">. </w:t>
      </w:r>
      <w:r w:rsidRPr="0047780F">
        <w:t>Subsede Punilla:</w:t>
      </w:r>
      <w:r>
        <w:t xml:space="preserve"> </w:t>
      </w:r>
      <w:r w:rsidRPr="0047780F">
        <w:t>Marina Campero</w:t>
      </w:r>
      <w:r>
        <w:t xml:space="preserve">, </w:t>
      </w:r>
      <w:r w:rsidRPr="0047780F">
        <w:t>Laura Salgado</w:t>
      </w:r>
    </w:p>
    <w:p w:rsidR="007D0B45" w:rsidRPr="0047780F" w:rsidRDefault="007D0B45" w:rsidP="0047780F">
      <w:r w:rsidRPr="0047780F">
        <w:t>Participante invitada:Vanesa Holgado</w:t>
      </w:r>
    </w:p>
    <w:p w:rsidR="007D0B45" w:rsidRPr="0047780F" w:rsidRDefault="007D0B45" w:rsidP="0047780F">
      <w:r w:rsidRPr="0047780F">
        <w:t xml:space="preserve">            </w:t>
      </w:r>
    </w:p>
    <w:p w:rsidR="007D0B45" w:rsidRPr="0047780F" w:rsidRDefault="007D0B45" w:rsidP="0047780F">
      <w:pPr>
        <w:rPr>
          <w:u w:val="single"/>
        </w:rPr>
      </w:pPr>
      <w:r w:rsidRPr="0047780F">
        <w:rPr>
          <w:u w:val="single"/>
        </w:rPr>
        <w:t>COMISIÓN DE CONDICIONES LABORALES</w:t>
      </w:r>
    </w:p>
    <w:p w:rsidR="007D0B45" w:rsidRPr="0047780F" w:rsidRDefault="007D0B45" w:rsidP="0047780F">
      <w:r w:rsidRPr="0047780F">
        <w:t>Participan: Carolina Allende – Javier Sueldo – Sonia Forcellini – Sonia Londero – Mercedes Aguilar – Vanesa Holgado</w:t>
      </w:r>
    </w:p>
    <w:p w:rsidR="007D0B45" w:rsidRPr="0047780F" w:rsidRDefault="007D0B45" w:rsidP="0047780F">
      <w:r w:rsidRPr="0047780F">
        <w:t>Durante el período que contiene la presente memoria, lxs integrantes  de la Comisión de Condiciones Laborales tendieron a consolidar distintos dispositivos de trabajo a partir de una dinámica de encuentros quincenales. Frente a la multiplicidad de situaciones en donde se vulneran las condiciones dignas que circundan (y tienden a determinar) el ejercicio de nuestra profesión en el ámbito de la Provincia de Córdoba, se avanzó en cuatro líneas de acción: </w:t>
      </w:r>
    </w:p>
    <w:p w:rsidR="007D0B45" w:rsidRPr="0047780F" w:rsidRDefault="007D0B45" w:rsidP="0047780F">
      <w:r w:rsidRPr="0047780F">
        <w:t>Ejecución de acciones administrativas a empleadores. Responde a los “pedidos de audiencia” -y posterior participación en donde se vehiculizan las demandas de colegas- de información, expresiones de preocupación, etc. </w:t>
      </w:r>
    </w:p>
    <w:p w:rsidR="007D0B45" w:rsidRPr="0047780F" w:rsidRDefault="007D0B45" w:rsidP="0047780F">
      <w:r w:rsidRPr="0047780F">
        <w:t>Difusión de pronunciamientos y amplificación de reclamos vía redes sociales y portales institucionales. </w:t>
      </w:r>
    </w:p>
    <w:p w:rsidR="007D0B45" w:rsidRPr="0047780F" w:rsidRDefault="007D0B45" w:rsidP="0047780F">
      <w:r w:rsidRPr="0047780F">
        <w:t>Participación y apoyo a medidas de acción directa. Ello contiene nuestro involucramiento con otros actores presentes en el escenario local y/o nacional. </w:t>
      </w:r>
    </w:p>
    <w:p w:rsidR="007D0B45" w:rsidRPr="0047780F" w:rsidRDefault="007D0B45" w:rsidP="0047780F">
      <w:r w:rsidRPr="0047780F">
        <w:t>Generación de espacios de escucha atenta. Refiere a concebir a la “comisión” como un espacio que contiene, acompaña y devuelve mis miradas a las/os colegas que se encuentran atravesadas/os por situaciones de precarización.</w:t>
      </w:r>
    </w:p>
    <w:p w:rsidR="007D0B45" w:rsidRPr="0047780F" w:rsidRDefault="007D0B45" w:rsidP="0047780F">
      <w:r w:rsidRPr="0047780F">
        <w:t>Las distintas acciones, se desplegaron siempre con la atención de maximizar acciones colectivas reivindicativas con una marcada posición de denuncia, defensa y propuesta por parte del Colegio.  </w:t>
      </w:r>
    </w:p>
    <w:p w:rsidR="007D0B45" w:rsidRPr="0047780F" w:rsidRDefault="007D0B45" w:rsidP="0047780F">
      <w:r w:rsidRPr="0047780F">
        <w:t>En este período se acompañaron reclamos de colegas que se desempeñan en </w:t>
      </w:r>
    </w:p>
    <w:p w:rsidR="007D0B45" w:rsidRPr="0047780F" w:rsidRDefault="007D0B45" w:rsidP="0047780F"/>
    <w:p w:rsidR="007D0B45" w:rsidRPr="0047780F" w:rsidRDefault="007D0B45" w:rsidP="0047780F">
      <w:r w:rsidRPr="0047780F">
        <w:t>El Estado Provincial</w:t>
      </w:r>
    </w:p>
    <w:p w:rsidR="007D0B45" w:rsidRPr="0047780F" w:rsidRDefault="007D0B45" w:rsidP="0047780F">
      <w:r w:rsidRPr="0047780F">
        <w:t xml:space="preserve">- Ministerio de Justicia y DDHH: </w:t>
      </w:r>
    </w:p>
    <w:p w:rsidR="007D0B45" w:rsidRPr="0047780F" w:rsidRDefault="007D0B45" w:rsidP="0047780F">
      <w:r w:rsidRPr="0047780F">
        <w:t xml:space="preserve">- Servicio Penitenciario Cruz del Eje: monotributista despedido por incompatibilidad con horas docentes </w:t>
      </w:r>
    </w:p>
    <w:p w:rsidR="007D0B45" w:rsidRPr="0047780F" w:rsidRDefault="007D0B45" w:rsidP="0047780F">
      <w:r w:rsidRPr="0047780F">
        <w:t>-situación de monotributistas y becarias en SENAF. Presentación de notas al ministro (Farfán 1/11/2019). A  partir del cambio de Ministro, se reactualizaron los pedidos de audiencia.</w:t>
      </w:r>
    </w:p>
    <w:p w:rsidR="007D0B45" w:rsidRPr="0047780F" w:rsidRDefault="007D0B45" w:rsidP="0047780F">
      <w:r w:rsidRPr="0047780F">
        <w:t>-3/11/19- acompañamiento a colegas precarizadas del ministerio de justicia y DDHH- - Participación en evento “Guiso por los derechos laborales” de personal precarizado 5/12/19</w:t>
      </w:r>
    </w:p>
    <w:p w:rsidR="007D0B45" w:rsidRPr="0047780F" w:rsidRDefault="007D0B45" w:rsidP="0047780F">
      <w:r w:rsidRPr="0047780F">
        <w:t>-Entrevista con personal jerárquico de SENAF Penal Juvenil por licencia compulsiva de tres TS.</w:t>
      </w:r>
    </w:p>
    <w:p w:rsidR="007D0B45" w:rsidRPr="0047780F" w:rsidRDefault="007D0B45" w:rsidP="0047780F">
      <w:r w:rsidRPr="0047780F">
        <w:t>-Asesoramiento sobre nota a jueces intervinientes en las causas de Jóvenes que se quedarían sin acompañamiento durante dos meses, por licencia compulsiva y no programada, de personal precarizado.</w:t>
      </w:r>
    </w:p>
    <w:p w:rsidR="007D0B45" w:rsidRPr="0047780F" w:rsidRDefault="007D0B45" w:rsidP="0047780F">
      <w:r w:rsidRPr="0047780F">
        <w:t xml:space="preserve"> (12/12/2019). Desde el gremio ATE informan que se re-contratarán  a 3 colegas de Penal Juvenil desde marzo 2020 – Se cumple, tercerizado por OSC</w:t>
      </w:r>
    </w:p>
    <w:p w:rsidR="007D0B45" w:rsidRPr="0047780F" w:rsidRDefault="007D0B45" w:rsidP="0047780F">
      <w:r w:rsidRPr="0047780F">
        <w:t>- Adhesión plan de lucha equipos técnicos de tribunales. Participación en asamblea. Acompañamiento público mediante fotos con cartel de apoyo.</w:t>
      </w:r>
    </w:p>
    <w:p w:rsidR="007D0B45" w:rsidRPr="0047780F" w:rsidRDefault="007D0B45" w:rsidP="0047780F">
      <w:r w:rsidRPr="0047780F">
        <w:t>-Adhesión paro tribunales- 6/12/19</w:t>
      </w:r>
    </w:p>
    <w:p w:rsidR="007D0B45" w:rsidRPr="0047780F" w:rsidRDefault="007D0B45" w:rsidP="0047780F">
      <w:r w:rsidRPr="0047780F">
        <w:t xml:space="preserve">- 6/8/20- acompañamiento colegas trasladadas compulsivamente en senaf- inobservancia incumbencias profesionales- incumplimiento de protocolos Covid- </w:t>
      </w:r>
    </w:p>
    <w:p w:rsidR="007D0B45" w:rsidRPr="0047780F" w:rsidRDefault="007D0B45" w:rsidP="0047780F">
      <w:r w:rsidRPr="0047780F">
        <w:t>-Envío de notas a 20 defensorías y juzgados de niñez, además de la defensoría de derechos de NNyA- acompañando denuncias de irregularidades en las residencias.</w:t>
      </w:r>
    </w:p>
    <w:p w:rsidR="007D0B45" w:rsidRPr="0047780F" w:rsidRDefault="007D0B45" w:rsidP="0047780F">
      <w:r w:rsidRPr="0047780F">
        <w:t>-acompañamiento colegas de tribunales multifuero por reclamo autonomía profesional. Reunión con Lic. Rósemberg, administrador general del poder judicial.</w:t>
      </w:r>
    </w:p>
    <w:p w:rsidR="007D0B45" w:rsidRPr="0047780F" w:rsidRDefault="007D0B45" w:rsidP="0047780F">
      <w:r w:rsidRPr="0047780F">
        <w:t xml:space="preserve">- Ministerio de Salud: </w:t>
      </w:r>
    </w:p>
    <w:p w:rsidR="007D0B45" w:rsidRPr="0047780F" w:rsidRDefault="007D0B45" w:rsidP="0047780F">
      <w:r w:rsidRPr="0047780F">
        <w:t>-Nota a Dra. María Elena Fernández, coordinadora del Programa Incluir Salud (exPROFE) Córdoba. Por pedido de colegas del interior provincial ante el requisito de Informe socioambiental para la solicitud de ayudas técnicas. (6/11/2019)</w:t>
      </w:r>
    </w:p>
    <w:p w:rsidR="007D0B45" w:rsidRPr="0047780F" w:rsidRDefault="007D0B45" w:rsidP="0047780F">
      <w:r w:rsidRPr="0047780F">
        <w:t>- 8/11- Salud- acto en el Panal- entrega de nota por pase grupo 1</w:t>
      </w:r>
    </w:p>
    <w:p w:rsidR="007D0B45" w:rsidRPr="0047780F" w:rsidRDefault="007D0B45" w:rsidP="0047780F">
      <w:r w:rsidRPr="0047780F">
        <w:t xml:space="preserve">- </w:t>
      </w:r>
      <w:r w:rsidRPr="0047780F">
        <w:tab/>
        <w:t>RISAM: Nota solicitando que el Colegio intervenga para que se revea las condiciones de formación y trabajo (26/02/2020)</w:t>
      </w:r>
    </w:p>
    <w:p w:rsidR="007D0B45" w:rsidRPr="0047780F" w:rsidRDefault="007D0B45" w:rsidP="0047780F">
      <w:r w:rsidRPr="0047780F">
        <w:t xml:space="preserve">- </w:t>
      </w:r>
      <w:r w:rsidRPr="0047780F">
        <w:tab/>
        <w:t xml:space="preserve">Nota para Recategorización de colega -Claudia Fontanesi- en el Ministerio de Salud (2/03/2020) </w:t>
      </w:r>
    </w:p>
    <w:p w:rsidR="007D0B45" w:rsidRPr="0047780F" w:rsidRDefault="007D0B45" w:rsidP="0047780F">
      <w:r w:rsidRPr="0047780F">
        <w:t>-Acompañamiento a colegas del SS central</w:t>
      </w:r>
    </w:p>
    <w:p w:rsidR="007D0B45" w:rsidRPr="0047780F" w:rsidRDefault="007D0B45" w:rsidP="0047780F">
      <w:r w:rsidRPr="0047780F">
        <w:t>- Reclamo por programa médicos comunitarios- falta de pago y por incumplimiento cláusulas convenio con Nación.</w:t>
      </w:r>
    </w:p>
    <w:p w:rsidR="007D0B45" w:rsidRPr="0047780F" w:rsidRDefault="007D0B45" w:rsidP="0047780F">
      <w:r w:rsidRPr="0047780F">
        <w:t>- Residencias: reuniones intercomisiones por intersección de derechos laborales y capacitación, de residentes de salud y de programa orientadores judiciales. Reclamos a Ministerio Público Fiscal y coordinadoras.</w:t>
      </w:r>
    </w:p>
    <w:p w:rsidR="007D0B45" w:rsidRPr="0047780F" w:rsidRDefault="007D0B45" w:rsidP="0047780F">
      <w:r w:rsidRPr="0047780F">
        <w:t xml:space="preserve">- Ministerio de Desarrollo Social: </w:t>
      </w:r>
    </w:p>
    <w:p w:rsidR="007D0B45" w:rsidRPr="0047780F" w:rsidRDefault="007D0B45" w:rsidP="0047780F">
      <w:r w:rsidRPr="0047780F">
        <w:t>-Programa Vida Digna por protocolo de presencialidad, cantidad requerida de informes mensuales (29/06/2020). Relación Colegio – ATE</w:t>
      </w:r>
    </w:p>
    <w:p w:rsidR="007D0B45" w:rsidRPr="0047780F" w:rsidRDefault="007D0B45" w:rsidP="0047780F">
      <w:r w:rsidRPr="0047780F">
        <w:t>-APROSS: reclamo por exigibilidad de informes sociales sin personal suficiente para dar respuesta.</w:t>
      </w:r>
    </w:p>
    <w:p w:rsidR="007D0B45" w:rsidRPr="0047780F" w:rsidRDefault="007D0B45" w:rsidP="0047780F"/>
    <w:p w:rsidR="007D0B45" w:rsidRPr="0047780F" w:rsidRDefault="007D0B45" w:rsidP="0047780F">
      <w:r w:rsidRPr="0047780F">
        <w:t>El Estado Nacional</w:t>
      </w:r>
    </w:p>
    <w:p w:rsidR="007D0B45" w:rsidRPr="0047780F" w:rsidRDefault="007D0B45" w:rsidP="0047780F">
      <w:r w:rsidRPr="0047780F">
        <w:t>- PAMI Cba – Programa sociopreventivo: por falta de pago de “becas” en tiempo y forma (29/06/2020), aumento del valor hora, continuidad del Programa y contratación laboral.</w:t>
      </w:r>
    </w:p>
    <w:p w:rsidR="007D0B45" w:rsidRPr="0047780F" w:rsidRDefault="007D0B45" w:rsidP="0047780F">
      <w:r w:rsidRPr="0047780F">
        <w:t>- PAMI Cba – Cambio compulsivo de funciones de colega  en Actividades Preventivas. Presentación de nota con solicitud de audiencia, reafirmando su trayectoria profesional</w:t>
      </w:r>
    </w:p>
    <w:p w:rsidR="007D0B45" w:rsidRPr="0047780F" w:rsidRDefault="007D0B45" w:rsidP="0047780F">
      <w:r w:rsidRPr="0047780F">
        <w:t>-PAMI Cba. –reclamo por despido de colega de la agencia de Mina Clavero.</w:t>
      </w:r>
    </w:p>
    <w:p w:rsidR="007D0B45" w:rsidRPr="0047780F" w:rsidRDefault="007D0B45" w:rsidP="0047780F">
      <w:r w:rsidRPr="0047780F">
        <w:t>El Estado Municipal</w:t>
      </w:r>
    </w:p>
    <w:p w:rsidR="007D0B45" w:rsidRPr="0047780F" w:rsidRDefault="007D0B45" w:rsidP="0047780F">
      <w:r w:rsidRPr="0047780F">
        <w:t>- Baja de contratos de colegas en la Municipalidad de Córdoba (SPD): se presentaron notas al gremio SUOEM y a la Mesa de negociación del ejecutivo municipal (27/07/2020)</w:t>
      </w:r>
    </w:p>
    <w:p w:rsidR="007D0B45" w:rsidRPr="0047780F" w:rsidRDefault="007D0B45" w:rsidP="0047780F">
      <w:r w:rsidRPr="0047780F">
        <w:t>-Reclamo y Coordinación por falta de convocatoria a TS  desde el Estado Municipal, con el consiguiente reemplazo de funciones por otras personas ajenas al municipio y posible intrusismo.</w:t>
      </w:r>
    </w:p>
    <w:p w:rsidR="007D0B45" w:rsidRPr="0047780F" w:rsidRDefault="007D0B45" w:rsidP="0047780F">
      <w:r w:rsidRPr="0047780F">
        <w:t>-Se presentó nota de reclamo conjunta con CPPC, al DEM, a raíz de la cual se llevó a cabo una reunión de mesa de diálogo (que luego se interrumpió) junto al colegio de psicólogos y funcionarias referentes de áreas sociales, donde se reclamó por situaciones de intrusismo, maltrato a les profesionales y desconocimiento de las acciones/programas y proyectos. Se solicitó completar equipos técnicos, apertura de áreas centralizadas y favorecer el trabajo descentralizado, se reclamó por la reducción de horas, descoordinación y falta de reconocimiento al trabajo territorial. Provisión de EPP.</w:t>
      </w:r>
    </w:p>
    <w:p w:rsidR="007D0B45" w:rsidRPr="0047780F" w:rsidRDefault="007D0B45" w:rsidP="0047780F">
      <w:r w:rsidRPr="0047780F">
        <w:t>- Asesoramiento a colegas sobre estrategias de abordaje en pandemia, para confección de informes sociales.</w:t>
      </w:r>
    </w:p>
    <w:p w:rsidR="007D0B45" w:rsidRPr="0047780F" w:rsidRDefault="007D0B45" w:rsidP="0047780F">
      <w:r w:rsidRPr="0047780F">
        <w:tab/>
        <w:t>Otros municipios y comunas:</w:t>
      </w:r>
    </w:p>
    <w:p w:rsidR="007D0B45" w:rsidRPr="0047780F" w:rsidRDefault="007D0B45" w:rsidP="0047780F">
      <w:r w:rsidRPr="0047780F">
        <w:t>- Jornada en Traslasierra: 28/11- Villa Las Rosas- reunión colegas municipios y comunas del valle de traslasierra</w:t>
      </w:r>
    </w:p>
    <w:p w:rsidR="007D0B45" w:rsidRPr="0047780F" w:rsidRDefault="007D0B45" w:rsidP="0047780F">
      <w:r w:rsidRPr="0047780F">
        <w:t>se envió Recomendaciones para el ejercicio profesional en pandemia</w:t>
      </w:r>
    </w:p>
    <w:p w:rsidR="007D0B45" w:rsidRPr="0047780F" w:rsidRDefault="007D0B45" w:rsidP="0047780F">
      <w:r w:rsidRPr="0047780F">
        <w:t>-Las Tapias. Reclamo por despido de una TS.</w:t>
      </w:r>
    </w:p>
    <w:p w:rsidR="007D0B45" w:rsidRPr="0047780F" w:rsidRDefault="007D0B45" w:rsidP="0047780F">
      <w:r w:rsidRPr="0047780F">
        <w:t>-Las Rabonas. Repudio por desvinculación del equipo interdisciplinario de salud.</w:t>
      </w:r>
    </w:p>
    <w:p w:rsidR="007D0B45" w:rsidRPr="0047780F" w:rsidRDefault="007D0B45" w:rsidP="0047780F">
      <w:r w:rsidRPr="0047780F">
        <w:t>-La Para- reclamo por posible intrusismo y condiciones laborales precarias de la TS.</w:t>
      </w:r>
    </w:p>
    <w:p w:rsidR="007D0B45" w:rsidRPr="0047780F" w:rsidRDefault="007D0B45" w:rsidP="0047780F">
      <w:r w:rsidRPr="0047780F">
        <w:t>-Villa María: asesoramiento a colegas de la delegación para reclamo ante secretaría de salud municipal por condiciones laborales precarias.</w:t>
      </w:r>
    </w:p>
    <w:p w:rsidR="007D0B45" w:rsidRPr="0047780F" w:rsidRDefault="007D0B45" w:rsidP="0047780F">
      <w:r w:rsidRPr="0047780F">
        <w:t>- Calamuchita- Reclamo ante Municipio de Villa General Belgrano, por desvinculación de colegas.</w:t>
      </w:r>
    </w:p>
    <w:p w:rsidR="007D0B45" w:rsidRPr="0047780F" w:rsidRDefault="007D0B45" w:rsidP="0047780F">
      <w:r w:rsidRPr="0047780F">
        <w:t>- Asesoramiento sobre incumbencias, autonomía profesional, deberes y derechos en pandemia.</w:t>
      </w:r>
    </w:p>
    <w:p w:rsidR="007D0B45" w:rsidRPr="0047780F" w:rsidRDefault="007D0B45" w:rsidP="0047780F">
      <w:r w:rsidRPr="0047780F">
        <w:t>Ámbito privado</w:t>
      </w:r>
    </w:p>
    <w:p w:rsidR="007D0B45" w:rsidRPr="0047780F" w:rsidRDefault="007D0B45" w:rsidP="0047780F">
      <w:r w:rsidRPr="0047780F">
        <w:t>Asesoramiento a colega sobre defensa derechos pacientes en geriátrico privado del interior.</w:t>
      </w:r>
    </w:p>
    <w:p w:rsidR="007D0B45" w:rsidRPr="0047780F" w:rsidRDefault="007D0B45" w:rsidP="0047780F">
      <w:r w:rsidRPr="0047780F">
        <w:t>EPAR en Villa Bustos: Asesoramiento a colegas por solicitud de empleadores a realizar  tareas de cuidado, fuera de las incumbencias profesionales, y sin elementos de protección adecuados para tratar con pacientes con Covid (6/10/2020)</w:t>
      </w:r>
    </w:p>
    <w:p w:rsidR="007D0B45" w:rsidRPr="0047780F" w:rsidRDefault="007D0B45" w:rsidP="0047780F">
      <w:r w:rsidRPr="0047780F">
        <w:t>Retomar tema de falta de posibilidades de acceso a HC en la OS, para TS, en Obra Social DASPU</w:t>
      </w:r>
    </w:p>
    <w:p w:rsidR="007D0B45" w:rsidRPr="0047780F" w:rsidRDefault="007D0B45" w:rsidP="0047780F">
      <w:r w:rsidRPr="0047780F">
        <w:t>Asesoramiento Sobre Adaptación del Ejercicio Profesional por Pandemia</w:t>
      </w:r>
    </w:p>
    <w:p w:rsidR="007D0B45" w:rsidRPr="0047780F" w:rsidRDefault="007D0B45" w:rsidP="0047780F">
      <w:r w:rsidRPr="0047780F">
        <w:t>Desde el inicio del ASPO debido a la pandemia por Covid 19, se dieron respuesta a consultas referidas a ejercicio profesional con la debida protección de les profesionales y familias/instituciones/grupos e individuos; resguardo de la documentación elaborada, derechos  y obligaciones de los equipos esenciales, así como deberes de les contratantes respecto a provisión de EPP, transporte y herramientas digitales para teletrabajo/teleasistencia con la correspondiente seguridad informática. Esta tarea fue compartida con referentes de otras comisiones, tribunal de disciplina y secretaría de consejo directivo.</w:t>
      </w:r>
    </w:p>
    <w:p w:rsidR="007D0B45" w:rsidRPr="0047780F" w:rsidRDefault="007D0B45" w:rsidP="0047780F">
      <w:r w:rsidRPr="0047780F">
        <w:t>LOGROS DE ESTE AÑO:</w:t>
      </w:r>
    </w:p>
    <w:p w:rsidR="007D0B45" w:rsidRPr="0047780F" w:rsidRDefault="007D0B45" w:rsidP="0047780F">
      <w:r w:rsidRPr="0047780F">
        <w:t>Agremiación de colegas del Estado provincial a ATE</w:t>
      </w:r>
    </w:p>
    <w:p w:rsidR="007D0B45" w:rsidRPr="0047780F" w:rsidRDefault="007D0B45" w:rsidP="0047780F">
      <w:r w:rsidRPr="0047780F">
        <w:t>Notas conjuntas con otros colegios profesionales (FEPUC) para concretar reuniones con funcionarios</w:t>
      </w:r>
    </w:p>
    <w:p w:rsidR="007D0B45" w:rsidRPr="0047780F" w:rsidRDefault="007D0B45" w:rsidP="0047780F">
      <w:r w:rsidRPr="0047780F">
        <w:t>Con una participación de 50 colegas, se participó de un espacio de intercambio de experiencias y fortalecimiento de lazos de solidaridad en el Colegio de Profesionales del Servicio Social de Misiones sobre “Condiciones laborales en la argentina de hoy: Experiencias desde córdoba”. </w:t>
      </w:r>
    </w:p>
    <w:p w:rsidR="007D0B45" w:rsidRPr="0047780F" w:rsidRDefault="007D0B45" w:rsidP="0047780F">
      <w:r w:rsidRPr="0047780F">
        <w:t>Se sostuvo una línea de defensa irrestricta de las condiciones de trabajo digno, siempre con la impronta de generación de participación e involucramiento de las y los colegas afectadas/os. </w:t>
      </w:r>
    </w:p>
    <w:p w:rsidR="007D0B45" w:rsidRPr="0047780F" w:rsidRDefault="007D0B45" w:rsidP="0047780F">
      <w:r w:rsidRPr="0047780F">
        <w:t>Frente a la complejidad del escenario actual y estableciendo hipótesis de profundización de las condiciones de precarización, es que, al momento de la redacción de la presente memoria, nos encontramos evaluando alternativas de asesoramiento “jurídico estratégico” para el colegio en general y la comisión en particular.</w:t>
      </w:r>
    </w:p>
    <w:p w:rsidR="007D0B45" w:rsidRPr="0047780F" w:rsidRDefault="007D0B45" w:rsidP="0047780F"/>
    <w:p w:rsidR="007D0B45" w:rsidRPr="00CE4909" w:rsidRDefault="007D0B45" w:rsidP="0047780F">
      <w:pPr>
        <w:rPr>
          <w:u w:val="single"/>
        </w:rPr>
      </w:pPr>
      <w:r w:rsidRPr="00CE4909">
        <w:rPr>
          <w:u w:val="single"/>
        </w:rPr>
        <w:t>COMISIÓN DE GÉNEROS Y DIVERSIDAD SEXUAL</w:t>
      </w:r>
    </w:p>
    <w:p w:rsidR="007D0B45" w:rsidRPr="0047780F" w:rsidRDefault="007D0B45" w:rsidP="0047780F"/>
    <w:p w:rsidR="007D0B45" w:rsidRPr="0047780F" w:rsidRDefault="007D0B45" w:rsidP="0047780F">
      <w:r>
        <w:t xml:space="preserve"> -</w:t>
      </w:r>
      <w:r w:rsidRPr="0047780F">
        <w:t xml:space="preserve"> Incluye acciones desarrolladas desde el 01-NOV-19 al 31-OCT-20. </w:t>
      </w:r>
    </w:p>
    <w:p w:rsidR="007D0B45" w:rsidRPr="0047780F" w:rsidRDefault="007D0B45" w:rsidP="0047780F">
      <w:r w:rsidRPr="0047780F">
        <w:t xml:space="preserve">La Comisión sostuvo 3 (tres) reuniones presenciales (noviembre y diciembre de 2019) y 14 (catorce) reuniones virtuales en el período correspondiente al ASPO COVID19, al 31/10/2020. En total, en el período relevado, suman 17 (diecisiete) reuniones ordinarias de la Comisión. </w:t>
      </w:r>
    </w:p>
    <w:p w:rsidR="007D0B45" w:rsidRPr="0047780F" w:rsidRDefault="007D0B45" w:rsidP="0047780F">
      <w:r w:rsidRPr="0047780F">
        <w:t xml:space="preserve">En el ciclo 2020, en dos reuniones se sumó a participar la colega Paula Gaitán (UNC), en otra la colega Carolina Allende (Secretaria de la FEPUC) y en otra un grupo de colegas integrantes de la comisión de género del programa provincial Salas Cuna. </w:t>
      </w:r>
    </w:p>
    <w:p w:rsidR="007D0B45" w:rsidRPr="0098378F" w:rsidRDefault="007D0B45" w:rsidP="0098378F">
      <w:pPr>
        <w:jc w:val="left"/>
      </w:pPr>
      <w:r w:rsidRPr="0047780F">
        <w:t xml:space="preserve">Además, se efectivizó la lectura, envío de aportes y adhesión a 4 (cuatro) pronunciamientos federales del Foro de Géneros y Diversidad Sexual de la FAAPSS: quinto pronunciamiento (abril de 2020) sobre “Recrudecimiento de violencias por motivos de género en el ASPO”; sexto pronunciamiento (mayo de 2020) sobre la “Urgente adhesión de la legislatura de Tucumán a la Ley Micaela (sin modificaciones)”; </w:t>
      </w:r>
      <w:r w:rsidRPr="0098378F">
        <w:t xml:space="preserve">séptimo pronunciamiento (junio de 2020) sobre la “Exigencia de garantizar el acceso a la ILE en todo el territorio nacional” y octavo pronunciamiento (setiembre de 2020) sobre “Estado de alerta ante la utilización del falso SAP (Síndrome de Alienación Parental): un concepto que encubre múltiples abusos en las niñeces”. </w:t>
      </w:r>
    </w:p>
    <w:p w:rsidR="007D0B45" w:rsidRPr="0098378F" w:rsidRDefault="007D0B45" w:rsidP="0098378F">
      <w:pPr>
        <w:jc w:val="left"/>
      </w:pPr>
      <w:r w:rsidRPr="0098378F">
        <w:t xml:space="preserve">Integrantes de la Comisión de Géneros y Diversidad Sexual: </w:t>
      </w:r>
    </w:p>
    <w:p w:rsidR="007D0B45" w:rsidRPr="0098378F" w:rsidRDefault="007D0B45" w:rsidP="0098378F">
      <w:pPr>
        <w:jc w:val="left"/>
      </w:pPr>
      <w:r w:rsidRPr="0098378F">
        <w:t xml:space="preserve">Denise Paz Ruiz , Candela Sánchez, Celeste Nicolini, Lucía Bertona, María Fernanda Espejo, Claudio Barbero </w:t>
      </w:r>
    </w:p>
    <w:p w:rsidR="007D0B45" w:rsidRPr="0098378F" w:rsidRDefault="007D0B45" w:rsidP="0098378F">
      <w:pPr>
        <w:jc w:val="left"/>
      </w:pPr>
      <w:r w:rsidRPr="0098378F">
        <w:t xml:space="preserve">ACCIONES POR MES </w:t>
      </w:r>
    </w:p>
    <w:p w:rsidR="007D0B45" w:rsidRPr="0098378F" w:rsidRDefault="007D0B45" w:rsidP="0098378F">
      <w:pPr>
        <w:jc w:val="left"/>
      </w:pPr>
      <w:r w:rsidRPr="0098378F">
        <w:t xml:space="preserve">Noviembre 2019 </w:t>
      </w:r>
    </w:p>
    <w:p w:rsidR="007D0B45" w:rsidRPr="0098378F" w:rsidRDefault="007D0B45" w:rsidP="0098378F">
      <w:pPr>
        <w:jc w:val="left"/>
      </w:pPr>
      <w:r w:rsidRPr="0098378F">
        <w:t xml:space="preserve">20-11-19: Presentación del libro “La gerontología será feminista”, compilado por Paula Danel y Mónica Navarro. Actividad organizada en conjunto con la Mesa Gerontológica del CPSSPC. </w:t>
      </w:r>
    </w:p>
    <w:p w:rsidR="007D0B45" w:rsidRPr="0098378F" w:rsidRDefault="007D0B45" w:rsidP="0098378F">
      <w:pPr>
        <w:jc w:val="left"/>
      </w:pPr>
      <w:r w:rsidRPr="0098378F">
        <w:t xml:space="preserve">26-11-19: Taller “Identidad de género, niñeces y juventudes: acompañamientos en salud/salud mental” para residentxs de las Residencias Interdisciplinaria en Salud Mental Infanto Juvenil y Disciplinaria en Salud y Trabajo Social. Organizado a demanda de la instructora de TS, colega Guillermina Decca. </w:t>
      </w:r>
    </w:p>
    <w:p w:rsidR="007D0B45" w:rsidRPr="0098378F" w:rsidRDefault="007D0B45" w:rsidP="0098378F">
      <w:pPr>
        <w:jc w:val="left"/>
      </w:pPr>
      <w:r w:rsidRPr="0098378F">
        <w:t xml:space="preserve">29-11-19: Jornada “Géneros y sexodisidencias” del Colegio de Psicólogues. Participación en un panel junto a otras organizaciones, en el que se comentan las líneas de acción de la Comisión. </w:t>
      </w:r>
    </w:p>
    <w:p w:rsidR="007D0B45" w:rsidRPr="0098378F" w:rsidRDefault="007D0B45" w:rsidP="0098378F">
      <w:pPr>
        <w:jc w:val="left"/>
      </w:pPr>
      <w:r w:rsidRPr="0098378F">
        <w:t xml:space="preserve">Diciembre 2019 </w:t>
      </w:r>
    </w:p>
    <w:p w:rsidR="007D0B45" w:rsidRPr="0098378F" w:rsidRDefault="007D0B45" w:rsidP="0098378F">
      <w:pPr>
        <w:jc w:val="left"/>
      </w:pPr>
      <w:r w:rsidRPr="0098378F">
        <w:t xml:space="preserve">09-12-19: Reunión de evaluación del año y proyección de líneas de acción para el 2020. </w:t>
      </w:r>
    </w:p>
    <w:p w:rsidR="007D0B45" w:rsidRPr="0098378F" w:rsidRDefault="007D0B45" w:rsidP="0098378F">
      <w:pPr>
        <w:jc w:val="left"/>
      </w:pPr>
      <w:r w:rsidRPr="0098378F">
        <w:t xml:space="preserve">Enero 2020 </w:t>
      </w:r>
    </w:p>
    <w:p w:rsidR="007D0B45" w:rsidRPr="0098378F" w:rsidRDefault="007D0B45" w:rsidP="0098378F">
      <w:pPr>
        <w:jc w:val="left"/>
      </w:pPr>
      <w:r w:rsidRPr="0098378F">
        <w:t xml:space="preserve">11-01-20: Taller sobre géneros y disidencias en Cerro Colorado. Asiste Carolina e integrantes de la Comisión. Con Andrés Villalba, quien fuera cursante del Seminario de Extensión “Derechos Humanos y disidencias sexo-genéricas: agendas, debates y pistas para la intervención”, organizado por la Comisión en el año 2019. </w:t>
      </w:r>
    </w:p>
    <w:p w:rsidR="007D0B45" w:rsidRPr="0098378F" w:rsidRDefault="007D0B45" w:rsidP="0098378F">
      <w:pPr>
        <w:jc w:val="left"/>
      </w:pPr>
      <w:r w:rsidRPr="0098378F">
        <w:t xml:space="preserve">Junio 2020 </w:t>
      </w:r>
    </w:p>
    <w:p w:rsidR="007D0B45" w:rsidRPr="0098378F" w:rsidRDefault="007D0B45" w:rsidP="0098378F">
      <w:pPr>
        <w:jc w:val="left"/>
      </w:pPr>
      <w:r w:rsidRPr="0098378F">
        <w:t xml:space="preserve">23-06-2020: Participación en conversatorio organizado por el Colegio de TS de Río Negro, denominado “Nosotres, les Trabajadorxs Sociales o sobre la (inexorable) producción de sexualidades en nuestra intervención profesional”. </w:t>
      </w:r>
    </w:p>
    <w:p w:rsidR="007D0B45" w:rsidRPr="0098378F" w:rsidRDefault="007D0B45" w:rsidP="0098378F">
      <w:pPr>
        <w:jc w:val="left"/>
      </w:pPr>
      <w:r w:rsidRPr="0098378F">
        <w:t xml:space="preserve">29-06-2020: Participación en el marco del Ciclo de conversaciones “Trabajo Social, feminismos y disidencias” (organizado por el Foro Federal de Géneros y Diversidad Sexual de la FAAPSS, a cinco años de #niunamenos y en el mes del orgullo): conversatorio “Intervención profesional como dispositivo de sexualidades”. </w:t>
      </w:r>
    </w:p>
    <w:p w:rsidR="007D0B45" w:rsidRPr="0098378F" w:rsidRDefault="007D0B45" w:rsidP="0098378F">
      <w:pPr>
        <w:jc w:val="left"/>
      </w:pPr>
      <w:r w:rsidRPr="0098378F">
        <w:t xml:space="preserve">Julio 2020 </w:t>
      </w:r>
    </w:p>
    <w:p w:rsidR="007D0B45" w:rsidRPr="0098378F" w:rsidRDefault="007D0B45" w:rsidP="0098378F">
      <w:pPr>
        <w:jc w:val="left"/>
      </w:pPr>
      <w:r w:rsidRPr="0098378F">
        <w:t xml:space="preserve">04-07-2020: Participación en el conversatorio virtual “Educar desde la diversidad”, organizado por la Mesa de la Diversidad de Río Cuarto. </w:t>
      </w:r>
    </w:p>
    <w:p w:rsidR="007D0B45" w:rsidRPr="0098378F" w:rsidRDefault="007D0B45" w:rsidP="0098378F">
      <w:pPr>
        <w:jc w:val="left"/>
      </w:pPr>
      <w:r w:rsidRPr="0098378F">
        <w:t xml:space="preserve">08-07-2020: Asesoramiento (derivado de la Secretaria del Colegio, Lic. Pepe) a las delegadas de la Subsede Punilla sobre apertura de espacio en la región para la reflexión sobre géneros, diversidad sexual y trabajo social. </w:t>
      </w:r>
    </w:p>
    <w:p w:rsidR="007D0B45" w:rsidRPr="0098378F" w:rsidRDefault="007D0B45" w:rsidP="0098378F">
      <w:pPr>
        <w:jc w:val="left"/>
      </w:pPr>
      <w:r w:rsidRPr="0098378F">
        <w:t xml:space="preserve">Agosto 2020 </w:t>
      </w:r>
    </w:p>
    <w:p w:rsidR="007D0B45" w:rsidRPr="0098378F" w:rsidRDefault="007D0B45" w:rsidP="0098378F">
      <w:pPr>
        <w:jc w:val="left"/>
      </w:pPr>
      <w:r w:rsidRPr="0098378F">
        <w:t xml:space="preserve">31-08-2020: inicio de la participación de la Comisión en la propuesta de capacitación “Ley Micaela”, en el marco de las actividades de la FEPUC (Federación de Entidades Profesionales Universitarias de Córdoba), a pedido de la Lic. Carolina Allende (armado del primer borrador y en proceso de discusión del dispositivo -ya celebrado el convenio de cooperación entre FEPUC y Ministerio Provincial de la Mujer-). Desde coordinación se integra una comisión intercolegios/consejos que se encuentra en proceso de armado de la propuesta 2021. </w:t>
      </w:r>
    </w:p>
    <w:p w:rsidR="007D0B45" w:rsidRPr="0098378F" w:rsidRDefault="007D0B45" w:rsidP="0098378F">
      <w:pPr>
        <w:jc w:val="left"/>
      </w:pPr>
      <w:r w:rsidRPr="0098378F">
        <w:t xml:space="preserve">Setiembre 2020 </w:t>
      </w:r>
    </w:p>
    <w:p w:rsidR="007D0B45" w:rsidRPr="0098378F" w:rsidRDefault="007D0B45" w:rsidP="0098378F">
      <w:pPr>
        <w:jc w:val="left"/>
      </w:pPr>
      <w:r w:rsidRPr="0098378F">
        <w:t xml:space="preserve">11-09-2020: Asesoramiento al Colegio de Trabajadores Sociales de la provincia de Corrientes para el armado del Foro “Niñas, no madres”. </w:t>
      </w:r>
    </w:p>
    <w:p w:rsidR="007D0B45" w:rsidRPr="0098378F" w:rsidRDefault="007D0B45" w:rsidP="0098378F">
      <w:pPr>
        <w:jc w:val="left"/>
      </w:pPr>
      <w:r w:rsidRPr="0098378F">
        <w:t xml:space="preserve">17-09-2020: Participación en el conversatorio organizado por la comisión de Niñez del Programa Provincial de Salas Cuna (activó la demanda la colega Marina Revelli), denominado “Identidad de género y primera infancia: reflexiones en torno a la intervención profesional”. </w:t>
      </w:r>
    </w:p>
    <w:p w:rsidR="007D0B45" w:rsidRPr="0098378F" w:rsidRDefault="007D0B45" w:rsidP="0098378F">
      <w:pPr>
        <w:jc w:val="left"/>
      </w:pPr>
      <w:r w:rsidRPr="0098378F">
        <w:t xml:space="preserve">Octubre 2020 </w:t>
      </w:r>
    </w:p>
    <w:p w:rsidR="007D0B45" w:rsidRPr="0098378F" w:rsidRDefault="007D0B45" w:rsidP="0098378F">
      <w:pPr>
        <w:jc w:val="left"/>
      </w:pPr>
      <w:r w:rsidRPr="0098378F">
        <w:t xml:space="preserve">02-10-2020: otorgamiento del aval al Ciclo Situadxs (organizado por el Programa “Feminismos, sexualidades y derechos”, de la Secretaría de Extensión de la Facultad de Ciencias Sociales de la UNC, Lic. Paula Gaitán) y organización del conversatorio del 02-10 denominado “Justicia feminista: esas otras formas de reparación”, con la participación de Claudia Korol (Pañuelos en Rebeldía), Marcela Expósito (Frente Popular Darío Santillán), Ayelén Perrota (del colectivo “Alerta Torta”), Alicia Soldevila y Agostina Nocioli (Eq. Investigación: Representaciones y prácticas en torno a la violencia de género, FCS) y la colega Mila Montaldo (Justicia Legítima, en funciones de relatoría). </w:t>
      </w:r>
    </w:p>
    <w:p w:rsidR="007D0B45" w:rsidRPr="0098378F" w:rsidRDefault="007D0B45" w:rsidP="0098378F">
      <w:pPr>
        <w:jc w:val="left"/>
      </w:pPr>
      <w:r w:rsidRPr="0098378F">
        <w:t xml:space="preserve">06-10-2020: Ciclo de Conversaciones indisciplinadas, primer conversatorio, con la participación de la colega Dra. María Eugenia Hermida (UNMdP), en torno a feminismos y Trabajo Social. </w:t>
      </w:r>
    </w:p>
    <w:p w:rsidR="007D0B45" w:rsidRPr="0098378F" w:rsidRDefault="007D0B45" w:rsidP="0098378F">
      <w:pPr>
        <w:jc w:val="left"/>
      </w:pPr>
      <w:r w:rsidRPr="0098378F">
        <w:t xml:space="preserve">14-10-2020: Solicitud por parte de la comisión de Género del Programa Provincial de Salas Cuna para brindar un conversatorio a colegas integrantes del equipo técnico: luego de reunión virtual con el equipo de esa comisión (14-10), y en virtud de las agendas de cada comisión del Programa, la intervención se posterga para el ciclo 2021 (contacto, colega Natalia Citadini). </w:t>
      </w:r>
    </w:p>
    <w:p w:rsidR="007D0B45" w:rsidRDefault="007D0B45" w:rsidP="0098378F">
      <w:pPr>
        <w:jc w:val="left"/>
      </w:pPr>
      <w:r w:rsidRPr="0098378F">
        <w:t>29-10-2020: Involucramiento en el proceso de armado y facilitación de las jornadas de sensibilización “Ley Micaela” en el marco de las actividades de la CGP de la República Argentina, a pedido de la Junta de Gobierno de la FAAPSS. Primera jornada: 29-10</w:t>
      </w:r>
    </w:p>
    <w:p w:rsidR="007D0B45" w:rsidRPr="0098378F" w:rsidRDefault="007D0B45" w:rsidP="0098378F">
      <w:pPr>
        <w:jc w:val="left"/>
      </w:pPr>
    </w:p>
    <w:p w:rsidR="007D0B45" w:rsidRPr="00384AF7" w:rsidRDefault="007D0B45" w:rsidP="003345EA">
      <w:pPr>
        <w:rPr>
          <w:u w:val="single"/>
        </w:rPr>
      </w:pPr>
      <w:r w:rsidRPr="00384AF7">
        <w:rPr>
          <w:u w:val="single"/>
        </w:rPr>
        <w:t>COMISIÓN DE AMBIENTE Y SOCIEDAD</w:t>
      </w:r>
    </w:p>
    <w:p w:rsidR="007D0B45" w:rsidRDefault="007D0B45" w:rsidP="009C33BF">
      <w:pPr>
        <w:rPr>
          <w:b/>
          <w:u w:val="single"/>
        </w:rPr>
      </w:pPr>
      <w:r>
        <w:rPr>
          <w:b/>
          <w:u w:val="single"/>
        </w:rPr>
        <w:t>Actividades desarrolladas</w:t>
      </w:r>
    </w:p>
    <w:p w:rsidR="007D0B45" w:rsidRDefault="007D0B45" w:rsidP="009C33BF">
      <w:pPr>
        <w:rPr>
          <w:color w:val="000000"/>
        </w:rPr>
      </w:pPr>
      <w:r>
        <w:rPr>
          <w:color w:val="000000"/>
        </w:rPr>
        <w:t>La presente memoria de lo actuado en la Comisión de Ambiente y Sociedad, debe enmarcarse en</w:t>
      </w:r>
      <w:r>
        <w:t xml:space="preserve"> </w:t>
      </w:r>
      <w:r>
        <w:rPr>
          <w:color w:val="000000"/>
        </w:rPr>
        <w:t xml:space="preserve">las circunstancias de ASPO y DISPO en el que se desarrolló la vida institucional durante el año 2020 por consecuencia de la pandemia de COVID-19 decretada por el Gobierno de la Nación y la OMS. </w:t>
      </w:r>
    </w:p>
    <w:p w:rsidR="007D0B45" w:rsidRDefault="007D0B45" w:rsidP="009C33BF">
      <w:pPr>
        <w:ind w:left="720" w:hanging="720"/>
        <w:rPr>
          <w:color w:val="000000"/>
        </w:rPr>
      </w:pPr>
    </w:p>
    <w:p w:rsidR="007D0B45" w:rsidRDefault="007D0B45" w:rsidP="00E917DE">
      <w:pPr>
        <w:numPr>
          <w:ilvl w:val="0"/>
          <w:numId w:val="2"/>
        </w:numPr>
        <w:spacing w:line="276" w:lineRule="auto"/>
        <w:ind w:left="425" w:hanging="425"/>
      </w:pPr>
      <w:r>
        <w:rPr>
          <w:color w:val="000000"/>
        </w:rPr>
        <w:t xml:space="preserve">Durante los meses de febrero y las primeras semanas de marzo se mantuvieron reuniones presenciales en la sede Córdoba del CPSSPC, hasta que en el contexto de ASPO se implementó la modalidad virtual por plataforma zoom y meet. También se mantuvo una comunicación permanente entre les colegas miembres mediante un grupo de WhatsApp. </w:t>
      </w:r>
    </w:p>
    <w:p w:rsidR="007D0B45" w:rsidRDefault="007D0B45" w:rsidP="00E917DE">
      <w:pPr>
        <w:numPr>
          <w:ilvl w:val="0"/>
          <w:numId w:val="2"/>
        </w:numPr>
        <w:spacing w:line="276" w:lineRule="auto"/>
        <w:ind w:left="425" w:hanging="425"/>
      </w:pPr>
      <w:r>
        <w:rPr>
          <w:color w:val="000000"/>
        </w:rPr>
        <w:t>En la celebración de los 25 Años de la Universidad Libre del Ambiente de la Municipalidad de Córdoba, l</w:t>
      </w:r>
      <w:r>
        <w:t>e</w:t>
      </w:r>
      <w:r>
        <w:rPr>
          <w:color w:val="000000"/>
        </w:rPr>
        <w:t xml:space="preserve">s </w:t>
      </w:r>
      <w:r>
        <w:t>colegues</w:t>
      </w:r>
      <w:r>
        <w:rPr>
          <w:color w:val="000000"/>
        </w:rPr>
        <w:t xml:space="preserve"> de la comisión licenciados Gustavo Peyroti (Ver: </w:t>
      </w:r>
      <w:hyperlink r:id="rId8">
        <w:r>
          <w:rPr>
            <w:color w:val="0000FF"/>
            <w:u w:val="single"/>
          </w:rPr>
          <w:t>https://youtu.be/Vk1fFB68wzQ</w:t>
        </w:r>
      </w:hyperlink>
      <w:r>
        <w:rPr>
          <w:color w:val="000000"/>
        </w:rPr>
        <w:t xml:space="preserve">)  y Darío Gómez Pucheta (ver:  </w:t>
      </w:r>
      <w:hyperlink r:id="rId9">
        <w:r>
          <w:rPr>
            <w:color w:val="0000FF"/>
            <w:u w:val="single"/>
          </w:rPr>
          <w:t>https://youtu.be/4cyWjepZNZw</w:t>
        </w:r>
      </w:hyperlink>
      <w:r>
        <w:rPr>
          <w:color w:val="000000"/>
        </w:rPr>
        <w:t xml:space="preserve">), brindaron conferencias virtuales en representación del CPSSPC. </w:t>
      </w:r>
    </w:p>
    <w:p w:rsidR="007D0B45" w:rsidRDefault="007D0B45" w:rsidP="00E917DE">
      <w:pPr>
        <w:numPr>
          <w:ilvl w:val="0"/>
          <w:numId w:val="2"/>
        </w:numPr>
        <w:spacing w:line="276" w:lineRule="auto"/>
        <w:ind w:left="425" w:hanging="425"/>
      </w:pPr>
      <w:r>
        <w:rPr>
          <w:color w:val="000000"/>
        </w:rPr>
        <w:t xml:space="preserve">Se continuó la articulación con la Facultad de Ciencias Sociales de la UNC comenzada con la conformación de la Comisión de Ambiente y Sociedad durante </w:t>
      </w:r>
      <w:r>
        <w:t xml:space="preserve">el </w:t>
      </w:r>
      <w:r>
        <w:rPr>
          <w:color w:val="000000"/>
        </w:rPr>
        <w:t xml:space="preserve">año 2019. Entre las acciones realizadas en este marco se destacan: </w:t>
      </w:r>
    </w:p>
    <w:p w:rsidR="007D0B45" w:rsidRDefault="007D0B45" w:rsidP="00E917DE">
      <w:pPr>
        <w:numPr>
          <w:ilvl w:val="0"/>
          <w:numId w:val="3"/>
        </w:numPr>
        <w:spacing w:line="276" w:lineRule="auto"/>
        <w:ind w:left="1275" w:hanging="708"/>
      </w:pPr>
      <w:r>
        <w:rPr>
          <w:color w:val="000000"/>
        </w:rPr>
        <w:t>Construcción colectiva de categorías socioambientales.</w:t>
      </w:r>
    </w:p>
    <w:p w:rsidR="007D0B45" w:rsidRDefault="007D0B45" w:rsidP="00E917DE">
      <w:pPr>
        <w:numPr>
          <w:ilvl w:val="0"/>
          <w:numId w:val="3"/>
        </w:numPr>
        <w:spacing w:line="276" w:lineRule="auto"/>
        <w:ind w:left="1275" w:hanging="708"/>
      </w:pPr>
      <w:r>
        <w:rPr>
          <w:color w:val="000000"/>
        </w:rPr>
        <w:t xml:space="preserve">Participación </w:t>
      </w:r>
      <w:r>
        <w:t>en el Encuentro</w:t>
      </w:r>
      <w:r>
        <w:rPr>
          <w:color w:val="000000"/>
        </w:rPr>
        <w:t xml:space="preserve"> de la Cátedra Teoría, espacios y estrategias de intervención IV - Comisión Ambiente de la FCS-UNC.</w:t>
      </w:r>
    </w:p>
    <w:p w:rsidR="007D0B45" w:rsidRDefault="007D0B45" w:rsidP="009C33BF">
      <w:r>
        <w:t xml:space="preserve">Esta articulación se enmarca en el objetivo de construir un ámbito de intervención profesional  relacionado a las problemáticas ambientales con  derechos sociales y ciudadanía. Es importante mencionar que este proceso ha sido y es unos de los ejes centrales de la comisión.  </w:t>
      </w:r>
    </w:p>
    <w:p w:rsidR="007D0B45" w:rsidRDefault="007D0B45" w:rsidP="009C33BF">
      <w:pPr>
        <w:ind w:left="1800"/>
      </w:pPr>
    </w:p>
    <w:p w:rsidR="007D0B45" w:rsidRDefault="007D0B45" w:rsidP="00E917DE">
      <w:pPr>
        <w:numPr>
          <w:ilvl w:val="0"/>
          <w:numId w:val="2"/>
        </w:numPr>
        <w:spacing w:line="276" w:lineRule="auto"/>
        <w:ind w:left="425" w:hanging="425"/>
      </w:pPr>
      <w:r>
        <w:rPr>
          <w:color w:val="000000"/>
        </w:rPr>
        <w:t>La pandemia y su medidas preventivas, caracterizadas por la suspensión de las actividades presenciales y territoriales</w:t>
      </w:r>
      <w:r>
        <w:t>,</w:t>
      </w:r>
      <w:r>
        <w:rPr>
          <w:color w:val="000000"/>
        </w:rPr>
        <w:t xml:space="preserve"> como así también los devastadores incendios ocurridos en la provincia de Córdoba durante el 2020,  generaron la demanda y la necesidad de la Comisión de ofrecer acompañamiento técnico-profesional a colegas que se encontraban desempeñando su labor con poblaciones de los  territorios afectados directamente. En ese marco se genera una vía de comunicación específica para atender la coyuntura que se denomina “Acompañamiento técnico- profesional socio ambiental”. El mi</w:t>
      </w:r>
      <w:r>
        <w:t xml:space="preserve">smo consiste en un correo electrónico por el cual les colegues pueden realizar un primer contacto, que luego es profundizado por la Comisión en pleno o el profesional que ésta considere pertinente. </w:t>
      </w:r>
    </w:p>
    <w:p w:rsidR="007D0B45" w:rsidRDefault="007D0B45" w:rsidP="009C33BF">
      <w:pPr>
        <w:ind w:left="1440"/>
      </w:pPr>
    </w:p>
    <w:p w:rsidR="007D0B45" w:rsidRDefault="007D0B45" w:rsidP="00E917DE">
      <w:pPr>
        <w:numPr>
          <w:ilvl w:val="0"/>
          <w:numId w:val="2"/>
        </w:numPr>
        <w:spacing w:line="276" w:lineRule="auto"/>
        <w:ind w:left="425" w:hanging="425"/>
      </w:pPr>
      <w:r>
        <w:rPr>
          <w:color w:val="000000"/>
        </w:rPr>
        <w:t>En el marco de promover la articulación con organizaciones sociales e instituciones, se mantuvieron una serie de reuniones con la Mesa de Derechos Humanos de la Provincia  y con Asamblea Casa Bamba para conocer la situación de la población de Casa Bamba quienes sufren la vulneración y violación de una serie de derechos por parte de personas que se adjudican la propiedad de</w:t>
      </w:r>
      <w:r>
        <w:t xml:space="preserve"> tierras, </w:t>
      </w:r>
      <w:r>
        <w:rPr>
          <w:color w:val="000000"/>
        </w:rPr>
        <w:t>con intenciones de la explotación minera y desarrollo inmobiliario</w:t>
      </w:r>
      <w:r>
        <w:t xml:space="preserve">. </w:t>
      </w:r>
    </w:p>
    <w:p w:rsidR="007D0B45" w:rsidRDefault="007D0B45" w:rsidP="009C33BF">
      <w:pPr>
        <w:ind w:left="1440"/>
      </w:pPr>
    </w:p>
    <w:p w:rsidR="007D0B45" w:rsidRDefault="007D0B45" w:rsidP="00E917DE">
      <w:pPr>
        <w:numPr>
          <w:ilvl w:val="0"/>
          <w:numId w:val="2"/>
        </w:numPr>
        <w:spacing w:line="276" w:lineRule="auto"/>
        <w:ind w:left="425" w:hanging="425"/>
      </w:pPr>
      <w:r>
        <w:rPr>
          <w:color w:val="000000"/>
        </w:rPr>
        <w:t xml:space="preserve">En consonancia con el punto 3 la Comisión se pronunció con un documento público ante los incendios ocurridos en la Provincia. (Ver: </w:t>
      </w:r>
      <w:hyperlink r:id="rId10">
        <w:r>
          <w:rPr>
            <w:color w:val="0000FF"/>
            <w:u w:val="single"/>
          </w:rPr>
          <w:t>http://cpsscba.org/confluenciasvirtual/?p=7745</w:t>
        </w:r>
      </w:hyperlink>
      <w:r>
        <w:rPr>
          <w:color w:val="000000"/>
        </w:rPr>
        <w:t>)</w:t>
      </w:r>
    </w:p>
    <w:p w:rsidR="007D0B45" w:rsidRDefault="007D0B45" w:rsidP="009C33BF">
      <w:pPr>
        <w:ind w:left="1440"/>
      </w:pPr>
    </w:p>
    <w:p w:rsidR="007D0B45" w:rsidRDefault="007D0B45" w:rsidP="00E917DE">
      <w:pPr>
        <w:numPr>
          <w:ilvl w:val="0"/>
          <w:numId w:val="2"/>
        </w:numPr>
        <w:spacing w:after="200" w:line="276" w:lineRule="auto"/>
        <w:ind w:left="425" w:hanging="425"/>
      </w:pPr>
      <w:r>
        <w:rPr>
          <w:color w:val="000000"/>
        </w:rPr>
        <w:t xml:space="preserve">La coordinación de la Comisión </w:t>
      </w:r>
      <w:r>
        <w:t>brindó</w:t>
      </w:r>
      <w:r>
        <w:rPr>
          <w:color w:val="000000"/>
        </w:rPr>
        <w:t xml:space="preserve"> una conferencia virtual en el Centro Cultural del Parque España de Rosario (Santa Fe) </w:t>
      </w:r>
      <w:r>
        <w:t>titulada</w:t>
      </w:r>
      <w:r>
        <w:rPr>
          <w:color w:val="000000"/>
        </w:rPr>
        <w:t xml:space="preserve"> “Instituyentes socioambientales ¿en la ecopolítica? Transformaciones Estatales y Políticas Públicas. (Ver: </w:t>
      </w:r>
      <w:hyperlink r:id="rId11">
        <w:r>
          <w:rPr>
            <w:color w:val="0000FF"/>
            <w:u w:val="single"/>
          </w:rPr>
          <w:t>https://www.youtube.com/watch?v=QMKfsbJW9U8&amp;list=PLpNRvgUpNSOLEhSvq0pyHFpJ_U80UuQFE&amp;index=8</w:t>
        </w:r>
      </w:hyperlink>
      <w:r>
        <w:rPr>
          <w:color w:val="000000"/>
        </w:rPr>
        <w:t xml:space="preserve"> )</w:t>
      </w:r>
    </w:p>
    <w:p w:rsidR="007D0B45" w:rsidRPr="0002370B" w:rsidRDefault="007D0B45" w:rsidP="0002370B">
      <w:r w:rsidRPr="0002370B">
        <w:t xml:space="preserve">En cumplimiento del objetivo de participación activa de nuestro colectivo profesional en instancias de relevancia social y ambiental, tuvo lugar la actuación de la presente Comisión en la Audiencia Pública Virtual del Concejo Deliberante de la Ciudad de Córdoba, para la creación del Ente “‘BioCórdoba”, en la figura de la Lic. Andrea Pesci. Lo anterior, con la finalidad de realizar aportes en relación a: la reconversión del Zoo en un Parque de la Biodiversidad, la creación del mencionado Ente, la garantía de conservación de las especies de Flora y Fauna, y en especial, la recuperación y fortalecimiento de la participación ciudadana en procesos socioambientales. (Ver: </w:t>
      </w:r>
      <w:hyperlink r:id="rId12">
        <w:r w:rsidRPr="0002370B">
          <w:rPr>
            <w:rStyle w:val="Hyperlink"/>
          </w:rPr>
          <w:t>https://youtu.be/2gn8To79euw?t=10345</w:t>
        </w:r>
      </w:hyperlink>
      <w:r w:rsidRPr="0002370B">
        <w:t xml:space="preserve"> )</w:t>
      </w:r>
    </w:p>
    <w:p w:rsidR="007D0B45" w:rsidRPr="0002370B" w:rsidRDefault="007D0B45" w:rsidP="0002370B"/>
    <w:p w:rsidR="007D0B45" w:rsidRPr="0002370B" w:rsidRDefault="007D0B45" w:rsidP="0002370B">
      <w:r w:rsidRPr="0002370B">
        <w:t>Objetivos alcanzados (Respecto a los propuestos en el 2019)</w:t>
      </w:r>
    </w:p>
    <w:p w:rsidR="007D0B45" w:rsidRPr="0002370B" w:rsidRDefault="007D0B45" w:rsidP="0002370B">
      <w:r w:rsidRPr="0002370B">
        <w:rPr>
          <w:highlight w:val="white"/>
        </w:rPr>
        <w:t xml:space="preserve"> </w:t>
      </w:r>
      <w:r w:rsidRPr="0002370B">
        <w:t>Para este año 2020 la Comisión había planteado tres objetivos de trabajo.</w:t>
      </w:r>
    </w:p>
    <w:p w:rsidR="007D0B45" w:rsidRPr="0002370B" w:rsidRDefault="007D0B45" w:rsidP="0002370B">
      <w:pPr>
        <w:rPr>
          <w:highlight w:val="white"/>
        </w:rPr>
      </w:pPr>
      <w:r w:rsidRPr="0002370B">
        <w:t>En primer lugar se había propuesto “</w:t>
      </w:r>
      <w:r w:rsidRPr="0002370B">
        <w:rPr>
          <w:highlight w:val="white"/>
        </w:rPr>
        <w:t>Promover una articulación entre la FCS y Colegio de Profesionales de SSPC buscando profundizar y consolidar la praxis del trabajo social en la temática ambiental”. Este objetivo fue el que tuvo mayores posibilidades de desarrollo.</w:t>
      </w:r>
    </w:p>
    <w:p w:rsidR="007D0B45" w:rsidRPr="0002370B" w:rsidRDefault="007D0B45" w:rsidP="0002370B">
      <w:pPr>
        <w:rPr>
          <w:highlight w:val="white"/>
        </w:rPr>
      </w:pPr>
      <w:r w:rsidRPr="0002370B">
        <w:rPr>
          <w:highlight w:val="white"/>
        </w:rPr>
        <w:t>Más allá de la planificación del foro que lamentablemente no pudo llevarse a cabo, tres miembres de la Comisión tuvieron la posibilidad de desempeñarse como tutores de prácticas académicas de la Cátedra Teoría, Espacios y Estrategias de Intervención de Instituciones, desde sus propios ámbitos laborales. Como corolario, la Comisión tuvo la posibilidad de participar y hacer una exposición sobre la temática en el cierre del ciclo lectivo de la mencionada materia.</w:t>
      </w:r>
    </w:p>
    <w:p w:rsidR="007D0B45" w:rsidRPr="0002370B" w:rsidRDefault="007D0B45" w:rsidP="0002370B">
      <w:pPr>
        <w:rPr>
          <w:highlight w:val="white"/>
        </w:rPr>
      </w:pPr>
      <w:r w:rsidRPr="0002370B">
        <w:rPr>
          <w:highlight w:val="white"/>
        </w:rPr>
        <w:t xml:space="preserve">El segundo objetivo planificado fue “Participar activamente en el Congreso FAAPS LAT”, el cual lamentablemente debió suspenderse. </w:t>
      </w:r>
    </w:p>
    <w:p w:rsidR="007D0B45" w:rsidRPr="0002370B" w:rsidRDefault="007D0B45" w:rsidP="0002370B">
      <w:r w:rsidRPr="0002370B">
        <w:rPr>
          <w:highlight w:val="white"/>
        </w:rPr>
        <w:t xml:space="preserve">En cuanto al tercer objetivo “Instalar la práctica de la publicación como medio para consolidar la Comisión y para continuar la profesionalización de sus integrantes”, como ya se ha informado, algunes miembres realizaron conferencias virtuales, considerando que ha sido la herramienta de comunicación más utilizada durante el contexto de pandemia. A su vez, esta posibilidad permitió visibilizar a la Comisión, no sólo entre colegas, sino también hacia otros estamentos y profesiones. También  integrantes de la Comisión han logrado sistematizar prácticas,  desarrollar ensayos y artículos de opinión que posibilitaron alcanzar el objetivo parcialmente. Así mismo, se colaboró con la FSC para que estudiantes avanzados trabajaran tesinas y ensayos socioambientales. </w:t>
      </w:r>
    </w:p>
    <w:p w:rsidR="007D0B45" w:rsidRPr="0002370B" w:rsidRDefault="007D0B45" w:rsidP="0002370B">
      <w:r w:rsidRPr="0002370B">
        <w:t xml:space="preserve">Valoración </w:t>
      </w:r>
    </w:p>
    <w:p w:rsidR="007D0B45" w:rsidRPr="0002370B" w:rsidRDefault="007D0B45" w:rsidP="0002370B">
      <w:r w:rsidRPr="0002370B">
        <w:t>La situación de la pandemia, obligó a todes a cambiar rutinas, prácticas y espacios en distintos ámbitos, laboral, familiar, académico, vincular. Poder trabajar durante el año en la Comisión requirió también reconfiguraciones, que supimos aprender y superar con compromiso y esfuerzo. De esa manera fue posible continuar actividades, mantenernos en contacto, circular información, vincularnos con otras personas y entidades.</w:t>
      </w:r>
    </w:p>
    <w:p w:rsidR="007D0B45" w:rsidRPr="0002370B" w:rsidRDefault="007D0B45" w:rsidP="0002370B">
      <w:r w:rsidRPr="0002370B">
        <w:t>La incipiente articulación con colegas que trabajan en el caso de Casa Bamba en este último tiempo puede entenderse como un logro en el proceso de consolidación y visibilización de la Comisión, así como de la problemática que le da entidad.</w:t>
      </w:r>
    </w:p>
    <w:p w:rsidR="007D0B45" w:rsidRPr="0002370B" w:rsidRDefault="007D0B45" w:rsidP="0002370B">
      <w:r w:rsidRPr="0002370B">
        <w:t>Objetivos 2021</w:t>
      </w:r>
    </w:p>
    <w:p w:rsidR="007D0B45" w:rsidRPr="0002370B" w:rsidRDefault="007D0B45" w:rsidP="0002370B">
      <w:r w:rsidRPr="0002370B">
        <w:t xml:space="preserve">Participación en el </w:t>
      </w:r>
      <w:r w:rsidRPr="0002370B">
        <w:rPr>
          <w:highlight w:val="white"/>
        </w:rPr>
        <w:t xml:space="preserve">Congreso FAAPS LAT con fecha a determinar </w:t>
      </w:r>
    </w:p>
    <w:p w:rsidR="007D0B45" w:rsidRPr="0002370B" w:rsidRDefault="007D0B45" w:rsidP="0002370B">
      <w:pPr>
        <w:rPr>
          <w:highlight w:val="white"/>
        </w:rPr>
      </w:pPr>
      <w:r w:rsidRPr="0002370B">
        <w:rPr>
          <w:highlight w:val="white"/>
        </w:rPr>
        <w:t xml:space="preserve">Fortalecer la relación entre la Comisión de Ambiente del CPSSC y las organizaciones sociales en el marco de las problemáticas ambientales de nuestra provincia </w:t>
      </w:r>
    </w:p>
    <w:p w:rsidR="007D0B45" w:rsidRPr="0002370B" w:rsidRDefault="007D0B45" w:rsidP="0002370B">
      <w:pPr>
        <w:rPr>
          <w:highlight w:val="white"/>
        </w:rPr>
      </w:pPr>
      <w:r w:rsidRPr="0002370B">
        <w:rPr>
          <w:highlight w:val="white"/>
        </w:rPr>
        <w:t>Continuar con la articulación y generación de propuestas de trabajo con la FCS de la UNC</w:t>
      </w:r>
    </w:p>
    <w:p w:rsidR="007D0B45" w:rsidRPr="0002370B" w:rsidRDefault="007D0B45" w:rsidP="0002370B">
      <w:pPr>
        <w:rPr>
          <w:highlight w:val="white"/>
        </w:rPr>
      </w:pPr>
      <w:r w:rsidRPr="0002370B">
        <w:rPr>
          <w:highlight w:val="white"/>
        </w:rPr>
        <w:t>Propiciar la presencia de la Comisión de Ambiente del CPSS</w:t>
      </w:r>
      <w:r>
        <w:rPr>
          <w:highlight w:val="white"/>
        </w:rPr>
        <w:t xml:space="preserve">PC </w:t>
      </w:r>
      <w:r w:rsidRPr="0002370B">
        <w:rPr>
          <w:highlight w:val="white"/>
        </w:rPr>
        <w:t xml:space="preserve">en diversos ámbitos de divulgación referidos a las problemáticas ambientales. </w:t>
      </w:r>
    </w:p>
    <w:p w:rsidR="007D0B45" w:rsidRDefault="007D0B45" w:rsidP="00F572D4">
      <w:pPr>
        <w:rPr>
          <w:b/>
        </w:rPr>
      </w:pPr>
    </w:p>
    <w:p w:rsidR="007D0B45" w:rsidRPr="00203B91" w:rsidRDefault="007D0B45" w:rsidP="00F572D4">
      <w:pPr>
        <w:rPr>
          <w:u w:val="single"/>
        </w:rPr>
      </w:pPr>
      <w:r w:rsidRPr="00203B91">
        <w:rPr>
          <w:u w:val="single"/>
        </w:rPr>
        <w:t>COMISIÓN DE ORGANIZACIÓN DEL XXX CONGRESO NACIONAL DE TRABAJO SOCIAL “CÓRDOBA-2020”</w:t>
      </w:r>
    </w:p>
    <w:p w:rsidR="007D0B45" w:rsidRPr="002F0ED3" w:rsidRDefault="007D0B45" w:rsidP="00445443">
      <w:r w:rsidRPr="002F0ED3">
        <w:t xml:space="preserve">La comisión organizadora del XXX Congreso Nacional y VI Encuentro Latinoamericano de TS, continuó trabajando en los aspectos operativos y científicos de este evento, los </w:t>
      </w:r>
      <w:r>
        <w:t>avances</w:t>
      </w:r>
      <w:r w:rsidRPr="002F0ED3">
        <w:t xml:space="preserve"> </w:t>
      </w:r>
      <w:r>
        <w:t xml:space="preserve"> </w:t>
      </w:r>
      <w:r w:rsidRPr="002F0ED3">
        <w:t>que incluían, ejes, mesas y otros aspectos, fueron presentados en la última reunión de FAAPSS, celebrada en el mes de noviembre de 2019, en la ciudad de Calafate. La propuesta fue aprobada</w:t>
      </w:r>
      <w:r>
        <w:t xml:space="preserve"> por Junta de Gobierno de la Federación</w:t>
      </w:r>
      <w:r w:rsidRPr="002F0ED3">
        <w:t>, quedando pendiente</w:t>
      </w:r>
      <w:r>
        <w:t xml:space="preserve">s ( mencionamos los dos aspectos más importantes, entre otros), </w:t>
      </w:r>
      <w:r w:rsidRPr="002F0ED3">
        <w:t xml:space="preserve"> la definición de arancel</w:t>
      </w:r>
      <w:r>
        <w:t xml:space="preserve">es de inscripción  y panelistas. </w:t>
      </w:r>
      <w:r w:rsidRPr="002F0ED3">
        <w:t xml:space="preserve"> Estos fueron propuestos a posteriori por los colegios, y la votación para definir quienes participarían  fue on line,  durante el mes de febrero del  2020.</w:t>
      </w:r>
    </w:p>
    <w:p w:rsidR="007D0B45" w:rsidRPr="002F0ED3" w:rsidRDefault="007D0B45" w:rsidP="00445443">
      <w:r w:rsidRPr="002F0ED3">
        <w:t>En el mes de marzo,  en  acuerdo con la Carrera de TS, de la FCS de la UNC y la FAAPSS, en el marco de la contingencia sanitaria mundial provocada por la pandemia por Covid 19, se decidió reprogramar, en principio para 2do.semestre de 2021,  el Congreso Nacional y Encuentro Latinoamericano de TS</w:t>
      </w:r>
    </w:p>
    <w:p w:rsidR="007D0B45" w:rsidRDefault="007D0B45" w:rsidP="00445443">
      <w:r>
        <w:t xml:space="preserve">En función de que la pandemia de Covid 19 impuso su agenda y se debió postergar el  XXX CONGRESO  antes mencionado, el grupo organizador del mismo, integrado por representantes de nuestra institución, de la carrera de TS de la FCS de la UNC, y de las carreras de la Universidad de Villa María y Río Cuarto, propusieron al CD de  FAAPSS, de CPSSPC y a la Carrera de TS de la  FCS de la UNC, la organización de una actividad de capacitación virtual, con alto contenido simbólico, que se desarrolló  el 26 de septiembre del cte. año (una de las fechas en que se iba a realizar el congreso y encuentro) a través del canal de you tube de FAAPSS. Todas las instituciones participantes acordaron en su realización, y se desarrolló el evento denominado:   “Conversaciones/ Trabajo Social, Resistencia  y Exigibilidad de Derechos camino al XXX Congreso Nacional de Trabajo Social y VII Encuentro Latinoamericano”. </w:t>
      </w:r>
    </w:p>
    <w:p w:rsidR="007D0B45" w:rsidRPr="0068428B" w:rsidRDefault="007D0B45" w:rsidP="00F572D4"/>
    <w:p w:rsidR="007D0B45" w:rsidRPr="00203B91" w:rsidRDefault="007D0B45" w:rsidP="00961229">
      <w:pPr>
        <w:outlineLvl w:val="0"/>
        <w:rPr>
          <w:u w:val="single"/>
        </w:rPr>
      </w:pPr>
      <w:r w:rsidRPr="00203B91">
        <w:rPr>
          <w:u w:val="single"/>
        </w:rPr>
        <w:t>COMISIÓN AD-HOC REVISORA Y MODIFICATORIA DE LEY –REGLAMENTO- ESTATUTO</w:t>
      </w:r>
    </w:p>
    <w:p w:rsidR="007D0B45" w:rsidRPr="00401818" w:rsidRDefault="007D0B45" w:rsidP="00961229">
      <w:r>
        <w:rPr>
          <w:b/>
          <w:color w:val="33CCCC"/>
        </w:rPr>
        <w:t xml:space="preserve"> </w:t>
      </w:r>
      <w:r w:rsidRPr="00401818">
        <w:t>Integrantes:</w:t>
      </w:r>
      <w:r w:rsidRPr="00064BD7">
        <w:rPr>
          <w:color w:val="33CCCC"/>
        </w:rPr>
        <w:t xml:space="preserve"> </w:t>
      </w:r>
      <w:r w:rsidRPr="00401818">
        <w:t>Carolina Allende ,  María Leonor Pepe,  Silvia Guastavino, Omar Aragón, María Angélica Paviolo,  María Azucena Monier, Eduardo Mansilla, Nicolás Giménez Venezia, Miguel Suárez, y Magalí Castro</w:t>
      </w:r>
    </w:p>
    <w:p w:rsidR="007D0B45" w:rsidRPr="00401818" w:rsidRDefault="007D0B45" w:rsidP="00961229">
      <w:r w:rsidRPr="00401818">
        <w:t xml:space="preserve">La comisión  se conforma en base a un pedido de Asamblea, y decisión de Consejo Directivo, considerando  propuestas  reclamadas desde la sanción de la Ley Federal. </w:t>
      </w:r>
    </w:p>
    <w:p w:rsidR="007D0B45" w:rsidRPr="00401818" w:rsidRDefault="007D0B45" w:rsidP="00961229">
      <w:r w:rsidRPr="00401818">
        <w:t xml:space="preserve">Se inicia proceso tratando de recuperar demandas de modificación.  </w:t>
      </w:r>
    </w:p>
    <w:p w:rsidR="007D0B45" w:rsidRPr="00401818" w:rsidRDefault="007D0B45" w:rsidP="00961229">
      <w:r w:rsidRPr="00401818">
        <w:t>En el presente período las  acciones  fueron sostenidas por dos integrantes de la misma  dado que no se pudo contar con la participación plena de varios miembros designados por resolución del consejo directivo</w:t>
      </w:r>
    </w:p>
    <w:p w:rsidR="007D0B45" w:rsidRPr="00401818" w:rsidRDefault="007D0B45" w:rsidP="00961229">
      <w:pPr>
        <w:outlineLvl w:val="0"/>
        <w:rPr>
          <w:u w:val="single"/>
        </w:rPr>
      </w:pPr>
      <w:r w:rsidRPr="00401818">
        <w:rPr>
          <w:u w:val="single"/>
        </w:rPr>
        <w:t xml:space="preserve">Síntesis del Itinerario de Trabajo Propuesto </w:t>
      </w:r>
    </w:p>
    <w:p w:rsidR="007D0B45" w:rsidRPr="00401818" w:rsidRDefault="007D0B45" w:rsidP="00961229">
      <w:r w:rsidRPr="00401818">
        <w:t xml:space="preserve">Se dio </w:t>
      </w:r>
      <w:r>
        <w:t>continuidad al trabajo iniciado, analizando</w:t>
      </w:r>
      <w:r w:rsidRPr="00401818">
        <w:t xml:space="preserve"> y elaborando el proyecto de modificación de Leyes 7341/2 - proceso de Modificación de Leyes provinciales, y elaboración de Estatuto- </w:t>
      </w:r>
    </w:p>
    <w:p w:rsidR="007D0B45" w:rsidRPr="00401818" w:rsidRDefault="007D0B45" w:rsidP="00961229">
      <w:r w:rsidRPr="00401818">
        <w:t>Modalidad de trabajo: reuniones presenciales entre miembros de la comisión, Trabajo virtual entre miembros de la comisión.</w:t>
      </w:r>
    </w:p>
    <w:p w:rsidR="007D0B45" w:rsidRDefault="007D0B45" w:rsidP="00610B3A">
      <w:pPr>
        <w:outlineLvl w:val="0"/>
        <w:rPr>
          <w:b/>
        </w:rPr>
      </w:pPr>
    </w:p>
    <w:p w:rsidR="007D0B45" w:rsidRPr="009444F1" w:rsidRDefault="007D0B45" w:rsidP="00610B3A">
      <w:pPr>
        <w:outlineLvl w:val="0"/>
        <w:rPr>
          <w:u w:val="single"/>
        </w:rPr>
      </w:pPr>
      <w:r w:rsidRPr="009444F1">
        <w:rPr>
          <w:b/>
        </w:rPr>
        <w:t>MESAS DE TRABAJO</w:t>
      </w:r>
    </w:p>
    <w:p w:rsidR="007D0B45" w:rsidRPr="005C4D6D" w:rsidRDefault="007D0B45" w:rsidP="005C4D6D">
      <w:r w:rsidRPr="005C4D6D">
        <w:t xml:space="preserve"> MESA-GERONTOLÓGICA:                                                                                                                                          </w:t>
      </w:r>
    </w:p>
    <w:p w:rsidR="007D0B45" w:rsidRPr="005C4D6D" w:rsidRDefault="007D0B45" w:rsidP="005C4D6D">
      <w:r w:rsidRPr="005C4D6D">
        <w:t>Durante este año realizamos las siguientes acciones:</w:t>
      </w:r>
    </w:p>
    <w:p w:rsidR="007D0B45" w:rsidRPr="005C4D6D" w:rsidRDefault="007D0B45" w:rsidP="005C4D6D">
      <w:r w:rsidRPr="005C4D6D">
        <w:t>- Reuniones de semanales a partir del mes de mayo a diciembre.</w:t>
      </w:r>
    </w:p>
    <w:p w:rsidR="007D0B45" w:rsidRPr="005C4D6D" w:rsidRDefault="007D0B45" w:rsidP="005C4D6D">
      <w:r w:rsidRPr="005C4D6D">
        <w:t>- Diagnóstico sobre el TS en el campo Gerontológico en el contexto covid-19. El mismo se realizó de modo virtual por medio de un formulario de google form. El mismo implicó: Elaboración del instrumento de recolección de datos, análisis de los resultados, puesta en común de principales resultados en reunión con sedes, subsedes y delegaciones y elaboración del i</w:t>
      </w:r>
      <w:r>
        <w:t>nforme preliminar. Esto se llevó</w:t>
      </w:r>
      <w:r w:rsidRPr="005C4D6D">
        <w:t xml:space="preserve"> a cabo entre los meses de julio a diciembre. </w:t>
      </w:r>
    </w:p>
    <w:p w:rsidR="007D0B45" w:rsidRPr="005C4D6D" w:rsidRDefault="007D0B45" w:rsidP="005C4D6D">
      <w:r w:rsidRPr="005C4D6D">
        <w:t>- Articulación con las sedes, subsedes y delegaciones del Colegio profesional a fin de iniciar un proceso de trabajo conjunto en la temática del campo gerontológico, ampliar el espacio de la Mesa en estos espacios del interior provincial, conocer problemáticas e intereses. En esta instancia se articuló también la implementación del relevamiento diagnóstico. Desde septiembre a diciembre.</w:t>
      </w:r>
    </w:p>
    <w:p w:rsidR="007D0B45" w:rsidRPr="005C4D6D" w:rsidRDefault="007D0B45" w:rsidP="005C4D6D">
      <w:r w:rsidRPr="005C4D6D">
        <w:t>- Se realizaron dos reuniones con las sedes, subsedes y delegaciones  en septiembre y octubre y está prevista la tercera la primera semana de diciembre.</w:t>
      </w:r>
    </w:p>
    <w:p w:rsidR="007D0B45" w:rsidRPr="005C4D6D" w:rsidRDefault="007D0B45" w:rsidP="005C4D6D">
      <w:r w:rsidRPr="005C4D6D">
        <w:t>-Participación en reunión con equipos técnicos del orden nacional para la elaboración del Proyecto de Ley sobre la Formación obligatoria en vejez y envejecimiento para agentes públicos. Mes de noviembre.</w:t>
      </w:r>
    </w:p>
    <w:p w:rsidR="007D0B45" w:rsidRPr="005C4D6D" w:rsidRDefault="007D0B45" w:rsidP="005C4D6D">
      <w:r w:rsidRPr="005C4D6D">
        <w:t>- Articulación con Comisión de capacitación y Consejo Directivo para la publicación virtual del Informe: “Caracterización sociodemográfica de la población adulta mayor que asiste a los centros comunitarios dependientes del Ministerio de Desarrollo Social en la ciudad de Córdoba”, presentado en diciembre de 2019.</w:t>
      </w:r>
    </w:p>
    <w:p w:rsidR="007D0B45" w:rsidRPr="005C4D6D" w:rsidRDefault="007D0B45" w:rsidP="005C4D6D"/>
    <w:p w:rsidR="007D0B45" w:rsidRPr="005C4D6D" w:rsidRDefault="007D0B45" w:rsidP="005C4D6D">
      <w:r w:rsidRPr="005C4D6D">
        <w:t xml:space="preserve">MESA DE EDUCACION </w:t>
      </w:r>
    </w:p>
    <w:p w:rsidR="007D0B45" w:rsidRPr="005C4D6D" w:rsidRDefault="007D0B45" w:rsidP="005C4D6D">
      <w:r w:rsidRPr="005C4D6D">
        <w:t>El espacio, contó con la participación de un número aproximado de 4 colegas de modo permanente (fluctuando según épocas de año y disponibilidades). Su dinámica de reuniones, fue mensual. Durante el tiempo que contiene la presente memoria, se destacan los siguientes asuntos.</w:t>
      </w:r>
    </w:p>
    <w:p w:rsidR="007D0B45" w:rsidRPr="005C4D6D" w:rsidRDefault="007D0B45" w:rsidP="005C4D6D">
      <w:r w:rsidRPr="005C4D6D">
        <w:t>Participación:</w:t>
      </w:r>
    </w:p>
    <w:p w:rsidR="007D0B45" w:rsidRPr="005C4D6D" w:rsidRDefault="007D0B45" w:rsidP="005C4D6D">
      <w:r w:rsidRPr="005C4D6D">
        <w:t>Comisión Pro-Creación del Ciclo de Complementación - Profesorado de Enseñanza Secundaria y Superior en Trabajo Social (Abril 2019-presente). </w:t>
      </w:r>
    </w:p>
    <w:p w:rsidR="007D0B45" w:rsidRDefault="007D0B45" w:rsidP="005C4D6D"/>
    <w:p w:rsidR="007D0B45" w:rsidRPr="00F00435" w:rsidRDefault="007D0B45" w:rsidP="005C4D6D">
      <w:pPr>
        <w:rPr>
          <w:b/>
        </w:rPr>
      </w:pPr>
      <w:r w:rsidRPr="00F00435">
        <w:rPr>
          <w:b/>
        </w:rPr>
        <w:t>C- DELEGACIONES</w:t>
      </w:r>
    </w:p>
    <w:p w:rsidR="007D0B45" w:rsidRPr="005C4D6D" w:rsidRDefault="007D0B45" w:rsidP="005C4D6D"/>
    <w:p w:rsidR="007D0B45" w:rsidRPr="005C4D6D" w:rsidRDefault="007D0B45" w:rsidP="005C4D6D">
      <w:r w:rsidRPr="005C4D6D">
        <w:t xml:space="preserve">DELEGACIÓN RÍO CUARTO -      </w:t>
      </w:r>
    </w:p>
    <w:p w:rsidR="007D0B45" w:rsidRPr="00F00435" w:rsidRDefault="007D0B45" w:rsidP="005C4D6D">
      <w:pPr>
        <w:rPr>
          <w:i/>
        </w:rPr>
      </w:pPr>
      <w:r w:rsidRPr="00F00435">
        <w:rPr>
          <w:i/>
        </w:rPr>
        <w:t>Atención al Publico</w:t>
      </w:r>
    </w:p>
    <w:p w:rsidR="007D0B45" w:rsidRPr="005C4D6D" w:rsidRDefault="007D0B45" w:rsidP="005C4D6D">
      <w:r w:rsidRPr="005C4D6D">
        <w:t xml:space="preserve"> A partir de la demanda de los matriculados desde el año 2019, y por aprobación del consejo Directivo, se amplió la atención al público a partir de febrero de 2020 conformando un total de  20 horas de atención al público  de lunes a viernes</w:t>
      </w:r>
    </w:p>
    <w:p w:rsidR="007D0B45" w:rsidRPr="00F00435" w:rsidRDefault="007D0B45" w:rsidP="005C4D6D">
      <w:pPr>
        <w:rPr>
          <w:i/>
        </w:rPr>
      </w:pPr>
      <w:r w:rsidRPr="00F00435">
        <w:rPr>
          <w:i/>
        </w:rPr>
        <w:t>Situación de Matriculados  y concientización sobre el pago de la matricula</w:t>
      </w:r>
    </w:p>
    <w:p w:rsidR="007D0B45" w:rsidRPr="005C4D6D" w:rsidRDefault="007D0B45" w:rsidP="005C4D6D">
      <w:r w:rsidRPr="005C4D6D">
        <w:t>Se generaron instancias de concientización por parte de delegados a los matriculadxs en cuanto a nuestro deber de mantener al día el pago de la matrícula para el ejercicio de la profesión. Se promocionaron e implementaron diversas opcione</w:t>
      </w:r>
      <w:r>
        <w:t>s como ser: gestión por mora, dé</w:t>
      </w:r>
      <w:r w:rsidRPr="005C4D6D">
        <w:t>bito automático, planes de pago etc. Y se asesoró la Resolución que ampara a los matriculadxs en situación de ASPO que se quedaron sin trabajo o disminuyó su ingreso</w:t>
      </w:r>
    </w:p>
    <w:p w:rsidR="007D0B45" w:rsidRPr="005C4D6D" w:rsidRDefault="007D0B45" w:rsidP="005C4D6D">
      <w:r w:rsidRPr="005C4D6D">
        <w:t>Al inicio de la actividad, contamos con 324 matriculados, de los cuales:</w:t>
      </w:r>
    </w:p>
    <w:p w:rsidR="007D0B45" w:rsidRPr="005C4D6D" w:rsidRDefault="007D0B45" w:rsidP="005C4D6D">
      <w:r w:rsidRPr="005C4D6D">
        <w:t>150  colegas matriculad</w:t>
      </w:r>
      <w:r>
        <w:t>os al día en el pago de la matrí</w:t>
      </w:r>
      <w:r w:rsidRPr="005C4D6D">
        <w:t>cula.</w:t>
      </w:r>
    </w:p>
    <w:p w:rsidR="007D0B45" w:rsidRPr="005C4D6D" w:rsidRDefault="007D0B45" w:rsidP="005C4D6D">
      <w:r w:rsidRPr="005C4D6D">
        <w:t>104 adeudan cuota de su matrícula entre 4 a 20 cuotas</w:t>
      </w:r>
    </w:p>
    <w:p w:rsidR="007D0B45" w:rsidRPr="005C4D6D" w:rsidRDefault="007D0B45" w:rsidP="005C4D6D">
      <w:r w:rsidRPr="005C4D6D">
        <w:t>34  adeudan de 20 a 100 cuotas</w:t>
      </w:r>
    </w:p>
    <w:p w:rsidR="007D0B45" w:rsidRPr="005C4D6D" w:rsidRDefault="007D0B45" w:rsidP="005C4D6D">
      <w:r w:rsidRPr="005C4D6D">
        <w:t>40 Con más de 100 cuotas (4 con informe, que no está en la provincia, jubilado, sin embargo se aclara que 3 se encuentran con trabajo estable y buenos ingresos)</w:t>
      </w:r>
    </w:p>
    <w:p w:rsidR="007D0B45" w:rsidRPr="005C4D6D" w:rsidRDefault="007D0B45" w:rsidP="005C4D6D">
      <w:r w:rsidRPr="005C4D6D">
        <w:t>Es importante mencionar que la modalidad de pago electrónico generó que muchas coleg@s se pusieran al día con la cuota.</w:t>
      </w:r>
    </w:p>
    <w:p w:rsidR="007D0B45" w:rsidRPr="005C4D6D" w:rsidRDefault="007D0B45" w:rsidP="005C4D6D">
      <w:r w:rsidRPr="005C4D6D">
        <w:t>Se había generado una iniciativa de revisión y actualización de legajos de matriculados y cotejo con el padrón existente, sin embargo en esta situación de ASPO resulto difícil, por lo que en los próxim</w:t>
      </w:r>
      <w:r>
        <w:t>os días en la vuelta a la pre</w:t>
      </w:r>
      <w:r w:rsidRPr="005C4D6D">
        <w:t>s</w:t>
      </w:r>
      <w:r>
        <w:t>en</w:t>
      </w:r>
      <w:r w:rsidRPr="005C4D6D">
        <w:t>cialidad se retomará este trabajo</w:t>
      </w:r>
    </w:p>
    <w:p w:rsidR="007D0B45" w:rsidRPr="00F00435" w:rsidRDefault="007D0B45" w:rsidP="005C4D6D">
      <w:pPr>
        <w:rPr>
          <w:i/>
        </w:rPr>
      </w:pPr>
      <w:r w:rsidRPr="00F00435">
        <w:rPr>
          <w:i/>
        </w:rPr>
        <w:t>Matriculaciones Nuevas</w:t>
      </w:r>
    </w:p>
    <w:p w:rsidR="007D0B45" w:rsidRPr="005C4D6D" w:rsidRDefault="007D0B45" w:rsidP="005C4D6D">
      <w:r w:rsidRPr="005C4D6D">
        <w:t>Desde Enero a Noviembre de 2020, se matricularon</w:t>
      </w:r>
      <w:r>
        <w:t xml:space="preserve"> y</w:t>
      </w:r>
      <w:r w:rsidRPr="005C4D6D">
        <w:t xml:space="preserve"> se gestionaron 3 constancias de matriculaciones. Una de ellas cuando nos encontrábamos en la pre</w:t>
      </w:r>
      <w:r>
        <w:t>sen</w:t>
      </w:r>
      <w:r w:rsidRPr="005C4D6D">
        <w:t>cialidad, y otra delegada fue matriculada por córdoba Capital de manera virtual, ya que se dio en esta situación de pandemia</w:t>
      </w:r>
    </w:p>
    <w:p w:rsidR="007D0B45" w:rsidRPr="005C4D6D" w:rsidRDefault="007D0B45" w:rsidP="005C4D6D">
      <w:r w:rsidRPr="005C4D6D">
        <w:t>Por razones organizativas, se había establecido que las nuevas matriculaciones se llevaran a cabo la p</w:t>
      </w:r>
      <w:r>
        <w:t>rimera semana de cada mes (</w:t>
      </w:r>
      <w:r w:rsidRPr="005C4D6D">
        <w:t xml:space="preserve"> pre</w:t>
      </w:r>
      <w:r>
        <w:t>sen</w:t>
      </w:r>
      <w:r w:rsidRPr="005C4D6D">
        <w:t>cialidad)</w:t>
      </w:r>
    </w:p>
    <w:p w:rsidR="007D0B45" w:rsidRPr="005C4D6D" w:rsidRDefault="007D0B45" w:rsidP="005C4D6D"/>
    <w:p w:rsidR="007D0B45" w:rsidRPr="005C4D6D" w:rsidRDefault="007D0B45" w:rsidP="005C4D6D">
      <w:r w:rsidRPr="005C4D6D">
        <w:t>COMISIONES DE LA DELEGACION RIO CUARTO:</w:t>
      </w:r>
    </w:p>
    <w:p w:rsidR="007D0B45" w:rsidRPr="005C4D6D" w:rsidRDefault="007D0B45" w:rsidP="005C4D6D">
      <w:r w:rsidRPr="005C4D6D">
        <w:t>Subcomisión de Género y Diversidad</w:t>
      </w:r>
    </w:p>
    <w:p w:rsidR="007D0B45" w:rsidRPr="005C4D6D" w:rsidRDefault="007D0B45" w:rsidP="005C4D6D">
      <w:r w:rsidRPr="005C4D6D">
        <w:t>Se trabajó en conjunto c</w:t>
      </w:r>
      <w:r>
        <w:t>on la Comisión de Genero y Sub</w:t>
      </w:r>
      <w:r w:rsidRPr="005C4D6D">
        <w:t>comisiones de San F</w:t>
      </w:r>
      <w:r>
        <w:t>rancisco y Villa María y se armó</w:t>
      </w:r>
      <w:r w:rsidRPr="005C4D6D">
        <w:t xml:space="preserve"> un video de concientización sobre el 17 de mayo : Día Internacional Contra La Homofobia, La Transfobia Y La Bifobia- Dia Provincial Por La Igualdad Y La No Discriminación Por Orientación Social, Identidad Y Expresión De Genero</w:t>
      </w:r>
    </w:p>
    <w:p w:rsidR="007D0B45" w:rsidRPr="005C4D6D" w:rsidRDefault="007D0B45" w:rsidP="005C4D6D">
      <w:r w:rsidRPr="005C4D6D">
        <w:t>Esta subcomisión, trabajó hasta junio de 202</w:t>
      </w:r>
      <w:r>
        <w:t xml:space="preserve">0 con intervenciones via whatsApp, no se concretaron </w:t>
      </w:r>
      <w:r w:rsidRPr="005C4D6D">
        <w:t xml:space="preserve"> reuniones, debido a que los integrantes manifestaron encontrarse agobiados en su trabajo virtual y no podían comprometerse en una actividad activa.</w:t>
      </w:r>
      <w:r>
        <w:t xml:space="preserve"> </w:t>
      </w:r>
      <w:r w:rsidRPr="005C4D6D">
        <w:t>Cabe mencionar que no desean que se disuelva, pero consideran que este año deben ocuparse estrictamente a su trabajo que les demanda mucho tiempo ante esta situación de ASPO</w:t>
      </w:r>
    </w:p>
    <w:p w:rsidR="007D0B45" w:rsidRPr="005C4D6D" w:rsidRDefault="007D0B45" w:rsidP="005C4D6D">
      <w:r w:rsidRPr="005C4D6D">
        <w:t>Subcomisión de Discapacidad</w:t>
      </w:r>
    </w:p>
    <w:p w:rsidR="007D0B45" w:rsidRPr="005C4D6D" w:rsidRDefault="007D0B45" w:rsidP="005C4D6D">
      <w:r w:rsidRPr="005C4D6D">
        <w:t>La Subcomisión de Discapacidad funciona en la actualidad con comunicaciones por whatsApp, los primeros meses de la pandemias se generaban reuniones esporádicas de manera virtual, en la actualidad se encuentran suspendidas las reuniones, refiriendo los integrantes de la comisión encontrándose en una situación d saturación en sus respectivos trabajos</w:t>
      </w:r>
    </w:p>
    <w:p w:rsidR="007D0B45" w:rsidRPr="005C4D6D" w:rsidRDefault="007D0B45" w:rsidP="005C4D6D">
      <w:r w:rsidRPr="005C4D6D">
        <w:t xml:space="preserve"> Capacitaciones</w:t>
      </w:r>
    </w:p>
    <w:p w:rsidR="007D0B45" w:rsidRPr="005C4D6D" w:rsidRDefault="007D0B45" w:rsidP="005C4D6D">
      <w:r w:rsidRPr="005C4D6D">
        <w:t xml:space="preserve">Durante este año y ante esta situación de Pandemia se </w:t>
      </w:r>
      <w:r>
        <w:t>trabajó</w:t>
      </w:r>
      <w:r w:rsidRPr="005C4D6D">
        <w:t xml:space="preserve"> sobre capacitaciones virtuales:</w:t>
      </w:r>
    </w:p>
    <w:p w:rsidR="007D0B45" w:rsidRPr="005C4D6D" w:rsidRDefault="007D0B45" w:rsidP="005C4D6D">
      <w:r w:rsidRPr="005C4D6D">
        <w:t xml:space="preserve">Organización y Participación de “De- construyendo Xaternidades” – 30/10/2020, en colaboración </w:t>
      </w:r>
      <w:r>
        <w:t>entre delegaciones del Interior</w:t>
      </w:r>
      <w:r w:rsidRPr="005C4D6D">
        <w:t>.</w:t>
      </w:r>
    </w:p>
    <w:p w:rsidR="007D0B45" w:rsidRPr="005C4D6D" w:rsidRDefault="007D0B45" w:rsidP="005C4D6D">
      <w:r w:rsidRPr="005C4D6D">
        <w:t xml:space="preserve">IV Jornadas Regionales De Intercambio De Experiencias Profesionales I Jornada De Intercambio De Experiencias Profesionales Del Interior Trabajo Social: Un Mundo De Encuentros Con Otros Mundos, inició el 26/11/2020 en colaboración entre delegaciones del Interior </w:t>
      </w:r>
    </w:p>
    <w:p w:rsidR="007D0B45" w:rsidRPr="00A57633" w:rsidRDefault="007D0B45" w:rsidP="005C4D6D">
      <w:pPr>
        <w:rPr>
          <w:i/>
        </w:rPr>
      </w:pPr>
      <w:r w:rsidRPr="00A57633">
        <w:rPr>
          <w:i/>
        </w:rPr>
        <w:t>Reuniones de Delegados</w:t>
      </w:r>
    </w:p>
    <w:p w:rsidR="007D0B45" w:rsidRPr="005C4D6D" w:rsidRDefault="007D0B45" w:rsidP="005C4D6D">
      <w:r w:rsidRPr="005C4D6D">
        <w:t>Hasta marzo ante</w:t>
      </w:r>
      <w:r>
        <w:t>s</w:t>
      </w:r>
      <w:r w:rsidRPr="005C4D6D">
        <w:t xml:space="preserve"> del aislamiento obligatorio, las reuniones presenciales eran una vez por semana (martes o Miércoles), </w:t>
      </w:r>
      <w:r>
        <w:t xml:space="preserve">  habiéndose planificado</w:t>
      </w:r>
      <w:r w:rsidRPr="005C4D6D">
        <w:t xml:space="preserve"> presentado y planteado  una participación equitativa</w:t>
      </w:r>
      <w:r>
        <w:t xml:space="preserve">, </w:t>
      </w:r>
      <w:r w:rsidRPr="005C4D6D">
        <w:t xml:space="preserve"> desde </w:t>
      </w:r>
      <w:r>
        <w:t xml:space="preserve">los </w:t>
      </w:r>
      <w:r w:rsidRPr="005C4D6D">
        <w:t>viaje</w:t>
      </w:r>
      <w:r>
        <w:t>s</w:t>
      </w:r>
      <w:r w:rsidRPr="005C4D6D">
        <w:t xml:space="preserve"> a las localidades para gener</w:t>
      </w:r>
      <w:r>
        <w:t>ar un acercamiento del colegio</w:t>
      </w:r>
      <w:r w:rsidRPr="005C4D6D">
        <w:t xml:space="preserve"> a la zona</w:t>
      </w:r>
      <w:r>
        <w:t xml:space="preserve">, </w:t>
      </w:r>
      <w:r w:rsidRPr="005C4D6D">
        <w:t xml:space="preserve"> </w:t>
      </w:r>
      <w:r>
        <w:t xml:space="preserve">hasta </w:t>
      </w:r>
      <w:r w:rsidRPr="005C4D6D">
        <w:t>coordinar participación en los Consejos directivo,</w:t>
      </w:r>
      <w:r>
        <w:t xml:space="preserve"> a los </w:t>
      </w:r>
      <w:r w:rsidRPr="005C4D6D">
        <w:t xml:space="preserve"> que  algunos delegados por su trabajo no podían asistir.</w:t>
      </w:r>
    </w:p>
    <w:p w:rsidR="007D0B45" w:rsidRPr="005C4D6D" w:rsidRDefault="007D0B45" w:rsidP="005C4D6D">
      <w:r w:rsidRPr="005C4D6D">
        <w:t>Al comenzar</w:t>
      </w:r>
      <w:r>
        <w:t xml:space="preserve"> el ASPO se generó una merma d</w:t>
      </w:r>
      <w:r w:rsidRPr="005C4D6D">
        <w:t xml:space="preserve">el trabajo en el colegio, </w:t>
      </w:r>
      <w:r>
        <w:t>por lo</w:t>
      </w:r>
      <w:r w:rsidRPr="005C4D6D">
        <w:t xml:space="preserve"> que durante los </w:t>
      </w:r>
      <w:r>
        <w:t>meses de abril y mayo no hubo</w:t>
      </w:r>
      <w:r w:rsidRPr="005C4D6D">
        <w:t xml:space="preserve"> reuniones</w:t>
      </w:r>
      <w:r>
        <w:t>, siendo</w:t>
      </w:r>
      <w:r w:rsidRPr="005C4D6D">
        <w:t xml:space="preserve"> espor</w:t>
      </w:r>
      <w:r>
        <w:t>ádicas y con poca participación. En Junio se activó</w:t>
      </w:r>
      <w:r w:rsidRPr="005C4D6D">
        <w:t xml:space="preserve"> nuevamente la participación y la generación de Instancia de reuniones virtuales, </w:t>
      </w:r>
      <w:r>
        <w:t>se</w:t>
      </w:r>
      <w:r w:rsidRPr="005C4D6D">
        <w:t xml:space="preserve"> consensua</w:t>
      </w:r>
      <w:r>
        <w:t>ron</w:t>
      </w:r>
      <w:r w:rsidRPr="005C4D6D">
        <w:t xml:space="preserve"> cada 15 días.</w:t>
      </w:r>
    </w:p>
    <w:p w:rsidR="007D0B45" w:rsidRPr="005C4D6D" w:rsidRDefault="007D0B45" w:rsidP="005C4D6D">
      <w:r w:rsidRPr="005C4D6D">
        <w:t>Como actividad relevante desde nuestra delegación se convocó el día 06 de Mayo de 2020, y se realizó una reunión vía zoom para el análisis del Documento sobre RECOMENDACIONES ANTE EL COVID 19, y su implementación en los ámbitos laborales de los profesionales de Trabajo Social. Se realizó una invitación a colegas de distintas localidades .Asistieron de manera Virtual a la reunión las Colegas Sandra Somadossi (Jefa del Área Social del Hospital de Rio Cuarto) y Laura Sánchez (Área de Salud de la Municipalidad de Rio Cuarto), quienes manifestaron su situación como profesionales de la salud.</w:t>
      </w:r>
    </w:p>
    <w:p w:rsidR="007D0B45" w:rsidRPr="005C4D6D" w:rsidRDefault="007D0B45" w:rsidP="005C4D6D">
      <w:r w:rsidRPr="005C4D6D">
        <w:t xml:space="preserve">Durante las reuniones de delegados se abordaron temas de interés general del colegiado, los </w:t>
      </w:r>
      <w:r>
        <w:t>que</w:t>
      </w:r>
      <w:r w:rsidRPr="005C4D6D">
        <w:t xml:space="preserve">  nos atraviesan constantemente, como: “precarización laboral de los colegas en las distintas reparticiones públicas” – “Colegas en situación de Pandemia”- “Cobertura laboral ante profesionales de COVID”</w:t>
      </w:r>
    </w:p>
    <w:p w:rsidR="007D0B45" w:rsidRPr="005C4D6D" w:rsidRDefault="007D0B45" w:rsidP="005C4D6D">
      <w:r>
        <w:t>Se analizó</w:t>
      </w:r>
      <w:r w:rsidRPr="005C4D6D">
        <w:t xml:space="preserve"> tema elecciones y  tratamiento </w:t>
      </w:r>
      <w:r>
        <w:t xml:space="preserve">de Ley que extiende mandato, </w:t>
      </w:r>
      <w:r w:rsidRPr="005C4D6D">
        <w:t xml:space="preserve"> y  postergación de elecciones ante esta situación de aislamiento preventivo.</w:t>
      </w:r>
    </w:p>
    <w:p w:rsidR="007D0B45" w:rsidRPr="00FC65AF" w:rsidRDefault="007D0B45" w:rsidP="005C4D6D">
      <w:pPr>
        <w:rPr>
          <w:i/>
        </w:rPr>
      </w:pPr>
      <w:r>
        <w:t>Se analizaron  herramientas VIRTUALES posibles d</w:t>
      </w:r>
      <w:r w:rsidRPr="005C4D6D">
        <w:t>e utilizar como acompañamiento y conoc</w:t>
      </w:r>
      <w:r>
        <w:t>imiento de</w:t>
      </w:r>
      <w:r w:rsidRPr="005C4D6D">
        <w:t xml:space="preserve"> la situación de colegas de Río IV y la región, Se propició la idea de armar un cuestionario virtual </w:t>
      </w:r>
      <w:r>
        <w:t>.</w:t>
      </w:r>
      <w:r w:rsidRPr="00FC65AF">
        <w:rPr>
          <w:i/>
        </w:rPr>
        <w:t>Comunicación con matriculados</w:t>
      </w:r>
    </w:p>
    <w:p w:rsidR="007D0B45" w:rsidRPr="005C4D6D" w:rsidRDefault="007D0B45" w:rsidP="005C4D6D">
      <w:r w:rsidRPr="005C4D6D">
        <w:t>Durante e</w:t>
      </w:r>
      <w:r>
        <w:t>sta situación de ASPO se trabajó</w:t>
      </w:r>
      <w:r w:rsidRPr="005C4D6D">
        <w:t xml:space="preserve"> para intensificar la fluidez y fortalecimiento de los canales de comunicación con los colegas, a través del uso del correo electrónico, Facebook y watts app propicia</w:t>
      </w:r>
      <w:r>
        <w:t xml:space="preserve">ndo espacios de participación, </w:t>
      </w:r>
      <w:r w:rsidRPr="005C4D6D">
        <w:t xml:space="preserve">asistencia a capacitaciones, posicionamientos,  circulación de  Información institucional. Es importante mencionar que la red más utilizada en este año fue el whatsapp. </w:t>
      </w:r>
    </w:p>
    <w:p w:rsidR="007D0B45" w:rsidRPr="00FC65AF" w:rsidRDefault="007D0B45" w:rsidP="005C4D6D">
      <w:pPr>
        <w:rPr>
          <w:i/>
        </w:rPr>
      </w:pPr>
      <w:r w:rsidRPr="00FC65AF">
        <w:rPr>
          <w:i/>
        </w:rPr>
        <w:t>Recursos Materiales</w:t>
      </w:r>
    </w:p>
    <w:p w:rsidR="007D0B45" w:rsidRPr="005C4D6D" w:rsidRDefault="007D0B45" w:rsidP="005C4D6D">
      <w:r w:rsidRPr="005C4D6D">
        <w:t>Durante la pandemia se adquirió celular para uso de la delegación que facilitó la comunicación de lxs matriculadxs y delegadxs.</w:t>
      </w:r>
    </w:p>
    <w:p w:rsidR="007D0B45" w:rsidRPr="005C4D6D" w:rsidRDefault="007D0B45" w:rsidP="005C4D6D">
      <w:r w:rsidRPr="005C4D6D">
        <w:t>También se adquirió un ventilador de pie antes del ASPO.</w:t>
      </w:r>
    </w:p>
    <w:p w:rsidR="007D0B45" w:rsidRPr="005C4D6D" w:rsidRDefault="007D0B45" w:rsidP="005C4D6D">
      <w:r w:rsidRPr="005C4D6D">
        <w:t>Se compraron insumos para cumplir con el protocolo sanitario para la vuelta a</w:t>
      </w:r>
      <w:r>
        <w:t xml:space="preserve"> </w:t>
      </w:r>
      <w:r w:rsidRPr="005C4D6D">
        <w:t xml:space="preserve">la presencialidad: </w:t>
      </w:r>
    </w:p>
    <w:p w:rsidR="007D0B45" w:rsidRPr="005C4D6D" w:rsidRDefault="007D0B45" w:rsidP="005C4D6D">
      <w:r w:rsidRPr="005C4D6D">
        <w:t>En cuanto a lo inmobiliario se está en contacto con el dueño del inmueble para la renovación del contrato de alquiler donde  funciona la Delegación, había inconvenientes con la facturación del alquiler que fueron posteriormente subsanados.</w:t>
      </w:r>
    </w:p>
    <w:p w:rsidR="007D0B45" w:rsidRPr="005C4D6D" w:rsidRDefault="007D0B45" w:rsidP="005C4D6D"/>
    <w:p w:rsidR="007D0B45" w:rsidRPr="005C4D6D" w:rsidRDefault="007D0B45" w:rsidP="005C4D6D">
      <w:r w:rsidRPr="005C4D6D">
        <w:t xml:space="preserve">DELEGACION SAN FRANCISCO-. </w:t>
      </w:r>
    </w:p>
    <w:p w:rsidR="007D0B45" w:rsidRPr="00861ECC" w:rsidRDefault="007D0B45" w:rsidP="005C4D6D">
      <w:pPr>
        <w:rPr>
          <w:b/>
        </w:rPr>
      </w:pPr>
      <w:r w:rsidRPr="00861ECC">
        <w:rPr>
          <w:b/>
        </w:rPr>
        <w:t>Periodo 2019</w:t>
      </w:r>
    </w:p>
    <w:p w:rsidR="007D0B45" w:rsidRPr="005C4D6D" w:rsidRDefault="007D0B45" w:rsidP="005C4D6D">
      <w:r w:rsidRPr="005C4D6D">
        <w:t>El período se inicia el 10/12/2018 con la asunción de nuevas delegadas: Noelia Balari, Corina Bosio, Astrid Clausen, Andrea Rossi y Camila Zénere.</w:t>
      </w:r>
    </w:p>
    <w:p w:rsidR="007D0B45" w:rsidRDefault="007D0B45" w:rsidP="005C4D6D">
      <w:r>
        <w:t>Acciones en el período:</w:t>
      </w:r>
    </w:p>
    <w:p w:rsidR="007D0B45" w:rsidRPr="005C4D6D" w:rsidRDefault="007D0B45" w:rsidP="005C4D6D">
      <w:r w:rsidRPr="005C4D6D">
        <w:t>02/11/2019: Jornada de capacitación  “Derechos sexuales y (no) reproductivos: ¿qué pasa en Córdoba?”. Destinado a equipos interdisciplinarios y de salud. (Organizado por la Sub Comisión de Géneros y Diversidad Sexual).</w:t>
      </w:r>
    </w:p>
    <w:p w:rsidR="007D0B45" w:rsidRPr="005C4D6D" w:rsidRDefault="007D0B45" w:rsidP="005C4D6D">
      <w:r w:rsidRPr="005C4D6D">
        <w:t xml:space="preserve">Diseño y elaboración del Relevamiento Socio-Académico-Laboral del CPSSPC y posterior tabulación de datos correspondientes a la Delegación. Mapeo de los datos relevados y confección de recursero para la posterior entrega al cuerpo colegiado de la Delegación.  </w:t>
      </w:r>
    </w:p>
    <w:p w:rsidR="007D0B45" w:rsidRPr="005C4D6D" w:rsidRDefault="007D0B45" w:rsidP="005C4D6D">
      <w:r w:rsidRPr="005C4D6D">
        <w:t>Atención a demandas de colegas de la Delegación, derivadas oportunamente a las áreas/comisiones correspondientes.</w:t>
      </w:r>
    </w:p>
    <w:p w:rsidR="007D0B45" w:rsidRPr="005C4D6D" w:rsidRDefault="007D0B45" w:rsidP="005C4D6D">
      <w:r w:rsidRPr="005C4D6D">
        <w:t>Participación en las reuniones de Consejo Directivo, en modalidad presencial y virtual. Participación presencial en la Delegación Villa María. Reuniones semanales de Delegadas.</w:t>
      </w:r>
    </w:p>
    <w:p w:rsidR="007D0B45" w:rsidRPr="005C4D6D" w:rsidRDefault="007D0B45" w:rsidP="005C4D6D">
      <w:r w:rsidRPr="005C4D6D">
        <w:t xml:space="preserve">Difusión de actividades e información relevante. </w:t>
      </w:r>
    </w:p>
    <w:p w:rsidR="007D0B45" w:rsidRPr="005C4D6D" w:rsidRDefault="007D0B45" w:rsidP="005C4D6D">
      <w:r w:rsidRPr="005C4D6D">
        <w:t>Organización del Día del Trabajador Social. Presentación de los datos sistematizado del Relevamiento realizado. Presentación en diapositivas y mapeo. Reconocimiento a colegas por su trayectoria profesional y su compromiso con la defensa de los derechos huma</w:t>
      </w:r>
      <w:r>
        <w:t>nos, con participación colectiva</w:t>
      </w:r>
      <w:bookmarkStart w:id="9" w:name="_GoBack"/>
      <w:bookmarkEnd w:id="9"/>
      <w:r w:rsidRPr="005C4D6D">
        <w:t>. Brindis y festejo con sorteos.</w:t>
      </w:r>
    </w:p>
    <w:p w:rsidR="007D0B45" w:rsidRPr="00861ECC" w:rsidRDefault="007D0B45" w:rsidP="005C4D6D">
      <w:pPr>
        <w:rPr>
          <w:b/>
        </w:rPr>
      </w:pPr>
      <w:r w:rsidRPr="00861ECC">
        <w:rPr>
          <w:b/>
        </w:rPr>
        <w:t>Periodo 2020</w:t>
      </w:r>
    </w:p>
    <w:p w:rsidR="007D0B45" w:rsidRPr="005C4D6D" w:rsidRDefault="007D0B45" w:rsidP="005C4D6D">
      <w:r w:rsidRPr="005C4D6D">
        <w:t>Integrantes de la Subcomisión de Géneros y Diversidad Sexual informan que queda disuelta la misma para el período 2020.</w:t>
      </w:r>
    </w:p>
    <w:p w:rsidR="007D0B45" w:rsidRPr="005C4D6D" w:rsidRDefault="007D0B45" w:rsidP="005C4D6D">
      <w:r>
        <w:t>-</w:t>
      </w:r>
      <w:r w:rsidRPr="005C4D6D">
        <w:t xml:space="preserve">Pronunciamiento ante el femicidio de la Lic. en Trabajo Social Claudia Cejas, y acompañamiento al Colegio de Profesionales de Santa Fe, en las campañas de visibilización de la situación desarrolladas. </w:t>
      </w:r>
    </w:p>
    <w:p w:rsidR="007D0B45" w:rsidRPr="005C4D6D" w:rsidRDefault="007D0B45" w:rsidP="005C4D6D">
      <w:r>
        <w:rPr>
          <w:highlight w:val="white"/>
        </w:rPr>
        <w:t>-</w:t>
      </w:r>
      <w:r w:rsidRPr="005C4D6D">
        <w:rPr>
          <w:highlight w:val="white"/>
        </w:rPr>
        <w:t>Pronunciamiento por el Paro internacional de Mujeres, Tortas, Travas, Trans, Bisexuales y no Binaries, por el Día Nacional de la Memoria, por la Verdad y la Justicia, por el Día de los Veteranos y Caídos en Malvinas, por el Día del Trabajador, por el Día Internacional contra la Homofobia, la Transfobia y la Bifobia - Día Provincial por la Igualdad y la no discriminación por Orientación Sexual, Identidad y Expresión de Género.</w:t>
      </w:r>
    </w:p>
    <w:p w:rsidR="007D0B45" w:rsidRPr="005C4D6D" w:rsidRDefault="007D0B45" w:rsidP="005C4D6D">
      <w:r>
        <w:t>-</w:t>
      </w:r>
      <w:r w:rsidRPr="005C4D6D">
        <w:t>Convocatoria, recepción y selección de nueva personal administrativa. Se receptaron más de 230 curriculums, por lo que para facilitar el proceso de selección se trabajó con una grilla con criterios y formaciones que hacían al perfil esperado del personal.</w:t>
      </w:r>
    </w:p>
    <w:p w:rsidR="007D0B45" w:rsidRPr="005C4D6D" w:rsidRDefault="007D0B45" w:rsidP="005C4D6D">
      <w:r>
        <w:t>-</w:t>
      </w:r>
      <w:r w:rsidRPr="005C4D6D">
        <w:t>En función de las medidas de prevención y protección adoptadas por el Estado Nacional desde el 11 de marzo de 2020 como consecuencia de la pandemia atravesada a nivel mundial, nos vimos obligadas a repensar y re-direccionar las acciones diseñadas y programadas para el corriente año. Nos encontramos ante nuevos desafíos, prioridades, obstáculos, preguntas, necesidades y estrategias. En este contexto, se llevaron adelante las siguientes acciones:</w:t>
      </w:r>
    </w:p>
    <w:p w:rsidR="007D0B45" w:rsidRPr="005C4D6D" w:rsidRDefault="007D0B45" w:rsidP="005C4D6D">
      <w:r>
        <w:t>-</w:t>
      </w:r>
      <w:r w:rsidRPr="005C4D6D">
        <w:t xml:space="preserve">Entre marzo y abril: Colaboración en la confección y difusión de recurseros locales con datos de instituciones y profesionales de la zona, principalmente. </w:t>
      </w:r>
    </w:p>
    <w:p w:rsidR="007D0B45" w:rsidRPr="005C4D6D" w:rsidRDefault="007D0B45" w:rsidP="005C4D6D">
      <w:r>
        <w:t>-</w:t>
      </w:r>
      <w:r w:rsidRPr="005C4D6D">
        <w:t xml:space="preserve">En abril: Toma de encuestas y envío a la Comisión de Ciencias Sociales de la Unidad COVID-19 (MinCyT, CONICET), como colaboración en la investigación sobre los alcances de la cuarentena y las necesidades en los diferentes sectores. </w:t>
      </w:r>
    </w:p>
    <w:p w:rsidR="007D0B45" w:rsidRPr="005C4D6D" w:rsidRDefault="007D0B45" w:rsidP="005C4D6D">
      <w:r>
        <w:t>-</w:t>
      </w:r>
      <w:r w:rsidRPr="005C4D6D">
        <w:t xml:space="preserve">Entre abril y mayo: Despedida a Adriana Odetti y acompañamiento del proceso de incorporación de la nueva secretaria. </w:t>
      </w:r>
    </w:p>
    <w:p w:rsidR="007D0B45" w:rsidRPr="005C4D6D" w:rsidRDefault="007D0B45" w:rsidP="005C4D6D">
      <w:bookmarkStart w:id="10" w:name="_30j0zll" w:colFirst="0" w:colLast="0"/>
      <w:bookmarkEnd w:id="10"/>
      <w:r>
        <w:t>-</w:t>
      </w:r>
      <w:r w:rsidRPr="005C4D6D">
        <w:t>Apertura de encuentros virtuales con colegas del departamento San Justo, donde se generó un espacio de escucha, socialización y formulación colectiva de nuevas estrategias de intervención frente a las realidades locales de emergencia sanitaria:</w:t>
      </w:r>
    </w:p>
    <w:p w:rsidR="007D0B45" w:rsidRPr="005C4D6D" w:rsidRDefault="007D0B45" w:rsidP="005C4D6D">
      <w:r>
        <w:t>-</w:t>
      </w:r>
      <w:r w:rsidRPr="005C4D6D">
        <w:t>La intervención del Trabajo Social en la actual situación sanitaria y socio económica, desarrollado el 9/05.</w:t>
      </w:r>
    </w:p>
    <w:p w:rsidR="007D0B45" w:rsidRPr="005C4D6D" w:rsidRDefault="007D0B45" w:rsidP="005C4D6D">
      <w:r w:rsidRPr="005C4D6D">
        <w:t xml:space="preserve">(Re)conocernos Trabajadores Sociales, desarrollado el 16/05. </w:t>
      </w:r>
    </w:p>
    <w:p w:rsidR="007D0B45" w:rsidRPr="005C4D6D" w:rsidRDefault="007D0B45" w:rsidP="005C4D6D">
      <w:r w:rsidRPr="005C4D6D">
        <w:t>Aprendiendo a Comunicar lo que Hacemos, desarrollado el 20/05.</w:t>
      </w:r>
    </w:p>
    <w:p w:rsidR="007D0B45" w:rsidRPr="005C4D6D" w:rsidRDefault="007D0B45" w:rsidP="005C4D6D">
      <w:r w:rsidRPr="005C4D6D">
        <w:t>Visibilizando nuestros espacios laborales-profesionales, desarrollado el 28/05.</w:t>
      </w:r>
    </w:p>
    <w:p w:rsidR="007D0B45" w:rsidRPr="005C4D6D" w:rsidRDefault="007D0B45" w:rsidP="005C4D6D">
      <w:r w:rsidRPr="005C4D6D">
        <w:t>Nos encontramos virtualmente y construimos colectivamente, desarrollado el  13/06.</w:t>
      </w:r>
    </w:p>
    <w:p w:rsidR="007D0B45" w:rsidRPr="005C4D6D" w:rsidRDefault="007D0B45" w:rsidP="005C4D6D">
      <w:r>
        <w:t>-</w:t>
      </w:r>
      <w:r w:rsidRPr="005C4D6D">
        <w:t>Desde junio: Construcción de una red de trabajo conjunto con delegaciones, sedes y subsedes del interior de la provincia de Córdoba, espacio que actualmente continuamos sosteniendo y desde donde se diseñan formas de representación institucional en consonancia con las realidades locales de cada dependencia. Esto posibilitó además la generación de un espacio de encuentro virtual sostenido y sistemático con el Consejo Directivo, donde abordar específicamente estas realidades, que permiten acortar distancias y ganar representatividad.</w:t>
      </w:r>
    </w:p>
    <w:p w:rsidR="007D0B45" w:rsidRPr="005C4D6D" w:rsidRDefault="007D0B45" w:rsidP="005C4D6D">
      <w:r>
        <w:t>-</w:t>
      </w:r>
      <w:r w:rsidRPr="005C4D6D">
        <w:t xml:space="preserve">Durante julio: Organización y difusión de flyers (producto de los encuentros virtuales mencionados en el ítem anterior) que ponen en tensión y visibilizan las nuevas formas de trabajo, las intervenciones en contextos de emergencia sanitaria, aumento de ciertas situaciones problemáticas a raíz del confinamiento, condiciones laborales de les colegas, precarización, condiciones de higiene y seguridad, entre otras. </w:t>
      </w:r>
    </w:p>
    <w:p w:rsidR="007D0B45" w:rsidRPr="005C4D6D" w:rsidRDefault="007D0B45" w:rsidP="005C4D6D">
      <w:r w:rsidRPr="005C4D6D">
        <w:t xml:space="preserve">4/09/2020: Reconocimientos por el Día de la Secretaria. </w:t>
      </w:r>
    </w:p>
    <w:p w:rsidR="007D0B45" w:rsidRPr="005C4D6D" w:rsidRDefault="007D0B45" w:rsidP="005C4D6D">
      <w:r>
        <w:t>-</w:t>
      </w:r>
      <w:r w:rsidRPr="005C4D6D">
        <w:t>Diseño, programación y ejecución de ciclo de 3 conversatorios virtuales, que apuntan a promover el dialogo entre colegas para poner en valor prácticas cotidianas de intervención: "Trabajo Social: un mundo de encuentros con otros mundos. Experiencias desde el interior cordobés", desarrollados el 26/11, 03/12 y 10/10, con participación de colegas de la zona como las Lic. Carla Ghisolfi y Claudia Lenis.</w:t>
      </w:r>
    </w:p>
    <w:p w:rsidR="007D0B45" w:rsidRPr="005C4D6D" w:rsidRDefault="007D0B45" w:rsidP="005C4D6D">
      <w:r>
        <w:t>-</w:t>
      </w:r>
      <w:r w:rsidRPr="005C4D6D">
        <w:t xml:space="preserve">Co organización de Conversatorios virtuales en conjunto con la Residencia Interdisciplinaria en Salud Mental de la provincia de Córdoba, con sede en San Francisco: </w:t>
      </w:r>
    </w:p>
    <w:p w:rsidR="007D0B45" w:rsidRPr="005C4D6D" w:rsidRDefault="007D0B45" w:rsidP="005C4D6D">
      <w:r>
        <w:t>-I</w:t>
      </w:r>
      <w:r w:rsidRPr="005C4D6D">
        <w:t>nterconsultas, coordinado por la Lic. Andrea Rossi el 9/06.</w:t>
      </w:r>
    </w:p>
    <w:p w:rsidR="007D0B45" w:rsidRPr="005C4D6D" w:rsidRDefault="007D0B45" w:rsidP="005C4D6D">
      <w:r>
        <w:t>-</w:t>
      </w:r>
      <w:r w:rsidRPr="005C4D6D">
        <w:t>Intervenciones en Salud Mental en contexto de pandemia, coordinado por la Lic. Andrea Rossi el 17/06.</w:t>
      </w:r>
    </w:p>
    <w:p w:rsidR="007D0B45" w:rsidRPr="005C4D6D" w:rsidRDefault="007D0B45" w:rsidP="005C4D6D">
      <w:r>
        <w:t>-</w:t>
      </w:r>
      <w:r w:rsidRPr="005C4D6D">
        <w:t>Atención por guardia y urgencia subjetiva, coordinado por la Lic. Andrea Rossi el 24/07.</w:t>
      </w:r>
    </w:p>
    <w:p w:rsidR="007D0B45" w:rsidRPr="005C4D6D" w:rsidRDefault="007D0B45" w:rsidP="005C4D6D">
      <w:r>
        <w:t>-</w:t>
      </w:r>
      <w:r w:rsidRPr="005C4D6D">
        <w:t>Acceso a la justicia y salud mental en contextos de encierro, coordinado por las Lic. Silvina Campo y Andrea Rossi el 24/07.</w:t>
      </w:r>
    </w:p>
    <w:p w:rsidR="007D0B45" w:rsidRPr="005C4D6D" w:rsidRDefault="007D0B45" w:rsidP="005C4D6D">
      <w:r>
        <w:t>-</w:t>
      </w:r>
      <w:r w:rsidRPr="005C4D6D">
        <w:t>Redes y abordaje comunitario en Salud Mental, coordinado por las Lic. Luciana Arias y Andrea Rossi el 31/07.</w:t>
      </w:r>
    </w:p>
    <w:p w:rsidR="007D0B45" w:rsidRPr="005C4D6D" w:rsidRDefault="007D0B45" w:rsidP="005C4D6D">
      <w:r>
        <w:t>-</w:t>
      </w:r>
      <w:r w:rsidRPr="005C4D6D">
        <w:t>Observación e instrumentos de registro, en Salud Mental, coordinado por las Lic. Camila Zénere y Andrea Rossi el 03/08.</w:t>
      </w:r>
    </w:p>
    <w:p w:rsidR="007D0B45" w:rsidRPr="005C4D6D" w:rsidRDefault="007D0B45" w:rsidP="005C4D6D">
      <w:r>
        <w:t>-</w:t>
      </w:r>
      <w:r w:rsidRPr="005C4D6D">
        <w:t>Abordajes en Discapacidad/Diversidad Funcional desde una perspectiva interseccional. Debates en torno a la Salud Mental, coordinado por las Lic. Karina Grazianni, Daniela Sandino y Andrea Rossi el 14/08.</w:t>
      </w:r>
    </w:p>
    <w:p w:rsidR="007D0B45" w:rsidRPr="005C4D6D" w:rsidRDefault="007D0B45" w:rsidP="005C4D6D">
      <w:r>
        <w:t>-</w:t>
      </w:r>
      <w:r w:rsidRPr="005C4D6D">
        <w:t>Abordajes en Salud en contexto de pandemia, realizado el lunes 24/08, con participación de las Lic. Leydi Sánchez Cach, Mayra Alcocer, Mildre del Socorro Martín Balam (Colegio de Profesionales de Servicio Social de Yucatán), Mabel Zarate, Marta Moyano, Rossana Dutto y Andrea Rossi.</w:t>
      </w:r>
    </w:p>
    <w:p w:rsidR="007D0B45" w:rsidRPr="005C4D6D" w:rsidRDefault="007D0B45" w:rsidP="005C4D6D">
      <w:r>
        <w:t>-</w:t>
      </w:r>
      <w:r w:rsidRPr="005C4D6D">
        <w:t>Entre septiembre y diciembre: organización de actividades por el derecho a la salud mental “¡Ni un paso atrás! La urgencia es construir  en comunidad. La Salud Mental es esencial", con la participación de colegas de todo el territorio y otros países: 12 encuentros (8 con invitadas o coordinadoras de la profesión</w:t>
      </w:r>
      <w:r w:rsidRPr="005C4D6D">
        <w:footnoteReference w:id="1"/>
      </w:r>
      <w:r w:rsidRPr="005C4D6D">
        <w:t xml:space="preserve">). </w:t>
      </w:r>
      <w:r>
        <w:t>-</w:t>
      </w:r>
      <w:r w:rsidRPr="005C4D6D">
        <w:t xml:space="preserve">Propuesta que implicó la articulación con la Delegación de San Francisco del Colegio de Psicología de la provincia de Córdoba, el Colectivo por el Derecho a la Salud Mental San Francisco, la Lic. en Psicología de la Universidad de Ciencias Empresariales y Sociales de San Francisco, la Residencia Interdisciplinaria en Salud Mental de la provincia de Córdoba, con sede en San Francisco. </w:t>
      </w:r>
    </w:p>
    <w:p w:rsidR="007D0B45" w:rsidRPr="005C4D6D" w:rsidRDefault="007D0B45" w:rsidP="005C4D6D">
      <w:r>
        <w:t>-</w:t>
      </w:r>
      <w:r w:rsidRPr="005C4D6D">
        <w:t>Adecuación del protocolo de reapertura, el cual fue presentado al COE Regional y a la Secretaria de Gobierno local</w:t>
      </w:r>
    </w:p>
    <w:p w:rsidR="007D0B45" w:rsidRPr="005C4D6D" w:rsidRDefault="007D0B45" w:rsidP="005C4D6D">
      <w:r>
        <w:t>-</w:t>
      </w:r>
      <w:r w:rsidRPr="005C4D6D">
        <w:t>Entrevistas a medios de comunicación locales con el fin de difundir  el rol del Colegio, su participación en la comunidad y acciones desarrolladas.</w:t>
      </w:r>
    </w:p>
    <w:p w:rsidR="007D0B45" w:rsidRPr="005C4D6D" w:rsidRDefault="007D0B45" w:rsidP="005C4D6D">
      <w:r>
        <w:t>-</w:t>
      </w:r>
      <w:r w:rsidRPr="005C4D6D">
        <w:t>Participación en reuniones de Consejo Directivo.</w:t>
      </w:r>
    </w:p>
    <w:p w:rsidR="007D0B45" w:rsidRPr="005C4D6D" w:rsidRDefault="007D0B45" w:rsidP="005C4D6D">
      <w:r>
        <w:t>-</w:t>
      </w:r>
      <w:r w:rsidRPr="005C4D6D">
        <w:t>Reuniones de Delegadas.</w:t>
      </w:r>
    </w:p>
    <w:p w:rsidR="007D0B45" w:rsidRPr="005C4D6D" w:rsidRDefault="007D0B45" w:rsidP="005C4D6D">
      <w:r>
        <w:t>-</w:t>
      </w:r>
      <w:r w:rsidRPr="005C4D6D">
        <w:t>Difusión de recursos, información relevante y espacios de capacitación virtuales y gratuitos.</w:t>
      </w:r>
    </w:p>
    <w:p w:rsidR="007D0B45" w:rsidRPr="005C4D6D" w:rsidRDefault="007D0B45" w:rsidP="005C4D6D">
      <w:r>
        <w:t>-</w:t>
      </w:r>
      <w:r w:rsidRPr="005C4D6D">
        <w:t>Atención y canalización de demandas de colegas, por ejemplo: sobre el pago de cuotas, matriculación, capacitaciones.</w:t>
      </w:r>
    </w:p>
    <w:p w:rsidR="007D0B45" w:rsidRPr="005C4D6D" w:rsidRDefault="007D0B45" w:rsidP="005C4D6D"/>
    <w:p w:rsidR="007D0B45" w:rsidRPr="005C4D6D" w:rsidRDefault="007D0B45" w:rsidP="005C4D6D">
      <w:r w:rsidRPr="005C4D6D">
        <w:t xml:space="preserve">DELEGACION VILLA MARÍA </w:t>
      </w:r>
    </w:p>
    <w:p w:rsidR="007D0B45" w:rsidRPr="00D644E2" w:rsidRDefault="007D0B45" w:rsidP="00D644E2"/>
    <w:p w:rsidR="007D0B45" w:rsidRPr="00D644E2" w:rsidRDefault="007D0B45" w:rsidP="00D644E2">
      <w:r w:rsidRPr="00D644E2">
        <w:t>Entre los meses de Noviembre 2019-Octubre 2020 la conducción de la Delegación Villa María del Colegio de Profesionales estuvo a cargo del siguiente cuerpo de delegadas: TS. Magali Castro, TS. Mirian Meier Márquez, TS. Dayana Charra, TS. Carolina Paolucci, Lic. Selene Puchetta y Lic. Verónica Martínez.</w:t>
      </w:r>
    </w:p>
    <w:p w:rsidR="007D0B45" w:rsidRPr="00D644E2" w:rsidRDefault="007D0B45" w:rsidP="00D644E2">
      <w:r w:rsidRPr="00D644E2">
        <w:t xml:space="preserve">Parte del equipo transita su segundo ciclo de gestión y otra su tercero, por lo que nos formulamos profundizar las propuestas iniciales generando información, reflexión y opinión colectiva sobre temas coyunturales que atraviesan el ejercicio profesional en relación a los derechos sociales en el actual contexto; avanzar en el contacto (presencia, asesoramiento, supervisión) con los espacios institucionales donde se desempeñan los, las, les colegas; fortalecer, dar continuidad y crear nuevos espacios de producción de conocimientos, sistematización e intercambio, tales como los propiciados por las Jornadas de Intercambio de Experiencias Profesionales, impulsadas en el año 2017 por nuestra Delegación; Fortalecer las acciones de comunicación, atendiendo siempre a las nuevas herramientas disponibles y la optimización de sus usos, a los fines de reforzar el impacto comunicativo en la comunidad y la identificación creciente de los/las colegas con la regional; profundizar las acciones para garantizar el ejercicio legítimo de la profesión, entre otras. </w:t>
      </w:r>
    </w:p>
    <w:p w:rsidR="007D0B45" w:rsidRPr="00D644E2" w:rsidRDefault="007D0B45" w:rsidP="00D644E2">
      <w:r w:rsidRPr="00D644E2">
        <w:t>Estas propuestas inicialmente, se vieron atravesadas por el avance de COVID-19 y la posterior decisión del gobierno argentino mediante la disposición del Aislamiento Social, Preventivo y Obligatorio (ASPO) para reducir la tasa de contagio y colaborar así con la capacidad de atención del sistema de salud, por lo que desde el mes de Marzo se decidió a nivel provincial la discontinuidad de la atención presencial en las oficinas y el confinamiento en casa. Sin embargo, se implementaron canales de comunicación activos con les matriculades.</w:t>
      </w:r>
    </w:p>
    <w:p w:rsidR="007D0B45" w:rsidRPr="00D644E2" w:rsidRDefault="007D0B45" w:rsidP="00D644E2">
      <w:bookmarkStart w:id="11" w:name="_heading=h.gjdgxs" w:colFirst="0" w:colLast="0"/>
      <w:bookmarkEnd w:id="11"/>
      <w:r w:rsidRPr="00D644E2">
        <w:t>Atención de la sede, todos los días de la semana, con presencia de las delegadas. La modalidad se vió afectada por el aislamiento y posterior distanciamiento social obligatorio, por lo que se restringió la asistencia a la delegación. Se fortalecieron canales de comunicación como correo electrónico y mensajes y llamadas a través de whatsapp.</w:t>
      </w:r>
      <w:bookmarkStart w:id="12" w:name="_heading=h.teef3c7bng1p" w:colFirst="0" w:colLast="0"/>
      <w:bookmarkEnd w:id="12"/>
    </w:p>
    <w:p w:rsidR="007D0B45" w:rsidRPr="00D644E2" w:rsidRDefault="007D0B45" w:rsidP="00D644E2">
      <w:bookmarkStart w:id="13" w:name="_heading=h.tfp6ehbe0fnn" w:colFirst="0" w:colLast="0"/>
      <w:bookmarkEnd w:id="13"/>
      <w:r w:rsidRPr="00D644E2">
        <w:t xml:space="preserve">Reuniones quincenales del equipo de trabajo, para planificación y toma de decisiones. Se sostuvieron a través de la plataforma meet o zoom. </w:t>
      </w:r>
    </w:p>
    <w:p w:rsidR="007D0B45" w:rsidRPr="00D644E2" w:rsidRDefault="007D0B45" w:rsidP="00D644E2">
      <w:r w:rsidRPr="00D644E2">
        <w:t xml:space="preserve">Envío de boletines informativos, con datos sobre acciones regionales y provinciales, capacitaciones, convocatorias, artículos de interés. Mantenimiento de perfil de Facebook con información útil para el colectivo con especial hincapié en actividades y artículos vinculados a la región, salutación de cumpleaños y atención de consultas vía messenger. Sostenimiento del grupo regional de Whatsapp para envío de información y atención de consultas, se realiza actualización continua de matriculadxs y tiene un alto nivel de interacción. Asesoramiento vía email y telefónico de colegas de la región. Envío de partes de prensa y gacetillas a los medios de comunicación locales. </w:t>
      </w:r>
    </w:p>
    <w:p w:rsidR="007D0B45" w:rsidRPr="00D644E2" w:rsidRDefault="007D0B45" w:rsidP="00D644E2">
      <w:r w:rsidRPr="00D644E2">
        <w:t xml:space="preserve">Gestión por mora. Difusión por distintas vías de los modos de cobranza de la cuota de matrícula mensual. Se realiza una discriminación y seguimiento exhaustivo de los casos de deudas históricas. A su vez se continúan las gestiones con el Estudio de Abogados y los pre-avisos mediante mensajes personalizados a quienes deban cuotas, obteniendo una respuesta favorable en los pagos a partir de esta acción. Se concretaron 22 planes de pago en la delegación, mientras que en el Estudio Jurídico se realizaron 12 intervenciones y contratos de pago de colegas de esta jurisdicción. </w:t>
      </w:r>
    </w:p>
    <w:p w:rsidR="007D0B45" w:rsidRPr="00D644E2" w:rsidRDefault="007D0B45" w:rsidP="00D644E2">
      <w:pPr>
        <w:rPr>
          <w:highlight w:val="white"/>
        </w:rPr>
      </w:pPr>
      <w:r w:rsidRPr="00D644E2">
        <w:rPr>
          <w:highlight w:val="white"/>
        </w:rPr>
        <w:t xml:space="preserve">Durante todo el período se matricularon un total de 9 nuevos/as profesionales. </w:t>
      </w:r>
    </w:p>
    <w:p w:rsidR="007D0B45" w:rsidRPr="00D644E2" w:rsidRDefault="007D0B45" w:rsidP="00D644E2">
      <w:pPr>
        <w:rPr>
          <w:highlight w:val="white"/>
        </w:rPr>
      </w:pPr>
      <w:r w:rsidRPr="00D644E2">
        <w:rPr>
          <w:highlight w:val="white"/>
        </w:rPr>
        <w:t xml:space="preserve">Participación en las reuniones del Consejo Directivo de modo presencial y a través de zoom, a partir del ASPO. </w:t>
      </w:r>
    </w:p>
    <w:p w:rsidR="007D0B45" w:rsidRPr="00D644E2" w:rsidRDefault="007D0B45" w:rsidP="00D644E2">
      <w:r w:rsidRPr="00D644E2">
        <w:t>Algunos hechos y/o eventos para destacar a lo largo del año fueron:</w:t>
      </w:r>
    </w:p>
    <w:p w:rsidR="007D0B45" w:rsidRPr="00D644E2" w:rsidRDefault="007D0B45" w:rsidP="00D644E2">
      <w:r w:rsidRPr="00D644E2">
        <w:t>Se realizó en el mes de febrero una Reunión Informativa por Residencias en Salud Mental, actividad organizada en conjunto con el Colegio de Psicólogos para informar sobre requisitos y material teórico para participar en la convocatoria.</w:t>
      </w:r>
    </w:p>
    <w:p w:rsidR="007D0B45" w:rsidRPr="00D644E2" w:rsidRDefault="007D0B45" w:rsidP="00D644E2">
      <w:r w:rsidRPr="00D644E2">
        <w:t>A mediados del mes se realiza el primer acto de matriculación del año. Se suman al ejercicio profesional en nuestra región dos nuevxs colegas, con muchas expectativas, con muchas inquietudes, con mucha fuerza y con la convicción de construir de manera colectiva un horizonte con más derechos para todas las personas y comunidades.</w:t>
      </w:r>
    </w:p>
    <w:p w:rsidR="007D0B45" w:rsidRPr="00D644E2" w:rsidRDefault="007D0B45" w:rsidP="00D644E2">
      <w:r w:rsidRPr="00D644E2">
        <w:t xml:space="preserve">Al iniciar el mes de marzo, se participa de </w:t>
      </w:r>
      <w:r w:rsidRPr="00D644E2">
        <w:rPr>
          <w:highlight w:val="white"/>
        </w:rPr>
        <w:t xml:space="preserve">la segunda reunión del Consejo Social de la Universidad Nacional Villa María (UNVM), en el mes de diciembre se realizó la primera de la cual formamos parte. La reunión estuvo integrada por más de veinte representantes de instituciones y organizaciones de nuestro departamento y la región. </w:t>
      </w:r>
    </w:p>
    <w:p w:rsidR="007D0B45" w:rsidRPr="00D644E2" w:rsidRDefault="007D0B45" w:rsidP="00D644E2">
      <w:r w:rsidRPr="00D644E2">
        <w:t>El 8 de Marzo realizamos la adhesión y participación en actividades en conmemoración a la fecha, nos sumamos al paro por el Día Internacional de las Mujeres. Considerando que nuestro ejercicio profesional no debe alejarse de las luchas que gestan los movimientos sociales, sino más bien acompañar estos procesos y trabajar cotidianamente por la construcción de una justicia social feminista y disidente, es por esto que nos hicimos eco de las reivindicaciones de este Cuarto paro internacional de Mujeres, Tortas, Travas, Trans, Bisexuales y no Binaries.</w:t>
      </w:r>
    </w:p>
    <w:p w:rsidR="007D0B45" w:rsidRPr="00D644E2" w:rsidRDefault="007D0B45" w:rsidP="00D644E2">
      <w:r w:rsidRPr="00D644E2">
        <w:t xml:space="preserve">En el mes de marzo se difunde y convoca a la Formación Básica en Mediación quinta cohorte. </w:t>
      </w:r>
    </w:p>
    <w:p w:rsidR="007D0B45" w:rsidRPr="00D644E2" w:rsidRDefault="007D0B45" w:rsidP="00D644E2">
      <w:r w:rsidRPr="00D644E2">
        <w:t>A partir del 13 de marzo se suspenden actividades presenciales por el ASPO y se informa a matriculades la nueva modalidad.</w:t>
      </w:r>
      <w:r w:rsidRPr="00D644E2">
        <w:br/>
        <w:t>El 17 de abril nos sumamos como Delegación al comunicado de repudio por la suspensión de la asignación económica de estímulo a cargo del Estado Provincial para los y las beneficiarios/as del del Programa de Inserción Profesional (PIP), dirigido a jóvenes profesionales.</w:t>
      </w:r>
    </w:p>
    <w:p w:rsidR="007D0B45" w:rsidRPr="00D644E2" w:rsidRDefault="007D0B45" w:rsidP="00D644E2">
      <w:r w:rsidRPr="00D644E2">
        <w:t>En conmemoracion al Dia Internacional contra la Homofobia, la Transfobia y la Bifobia - Día Provincial por la Igualdad y la no discriminación por Orientación Sexual, Identidad y Expresión de Género participamos en comunicado y video en conmemoracion a la fecha “Todas las personas tienen derecho al disfrute de todos los derechos humanos, sin discriminación por motivos de orientación sexual o identidad de género”</w:t>
      </w:r>
    </w:p>
    <w:p w:rsidR="007D0B45" w:rsidRPr="00D644E2" w:rsidRDefault="007D0B45" w:rsidP="00D644E2">
      <w:r w:rsidRPr="00D644E2">
        <w:t xml:space="preserve">En el mes de Junio se llevó a cabo la primera Matriculación de manera virtual. En donde tres colegas se sumaron al ejercicio profesional. También participamos de la primera reunión del Consejo Municipal de Mujeres, Género y Diversidades de la Municipalidad de Villa María. </w:t>
      </w:r>
      <w:r w:rsidRPr="00D644E2">
        <w:br/>
        <w:t>A fines de Agosto, se concretó de manera virtual el encuentro “Caja de herramientas para Trabajadorxs Sociales: Charla informativa sobre las prestaciones de Seguridad Social en ANSES UDAI Villa María” generando un espacio de información, reflexión y opinión sobre prácticas que atraviesan el ejercicio profesional en relación a los derechos sociales en el actual contexto. Posteriormente, a partir de ese encuentro, se  creó un canal de comunicación para que les colegas puedan viabilizar sus consultas sobre gestiones en la institución, dando una respuesta semanal a las mismas.</w:t>
      </w:r>
    </w:p>
    <w:p w:rsidR="007D0B45" w:rsidRPr="00D644E2" w:rsidRDefault="007D0B45" w:rsidP="00D644E2">
      <w:r w:rsidRPr="00D644E2">
        <w:t xml:space="preserve">En Septiembre se concreta el primer encuentro del Ciclo de conversatorios en Trabajo Social: compartiendo experiencias, saberes y sentires pensado y organizado en forma conjunta entre Estudiantes Organizadxs de Trabajo Social (EOTS) y el Colegio de Profesionales en Servicio Social de la Provincia de Córdoba-Delegación Villa María, con el aval del Instituto Académico Pedagógico de Ciencias Sociales de la UNVM abordando la temática "Género y diversidad: niñeces libres y familias </w:t>
      </w:r>
    </w:p>
    <w:p w:rsidR="007D0B45" w:rsidRPr="00D644E2" w:rsidRDefault="007D0B45" w:rsidP="00D644E2">
      <w:r w:rsidRPr="00D644E2">
        <w:t>Durante el mes de octubre, continuando con el Ciclo de Conversatorios en Trabajo Social: compartiendo experiencias, saberes y sentires, se llevó a cabo el segundo encuentro bajo el título "Juventudes, Educación Popular y Cultura". Estos encuentros permitieron interpelar nuestras propias prácticas cotidianas y generar interrogantes que nos permitieron seguir construyendo intervenciones desde la diversidad.</w:t>
      </w:r>
    </w:p>
    <w:p w:rsidR="007D0B45" w:rsidRPr="00D644E2" w:rsidRDefault="007D0B45" w:rsidP="00D644E2">
      <w:r w:rsidRPr="00D644E2">
        <w:t xml:space="preserve">A su vez, se llevó a cabo el primer conversatorio DE-CONSTRUYENDO XATERNIDADES. Este espacio estuvo pensado como un encuentro para interpelar los estereotipos que existen en cuanto a las tareas de crianza y las conformaciones familiares y los desafíos que romper, con las hegemonías, supone tanto al interior del Trabajo Social como así también en la cotidianeidad. La actividad fue organizada por las delegaciones y sub sedes del interior. </w:t>
      </w:r>
    </w:p>
    <w:p w:rsidR="007D0B45" w:rsidRPr="00D644E2" w:rsidRDefault="007D0B45" w:rsidP="00D644E2">
      <w:r w:rsidRPr="00D644E2">
        <w:t>Adherimos a las Jornadas "Pensar la época: las adicciones como problemática subjetiva, social y comunitaria", previstas para el mes de noviembre, a través de  plataforma  zoom, que contarán con la participación de Alfredo Carballeda.</w:t>
      </w:r>
    </w:p>
    <w:p w:rsidR="007D0B45" w:rsidRPr="00D644E2" w:rsidRDefault="007D0B45" w:rsidP="00D644E2">
      <w:r w:rsidRPr="00D644E2">
        <w:t>Se dió continuidad al Ciclo de Conversatorios en Trabajo Social: compartiendo experiencias, saberes y sentires, bajo el tema “Reflexiones en torno a la intervención con adultxs mayores. Hacia la construcción de nuevas vejeces" y se invita al último encuentro que se realizará el 14 de diciembre bajo el nombre de "Salud Mental y Adicciones", y participarán lxs colegas Karina Álvarez y Sergio Farhat.</w:t>
      </w:r>
    </w:p>
    <w:p w:rsidR="007D0B45" w:rsidRPr="00D644E2" w:rsidRDefault="007D0B45" w:rsidP="00D644E2">
      <w:r w:rsidRPr="00D644E2">
        <w:t>Por último, durante los meses de noviembre y diciembre, se llevarán a cabo las IV Jornadas Regionales de Intercambio Profesional y I Jornadas del Interior de Córdoba “Trabajo Social Un Mundo de encuentros con Otros Mundos, Experiencias del Trabajo Social del Interior Cordobés” gestado por las delegaciones y subsedes con el objetivo de dialogar y poner en valor nuestras prácticas cotidianas enriqueciendo nuestras perspectivas profesionales a partir del intercambio con las experiencias de los y las colegas de la región, sumando este año a profesionales en todo el territorio cordobés. Reconocer que desde el Trabajo Social producimos diariamente teorías y praxis emancipadoras y que es necesario visibilizarlas y que para ello estos encuentros se transforman en una oportunidad para animarse a contarlas.</w:t>
      </w:r>
    </w:p>
    <w:p w:rsidR="007D0B45" w:rsidRPr="00D644E2" w:rsidRDefault="007D0B45" w:rsidP="00D644E2">
      <w:r w:rsidRPr="00D644E2">
        <w:t>A su vez se está programando el día 10 DE DICIEMBRE, en coincidencia con la celebración del día del Trabajo Social y Día de los Derechos Humanos, contar con la disertación de la colega Cristina González (UNC) sobre la temática “Prácticas profesionales y políticas públicas en contexto de pandemia”.</w:t>
      </w:r>
    </w:p>
    <w:p w:rsidR="007D0B45" w:rsidRDefault="007D0B45" w:rsidP="005C4D6D"/>
    <w:p w:rsidR="007D0B45" w:rsidRPr="00763AAB" w:rsidRDefault="007D0B45" w:rsidP="005C4D6D">
      <w:pPr>
        <w:rPr>
          <w:b/>
        </w:rPr>
      </w:pPr>
      <w:r w:rsidRPr="00763AAB">
        <w:rPr>
          <w:b/>
        </w:rPr>
        <w:t>SUBSEDES</w:t>
      </w:r>
    </w:p>
    <w:p w:rsidR="007D0B45" w:rsidRPr="004C3A54" w:rsidRDefault="007D0B45" w:rsidP="004C3A54">
      <w:r w:rsidRPr="004C3A54">
        <w:t>SUBSEDE PUNILLA:</w:t>
      </w:r>
    </w:p>
    <w:p w:rsidR="007D0B45" w:rsidRPr="004C3A54" w:rsidRDefault="007D0B45" w:rsidP="004C3A54">
      <w:r w:rsidRPr="004C3A54">
        <w:t>Informe de Memoria del período 2019 - 2020</w:t>
      </w:r>
    </w:p>
    <w:p w:rsidR="007D0B45" w:rsidRPr="004C3A54" w:rsidRDefault="007D0B45" w:rsidP="004C3A54">
      <w:r>
        <w:t>En el mes de setiembre del 2019</w:t>
      </w:r>
      <w:r w:rsidRPr="004C3A54">
        <w:t>,las cinco delegadas de la Subsede Punilla nos reunimos para</w:t>
      </w:r>
      <w:r>
        <w:t xml:space="preserve"> </w:t>
      </w:r>
      <w:r w:rsidRPr="004C3A54">
        <w:t>acordar criterios, establecer objetivos, definir prioridades y planificar una posible agenda de</w:t>
      </w:r>
      <w:r>
        <w:t xml:space="preserve"> </w:t>
      </w:r>
      <w:r w:rsidRPr="004C3A54">
        <w:t>acciones para desarrollar durante el año de esta gestión.</w:t>
      </w:r>
    </w:p>
    <w:p w:rsidR="007D0B45" w:rsidRPr="004C3A54" w:rsidRDefault="007D0B45" w:rsidP="004C3A54">
      <w:r w:rsidRPr="004C3A54">
        <w:t>Algunos de los primeros acuerdos fueron:</w:t>
      </w:r>
    </w:p>
    <w:p w:rsidR="007D0B45" w:rsidRPr="004C3A54" w:rsidRDefault="007D0B45" w:rsidP="004C3A54">
      <w:r w:rsidRPr="004C3A54">
        <w:t>● Participación alternativa entre las cinco delegadas en las reuniones del Consejo Directivo.</w:t>
      </w:r>
    </w:p>
    <w:p w:rsidR="007D0B45" w:rsidRPr="004C3A54" w:rsidRDefault="007D0B45" w:rsidP="004C3A54">
      <w:r w:rsidRPr="004C3A54">
        <w:t>● Organizar el funcionamiento de las comisiones de Discapacidad - Condiciones laborales -Salud, definidas durante la asamblea de renovación de delegadas.</w:t>
      </w:r>
    </w:p>
    <w:p w:rsidR="007D0B45" w:rsidRPr="004C3A54" w:rsidRDefault="007D0B45" w:rsidP="004C3A54">
      <w:r w:rsidRPr="004C3A54">
        <w:t>● También intentaríamos trabajar en otras comisiones como: Género - Gerontología -</w:t>
      </w:r>
      <w:r>
        <w:t xml:space="preserve"> </w:t>
      </w:r>
      <w:r w:rsidRPr="004C3A54">
        <w:t>Ambiente.</w:t>
      </w:r>
    </w:p>
    <w:p w:rsidR="007D0B45" w:rsidRPr="004C3A54" w:rsidRDefault="007D0B45" w:rsidP="004C3A54">
      <w:r w:rsidRPr="004C3A54">
        <w:t>● Actualizar el padrón de colegiadas/os.</w:t>
      </w:r>
    </w:p>
    <w:p w:rsidR="007D0B45" w:rsidRPr="004C3A54" w:rsidRDefault="007D0B45" w:rsidP="004C3A54">
      <w:r w:rsidRPr="004C3A54">
        <w:t>● Elaborar una encuesta con el objetivo de actualizar datos que nos permitiera armar un</w:t>
      </w:r>
      <w:r>
        <w:t xml:space="preserve"> </w:t>
      </w:r>
      <w:r w:rsidRPr="004C3A54">
        <w:t>“recursero” de la zona.</w:t>
      </w:r>
    </w:p>
    <w:p w:rsidR="007D0B45" w:rsidRPr="004C3A54" w:rsidRDefault="007D0B45" w:rsidP="004C3A54">
      <w:r w:rsidRPr="004C3A54">
        <w:t>● Continuar con capacitaciones o actualizaciones sobre diferentes temáticas.</w:t>
      </w:r>
    </w:p>
    <w:p w:rsidR="007D0B45" w:rsidRPr="004C3A54" w:rsidRDefault="007D0B45" w:rsidP="004C3A54">
      <w:r w:rsidRPr="004C3A54">
        <w:t>● Realizar reuniones en otras localidades a los fines de fortalecer la participación de las tres</w:t>
      </w:r>
      <w:r>
        <w:t xml:space="preserve"> </w:t>
      </w:r>
      <w:r w:rsidRPr="004C3A54">
        <w:t>zonas de Punilla: Norte - Centro - Sur.</w:t>
      </w:r>
    </w:p>
    <w:p w:rsidR="007D0B45" w:rsidRPr="004C3A54" w:rsidRDefault="007D0B45" w:rsidP="004C3A54">
      <w:r w:rsidRPr="004C3A54">
        <w:t>En el mes de noviembre nos reunimos en la ciudad de Villa Giardino con colegas de dicha localidad</w:t>
      </w:r>
      <w:r>
        <w:t xml:space="preserve"> </w:t>
      </w:r>
      <w:r w:rsidRPr="004C3A54">
        <w:t>y de zonas aledañas. Se compartieron inquietudes y se acordó que comenzaríamos a gestionar sus</w:t>
      </w:r>
      <w:r>
        <w:t xml:space="preserve"> </w:t>
      </w:r>
      <w:r w:rsidRPr="004C3A54">
        <w:t>principales pedidos de capacitación y supervisión para la práctica en territorio. También se definió</w:t>
      </w:r>
      <w:r>
        <w:t xml:space="preserve"> </w:t>
      </w:r>
      <w:r w:rsidRPr="004C3A54">
        <w:t>que la Lic. Susana Guzmán sería referente de Punilla Norte para nuestra Subsede.</w:t>
      </w:r>
    </w:p>
    <w:p w:rsidR="007D0B45" w:rsidRPr="004C3A54" w:rsidRDefault="007D0B45" w:rsidP="004C3A54">
      <w:r w:rsidRPr="004C3A54">
        <w:t>En el mismo mes se generó una situación conflictiva en el grupo de whatsapp de Punilla, en la que</w:t>
      </w:r>
      <w:r>
        <w:t xml:space="preserve"> </w:t>
      </w:r>
      <w:r w:rsidRPr="004C3A54">
        <w:t>se discutía sobre una problemática social con intervención de colegas, equipos interdisciplinarios y</w:t>
      </w:r>
      <w:r>
        <w:t xml:space="preserve"> </w:t>
      </w:r>
      <w:r w:rsidRPr="004C3A54">
        <w:t>otras instituciones. Las tensiones generadas a raíz de las discusiones, nos llevó a realizar una</w:t>
      </w:r>
      <w:r>
        <w:t xml:space="preserve"> </w:t>
      </w:r>
      <w:r w:rsidRPr="004C3A54">
        <w:t>reunión en la ciudad de Cosquín el 14/12/19, con el objetivo de aclarar lo ocurrido y generar un</w:t>
      </w:r>
      <w:r>
        <w:t xml:space="preserve"> </w:t>
      </w:r>
      <w:r w:rsidRPr="004C3A54">
        <w:t>espacio de análisis y reflexión sobre el marco ético de la situación.</w:t>
      </w:r>
    </w:p>
    <w:p w:rsidR="007D0B45" w:rsidRPr="004C3A54" w:rsidRDefault="007D0B45" w:rsidP="004C3A54">
      <w:r w:rsidRPr="004C3A54">
        <w:t>En dicho encuentro la Lic. Martín informa que, respecto del tema que nos convocó, ingresará una</w:t>
      </w:r>
      <w:r>
        <w:t xml:space="preserve"> </w:t>
      </w:r>
      <w:r w:rsidRPr="004C3A54">
        <w:t>nota al CPSSPC solicitando adhesión al planteo de un grupo de colegas. Se debatió al respecto y se</w:t>
      </w:r>
      <w:r>
        <w:t xml:space="preserve"> </w:t>
      </w:r>
      <w:r w:rsidRPr="004C3A54">
        <w:t>tocaron varios temas más, y surgieron propuestas como: la realización de un encuentro con el</w:t>
      </w:r>
      <w:r>
        <w:t xml:space="preserve"> </w:t>
      </w:r>
      <w:r w:rsidRPr="004C3A54">
        <w:t>Tribunal de Disciplina para abordar lo surgido en el grupo - Posibilidad de flexibilizar el costo de la</w:t>
      </w:r>
      <w:r>
        <w:t xml:space="preserve"> </w:t>
      </w:r>
      <w:r w:rsidRPr="004C3A54">
        <w:t>matrícula ante diversas situaciones económicas de colegas del interior - Que todo el colectivo esté</w:t>
      </w:r>
      <w:r>
        <w:t xml:space="preserve"> </w:t>
      </w:r>
      <w:r w:rsidRPr="004C3A54">
        <w:t>al tanto de los temas debatidos en el CD - Realizar encuentros zonales y sectoriales por temáticas</w:t>
      </w:r>
      <w:r>
        <w:t xml:space="preserve"> </w:t>
      </w:r>
      <w:r w:rsidRPr="004C3A54">
        <w:t>de abordaje - Encuentros tipo “ateneos” con presentación de casos.</w:t>
      </w:r>
    </w:p>
    <w:p w:rsidR="007D0B45" w:rsidRPr="004C3A54" w:rsidRDefault="007D0B45" w:rsidP="004C3A54">
      <w:r w:rsidRPr="004C3A54">
        <w:t>Cabe aclarar que el tema que nos había convocado continuó con reuniones durante diciembre,</w:t>
      </w:r>
      <w:r>
        <w:t xml:space="preserve"> </w:t>
      </w:r>
      <w:r w:rsidRPr="004C3A54">
        <w:t>con la Sra. Presidenta Lic. Allende, Secretaria Lic. Pepe y miembros del Tribunal de Disciplina.</w:t>
      </w:r>
    </w:p>
    <w:p w:rsidR="007D0B45" w:rsidRPr="004C3A54" w:rsidRDefault="007D0B45" w:rsidP="004C3A54">
      <w:r w:rsidRPr="004C3A54">
        <w:t>Iniciado el 2020, la primera actividad planeada era un Encuentro con la Comisión de Ética a</w:t>
      </w:r>
      <w:r>
        <w:t xml:space="preserve"> </w:t>
      </w:r>
      <w:r w:rsidRPr="004C3A54">
        <w:t>concretarse a fines del mes de marzo en Cosquín. Aunque, como ya es sabido, todo lo</w:t>
      </w:r>
      <w:r>
        <w:t xml:space="preserve"> </w:t>
      </w:r>
      <w:r w:rsidRPr="004C3A54">
        <w:t>programado se alteró con la llegada de la pandemia por COVID-19.</w:t>
      </w:r>
    </w:p>
    <w:p w:rsidR="007D0B45" w:rsidRPr="004C3A54" w:rsidRDefault="007D0B45" w:rsidP="004C3A54">
      <w:r w:rsidRPr="004C3A54">
        <w:t>Entonces, en este nuevo contexto que se nos presentó, con el colectivo de Punilla concretamos</w:t>
      </w:r>
      <w:r>
        <w:t xml:space="preserve"> </w:t>
      </w:r>
      <w:r w:rsidRPr="004C3A54">
        <w:t>las siguientes acciones:</w:t>
      </w:r>
    </w:p>
    <w:p w:rsidR="007D0B45" w:rsidRPr="004C3A54" w:rsidRDefault="007D0B45" w:rsidP="004C3A54">
      <w:r w:rsidRPr="004C3A54">
        <w:t>1. Continuamos participando de las reuniones del CD, la segunda de cada mes, tal como lo</w:t>
      </w:r>
      <w:r>
        <w:t xml:space="preserve"> </w:t>
      </w:r>
      <w:r w:rsidRPr="004C3A54">
        <w:t>habíamos acordado en la reunión de febrero.</w:t>
      </w:r>
    </w:p>
    <w:p w:rsidR="007D0B45" w:rsidRPr="004C3A54" w:rsidRDefault="007D0B45" w:rsidP="004C3A54">
      <w:r w:rsidRPr="004C3A54">
        <w:t>2. Mantuvimos una coordinación interna a los fines de estar a disposición de lo que</w:t>
      </w:r>
      <w:r>
        <w:t xml:space="preserve"> </w:t>
      </w:r>
      <w:r w:rsidRPr="004C3A54">
        <w:t>necesitaran nuestros/as colegas, teniendo en cuenta la labor a la que nos enfrentábamos.</w:t>
      </w:r>
    </w:p>
    <w:p w:rsidR="007D0B45" w:rsidRPr="004C3A54" w:rsidRDefault="007D0B45" w:rsidP="004C3A54">
      <w:r w:rsidRPr="004C3A54">
        <w:t>Para ello se fueron armando “recurseros” en conjunto con Córdoba Capital y las demás</w:t>
      </w:r>
      <w:r>
        <w:t xml:space="preserve"> </w:t>
      </w:r>
      <w:r w:rsidRPr="004C3A54">
        <w:t>delegaciones del Interior; en general se hicieron por áreas (salud, educación, discapacidad,</w:t>
      </w:r>
      <w:r>
        <w:t xml:space="preserve"> </w:t>
      </w:r>
      <w:r w:rsidRPr="004C3A54">
        <w:t>etc. etc.)</w:t>
      </w:r>
    </w:p>
    <w:p w:rsidR="007D0B45" w:rsidRPr="004C3A54" w:rsidRDefault="007D0B45" w:rsidP="004C3A54">
      <w:r w:rsidRPr="004C3A54">
        <w:t>3. Debimos volver a reforzar el encuadre del grupo de whatsapp ya que surgieron varias</w:t>
      </w:r>
      <w:r>
        <w:t xml:space="preserve"> </w:t>
      </w:r>
      <w:r w:rsidRPr="004C3A54">
        <w:t>situaciones de tensión y demandas, más allá de lo disciplinario, que lógicamente</w:t>
      </w:r>
      <w:r>
        <w:t xml:space="preserve"> </w:t>
      </w:r>
      <w:r w:rsidRPr="004C3A54">
        <w:t>desestabilizaban el espacio y se corría el eje que se intentaba mantener de contención y</w:t>
      </w:r>
      <w:r>
        <w:t xml:space="preserve"> </w:t>
      </w:r>
      <w:r w:rsidRPr="004C3A54">
        <w:t>acompañamiento mutuo.</w:t>
      </w:r>
    </w:p>
    <w:p w:rsidR="007D0B45" w:rsidRPr="004C3A54" w:rsidRDefault="007D0B45" w:rsidP="004C3A54">
      <w:r w:rsidRPr="004C3A54">
        <w:t>4. En el mes de mayo decidimos realizar las jornadas pendientes con el Tribunal de Disciplina,</w:t>
      </w:r>
      <w:r>
        <w:t xml:space="preserve"> </w:t>
      </w:r>
      <w:r w:rsidRPr="004C3A54">
        <w:t>por lo que durante el mes junio las organizamos conjuntamente entre delegadas y</w:t>
      </w:r>
      <w:r>
        <w:t xml:space="preserve"> </w:t>
      </w:r>
      <w:r w:rsidRPr="004C3A54">
        <w:t>miembros del Tribunal.</w:t>
      </w:r>
    </w:p>
    <w:p w:rsidR="007D0B45" w:rsidRPr="004C3A54" w:rsidRDefault="007D0B45" w:rsidP="004C3A54">
      <w:r w:rsidRPr="004C3A54">
        <w:t>5. Realizamos el “Taller de Ética y Trabajo Social” en dos jornadas, 14 y 21 de julio . El</w:t>
      </w:r>
      <w:r>
        <w:t xml:space="preserve"> </w:t>
      </w:r>
      <w:r w:rsidRPr="004C3A54">
        <w:t>objetivo general fue: * generar un espacio de reflexión-capacitación en relación al ejercicio</w:t>
      </w:r>
      <w:r>
        <w:t xml:space="preserve"> </w:t>
      </w:r>
      <w:r w:rsidRPr="004C3A54">
        <w:t>profesional en el marco de los principios éticos del Trabajo social. Y los objetivos</w:t>
      </w:r>
      <w:r>
        <w:t xml:space="preserve"> </w:t>
      </w:r>
      <w:r w:rsidRPr="004C3A54">
        <w:t>específicos : * reflexionar sobre artículos que hacen referencia a la falta de ética en el</w:t>
      </w:r>
      <w:r>
        <w:t xml:space="preserve"> </w:t>
      </w:r>
      <w:r w:rsidRPr="004C3A54">
        <w:t>ejercicio profesional, conforme a normas vigentes, * compartir el posicionamiento del</w:t>
      </w:r>
      <w:r>
        <w:t xml:space="preserve"> </w:t>
      </w:r>
      <w:r w:rsidRPr="004C3A54">
        <w:t>Tribunal de Disciplina respecto del uso de redes sociales y recomendaciones para el uso de</w:t>
      </w:r>
      <w:r>
        <w:t xml:space="preserve"> </w:t>
      </w:r>
      <w:r w:rsidRPr="004C3A54">
        <w:t>whatsapp institucionales.</w:t>
      </w:r>
    </w:p>
    <w:p w:rsidR="007D0B45" w:rsidRPr="004C3A54" w:rsidRDefault="007D0B45" w:rsidP="004C3A54">
      <w:r w:rsidRPr="004C3A54">
        <w:t>El resultado de dicho Taller fue muy positivo en cuanto a que pudimos revisar nuestro Código de</w:t>
      </w:r>
      <w:r>
        <w:t xml:space="preserve"> </w:t>
      </w:r>
      <w:r w:rsidRPr="004C3A54">
        <w:t>ética, algunos artículos de la Ley, repensar la práctica y también abordar un debate sumamente</w:t>
      </w:r>
      <w:r>
        <w:t xml:space="preserve"> </w:t>
      </w:r>
      <w:r w:rsidRPr="004C3A54">
        <w:t>constructivo y de aprendizaje.</w:t>
      </w:r>
    </w:p>
    <w:p w:rsidR="007D0B45" w:rsidRPr="004C3A54" w:rsidRDefault="007D0B45" w:rsidP="004C3A54">
      <w:r w:rsidRPr="004C3A54">
        <w:t>6. También en el mes de junio surgió la propuesta desde otras Delegaciones, de generar</w:t>
      </w:r>
      <w:r>
        <w:t xml:space="preserve"> </w:t>
      </w:r>
      <w:r w:rsidRPr="004C3A54">
        <w:t>encuentros para compartir inquietudes y lograr fortalecer el Interior Cordobés. Por lo que</w:t>
      </w:r>
      <w:r>
        <w:t xml:space="preserve"> </w:t>
      </w:r>
      <w:r w:rsidRPr="004C3A54">
        <w:t>comenzamos a reunirnos por zoom y a darle forma a la idea.</w:t>
      </w:r>
    </w:p>
    <w:p w:rsidR="007D0B45" w:rsidRPr="004C3A54" w:rsidRDefault="007D0B45" w:rsidP="004C3A54">
      <w:r w:rsidRPr="004C3A54">
        <w:t>7. El 8 de julio nos reunimos con el Lic. Claudio Barbero, con el objetivo de conocer el origen</w:t>
      </w:r>
      <w:r>
        <w:t xml:space="preserve"> </w:t>
      </w:r>
      <w:r w:rsidRPr="004C3A54">
        <w:t>y funcionamiento de la Comisión de Géneros, como también lineamientos generales a</w:t>
      </w:r>
      <w:r>
        <w:t xml:space="preserve"> </w:t>
      </w:r>
      <w:r w:rsidRPr="004C3A54">
        <w:t>tener en cuenta para organizar un espacio similar en nuestra Subsede. La reunión fue muy</w:t>
      </w:r>
      <w:r>
        <w:t xml:space="preserve"> </w:t>
      </w:r>
      <w:r w:rsidRPr="004C3A54">
        <w:t>rica e interesante, con la actitud tan generosa por parte del colega quien nos brindó</w:t>
      </w:r>
      <w:r>
        <w:t xml:space="preserve"> </w:t>
      </w:r>
      <w:r w:rsidRPr="004C3A54">
        <w:t>mucho material específico para leer y su acompañamiento en lo que necesitáramos. Hasta</w:t>
      </w:r>
      <w:r>
        <w:t xml:space="preserve"> </w:t>
      </w:r>
      <w:r w:rsidRPr="004C3A54">
        <w:t>el momento no hemos podido avanzar con tal objetivo, por lo que es una tarea pendiente</w:t>
      </w:r>
      <w:r>
        <w:t xml:space="preserve"> </w:t>
      </w:r>
      <w:r w:rsidRPr="004C3A54">
        <w:t>para el próximo año ya que consideramos una necesidad real el hecho de trabajar la</w:t>
      </w:r>
    </w:p>
    <w:p w:rsidR="007D0B45" w:rsidRPr="004C3A54" w:rsidRDefault="007D0B45" w:rsidP="004C3A54">
      <w:r w:rsidRPr="004C3A54">
        <w:t>temática en la zona de Punilla.</w:t>
      </w:r>
    </w:p>
    <w:p w:rsidR="007D0B45" w:rsidRPr="004C3A54" w:rsidRDefault="007D0B45" w:rsidP="004C3A54">
      <w:r w:rsidRPr="004C3A54">
        <w:t>8. La Lic. Claudia Perea comenzó a participar activamente en la Comisión de Ambiente del</w:t>
      </w:r>
      <w:r>
        <w:t xml:space="preserve"> </w:t>
      </w:r>
      <w:r w:rsidRPr="004C3A54">
        <w:t>CPSSPC; realizando importantes aportes para nuestro colectivo. Al respecto, es importante</w:t>
      </w:r>
      <w:r>
        <w:t xml:space="preserve"> </w:t>
      </w:r>
      <w:r w:rsidRPr="004C3A54">
        <w:t>mencionar que a partir de los incendios sucedidos en la zona de Punilla, se intentó realizar</w:t>
      </w:r>
      <w:r>
        <w:t xml:space="preserve"> </w:t>
      </w:r>
      <w:r w:rsidRPr="004C3A54">
        <w:t>un conversatorio de manera conjunta con el Lic. Gómez Pucheta. En ese marco, se</w:t>
      </w:r>
      <w:r>
        <w:t xml:space="preserve"> </w:t>
      </w:r>
      <w:r w:rsidRPr="004C3A54">
        <w:t>estimuló a les profesionales que se desempeñan en Comunas y Municipalidades a fin de</w:t>
      </w:r>
      <w:r>
        <w:t xml:space="preserve"> </w:t>
      </w:r>
      <w:r w:rsidRPr="004C3A54">
        <w:t>conocer la percepción que tenían de la problemática como también las posibles acciones</w:t>
      </w:r>
      <w:r>
        <w:t xml:space="preserve"> </w:t>
      </w:r>
      <w:r w:rsidRPr="004C3A54">
        <w:t>de prevención que se estaban pensando desde la institución para que a partir de ello, se</w:t>
      </w:r>
      <w:r>
        <w:t xml:space="preserve"> </w:t>
      </w:r>
      <w:r w:rsidRPr="004C3A54">
        <w:t>pudiera comenzar a pensar formas de abordar la temática. Les colegas no respondieron a</w:t>
      </w:r>
      <w:r>
        <w:t xml:space="preserve"> </w:t>
      </w:r>
      <w:r w:rsidRPr="004C3A54">
        <w:t>la inquietud, razón por la cual no se llevó a cabo el conversatorio.</w:t>
      </w:r>
    </w:p>
    <w:p w:rsidR="007D0B45" w:rsidRPr="004C3A54" w:rsidRDefault="007D0B45" w:rsidP="004C3A54">
      <w:r w:rsidRPr="004C3A54">
        <w:t>9. En reunión de CD se acordó incorporar como recurso para nuestra Subsede, al periódico</w:t>
      </w:r>
      <w:r>
        <w:t xml:space="preserve"> </w:t>
      </w:r>
      <w:r w:rsidRPr="004C3A54">
        <w:t>digital “La Jornada web” con pauta publicitaria del CPSSPC, el cual también se emite en</w:t>
      </w:r>
      <w:r>
        <w:t xml:space="preserve"> </w:t>
      </w:r>
      <w:r w:rsidRPr="004C3A54">
        <w:t>versión papel una vez al mes. Al ser digital, su amplitud de alcance proporciona una</w:t>
      </w:r>
      <w:r>
        <w:t xml:space="preserve"> </w:t>
      </w:r>
      <w:r w:rsidRPr="004C3A54">
        <w:t>herramienta sumamente válida en la promoción y divulgación de la representación de</w:t>
      </w:r>
      <w:r>
        <w:t xml:space="preserve"> </w:t>
      </w:r>
      <w:r w:rsidRPr="004C3A54">
        <w:t>nuestro colegio, como también las acciones que se van concretando.</w:t>
      </w:r>
    </w:p>
    <w:p w:rsidR="007D0B45" w:rsidRPr="004C3A54" w:rsidRDefault="007D0B45" w:rsidP="004C3A54">
      <w:r w:rsidRPr="004C3A54">
        <w:t>10. Como resultado de la propuesta de reforzar la representación del interior, el 15 de julio , se</w:t>
      </w:r>
      <w:r>
        <w:t xml:space="preserve"> </w:t>
      </w:r>
      <w:r w:rsidRPr="004C3A54">
        <w:t>realizó la primera reunión con miembros del CD. Pudimos compartir los diferentes temas</w:t>
      </w:r>
      <w:r>
        <w:t xml:space="preserve"> </w:t>
      </w:r>
      <w:r w:rsidRPr="004C3A54">
        <w:t>que nos convocaban y definimos mantener reuniones mensuales del CD con delegaciones,</w:t>
      </w:r>
      <w:r>
        <w:t xml:space="preserve"> </w:t>
      </w:r>
      <w:r w:rsidRPr="004C3A54">
        <w:t>sedes y subsedes del interior; para tratar aspectos específicos de cada una.</w:t>
      </w:r>
    </w:p>
    <w:p w:rsidR="007D0B45" w:rsidRPr="004C3A54" w:rsidRDefault="007D0B45" w:rsidP="004C3A54">
      <w:r w:rsidRPr="004C3A54">
        <w:t>11. El 24 de agosto participamos de la reunión por tema Elecciones de Autoridades</w:t>
      </w:r>
      <w:r>
        <w:t xml:space="preserve"> </w:t>
      </w:r>
      <w:r w:rsidRPr="004C3A54">
        <w:t>programado inicialmente para octubre 2020. En la misma estuvimos delegaciones, sedes y</w:t>
      </w:r>
      <w:r>
        <w:t xml:space="preserve"> </w:t>
      </w:r>
      <w:r w:rsidRPr="004C3A54">
        <w:t xml:space="preserve">subsedes del interior, CD e integrantes de la Junta Electoral. Luego cada zona </w:t>
      </w:r>
      <w:r>
        <w:t xml:space="preserve">se </w:t>
      </w:r>
      <w:r w:rsidRPr="004C3A54">
        <w:t>dió el debate</w:t>
      </w:r>
      <w:r>
        <w:t xml:space="preserve"> </w:t>
      </w:r>
      <w:r w:rsidRPr="004C3A54">
        <w:t>sobre este tema con los colectivos correspondientes.</w:t>
      </w:r>
    </w:p>
    <w:p w:rsidR="007D0B45" w:rsidRPr="004C3A54" w:rsidRDefault="007D0B45" w:rsidP="004C3A54">
      <w:r w:rsidRPr="004C3A54">
        <w:t>12. También en el mes de agosto colegas de Punilla dirigieron una nota al CPSSPC solicitando</w:t>
      </w:r>
      <w:r>
        <w:t xml:space="preserve"> </w:t>
      </w:r>
      <w:r w:rsidRPr="004C3A54">
        <w:t>poder discutir sobre el costo de la matrícula, el cual consideran elevado, teniendo en</w:t>
      </w:r>
      <w:r>
        <w:t xml:space="preserve"> </w:t>
      </w:r>
      <w:r w:rsidRPr="004C3A54">
        <w:t>cuenta el contexto socioeconómico producido en medio de la pandemia, con las</w:t>
      </w:r>
      <w:r>
        <w:t xml:space="preserve"> </w:t>
      </w:r>
      <w:r w:rsidRPr="004C3A54">
        <w:t>diferentes realidades por las pasaban muchos/as colegas. El CD respondió de manera</w:t>
      </w:r>
      <w:r>
        <w:t xml:space="preserve"> </w:t>
      </w:r>
      <w:r w:rsidRPr="004C3A54">
        <w:t>inmediata, convocando a una reunión abierta para escucharlos/as el 02/09.</w:t>
      </w:r>
    </w:p>
    <w:p w:rsidR="007D0B45" w:rsidRPr="004C3A54" w:rsidRDefault="007D0B45" w:rsidP="004C3A54">
      <w:r w:rsidRPr="004C3A54">
        <w:t>13. Tal cual lo establecido, el 2 de setiembre se realizó el encuentro con todos los integrantes</w:t>
      </w:r>
      <w:r>
        <w:t xml:space="preserve"> </w:t>
      </w:r>
      <w:r w:rsidRPr="004C3A54">
        <w:t>del CD, las cinco delegadas de la Subsede, y un total de 12 colegas de los 52 firmantes de</w:t>
      </w:r>
      <w:r>
        <w:t xml:space="preserve"> </w:t>
      </w:r>
      <w:r w:rsidRPr="004C3A54">
        <w:t>la nota que generó este espacio de escucha y análisis de la situación. En el desarrollo de la</w:t>
      </w:r>
      <w:r>
        <w:t xml:space="preserve"> </w:t>
      </w:r>
      <w:r w:rsidRPr="004C3A54">
        <w:t>misma se abordaron los ejes expuestos en la nota: condiciones laborales en cuanto a</w:t>
      </w:r>
      <w:r>
        <w:t xml:space="preserve"> </w:t>
      </w:r>
      <w:r w:rsidRPr="004C3A54">
        <w:t xml:space="preserve">equipos de protección y demás aspectos a tener en cuenta en la práctica diaria </w:t>
      </w:r>
      <w:r>
        <w:t>–</w:t>
      </w:r>
      <w:r w:rsidRPr="004C3A54">
        <w:t xml:space="preserve"> reducción</w:t>
      </w:r>
      <w:r>
        <w:t xml:space="preserve"> </w:t>
      </w:r>
      <w:r w:rsidRPr="004C3A54">
        <w:t>de ingresos - costo de la matrícula. Los objetivos de la reunión se cumplieron en cuanto a</w:t>
      </w:r>
      <w:r>
        <w:t xml:space="preserve"> </w:t>
      </w:r>
      <w:r w:rsidRPr="004C3A54">
        <w:t>que desde el CD aportaron y refrescaron las herramientas existentes: resoluciones y</w:t>
      </w:r>
      <w:r>
        <w:t xml:space="preserve"> </w:t>
      </w:r>
      <w:r w:rsidRPr="004C3A54">
        <w:t>recomendaciones trabajadas desde el colegio, aportes desde FEPUC, disponibilidad de la</w:t>
      </w:r>
      <w:r>
        <w:t xml:space="preserve"> </w:t>
      </w:r>
      <w:r w:rsidRPr="004C3A54">
        <w:t>comisión de condiciones laborales, acuerdos votados en la asamblea anual, modalidad</w:t>
      </w:r>
      <w:r>
        <w:t xml:space="preserve"> </w:t>
      </w:r>
      <w:r w:rsidRPr="004C3A54">
        <w:t>para la definición del costo que tendría la matrícula, planes de pagos vigentes, planes</w:t>
      </w:r>
      <w:r>
        <w:t xml:space="preserve"> </w:t>
      </w:r>
      <w:r w:rsidRPr="004C3A54">
        <w:t>especiales en esta época de pandemia y la forma para tramitarlo, entre otras. En el cierre</w:t>
      </w:r>
      <w:r>
        <w:t xml:space="preserve"> </w:t>
      </w:r>
      <w:r w:rsidRPr="004C3A54">
        <w:t>de la reunión quedó la propuesta de volver a encontrarnos si fuera necesario, con</w:t>
      </w:r>
      <w:r>
        <w:t xml:space="preserve"> </w:t>
      </w:r>
      <w:r w:rsidRPr="004C3A54">
        <w:t>planteos claros y específicos, sabiendo además que siempre se cuenta con el</w:t>
      </w:r>
      <w:r>
        <w:t xml:space="preserve"> </w:t>
      </w:r>
      <w:r w:rsidRPr="004C3A54">
        <w:t>acompañamiento de las Delegadas y del CPSSPC.</w:t>
      </w:r>
    </w:p>
    <w:p w:rsidR="007D0B45" w:rsidRPr="004C3A54" w:rsidRDefault="007D0B45" w:rsidP="004C3A54">
      <w:r w:rsidRPr="004C3A54">
        <w:t>14. El 10/09 se realizó el Primer Conversatorio sobre Discapacidad, organizado por la comisión</w:t>
      </w:r>
      <w:r>
        <w:t xml:space="preserve"> </w:t>
      </w:r>
      <w:r w:rsidRPr="004C3A54">
        <w:t>de esta subsede; el mismo se llamó “El trabajo social en discapacidad en Punilla -</w:t>
      </w:r>
      <w:r>
        <w:t xml:space="preserve"> </w:t>
      </w:r>
      <w:r w:rsidRPr="004C3A54">
        <w:t>actualidad y desafíos”. Se contó con el aporte de la comisión de Córdoba y fue de mucha</w:t>
      </w:r>
      <w:r>
        <w:t xml:space="preserve"> </w:t>
      </w:r>
      <w:r w:rsidRPr="004C3A54">
        <w:t>participación activa, con preguntas y propuestas que activaron la red de Punilla abocada a</w:t>
      </w:r>
      <w:r>
        <w:t xml:space="preserve"> </w:t>
      </w:r>
      <w:r w:rsidRPr="004C3A54">
        <w:t>la temática. En el cierre se acordó organizar una segunda jornada con instituciones que</w:t>
      </w:r>
      <w:r>
        <w:t xml:space="preserve"> </w:t>
      </w:r>
      <w:r w:rsidRPr="004C3A54">
        <w:t>pudieran responder o aportar a las inquietudes surgidas en la primera.</w:t>
      </w:r>
    </w:p>
    <w:p w:rsidR="007D0B45" w:rsidRPr="004C3A54" w:rsidRDefault="007D0B45" w:rsidP="004C3A54">
      <w:r w:rsidRPr="004C3A54">
        <w:t>15. El 26/09 participamos del 30° Congreso nacional de TS y 6° Encuentro argentino y</w:t>
      </w:r>
      <w:r>
        <w:t xml:space="preserve"> </w:t>
      </w:r>
      <w:r w:rsidRPr="004C3A54">
        <w:t>latinoamericano de TS, transmitido por el canal de youtube.</w:t>
      </w:r>
    </w:p>
    <w:p w:rsidR="007D0B45" w:rsidRPr="004C3A54" w:rsidRDefault="007D0B45" w:rsidP="004C3A54">
      <w:r w:rsidRPr="004C3A54">
        <w:t>16. El 06/10 la Comisión de Condiciones Laborales dió respuesta inmediata a una solicitud</w:t>
      </w:r>
      <w:r>
        <w:t xml:space="preserve"> </w:t>
      </w:r>
      <w:r w:rsidRPr="004C3A54">
        <w:t>realizada por colegas que trabajan en la institución EPAR (Villa Bustos - Santa María de</w:t>
      </w:r>
      <w:r>
        <w:t xml:space="preserve"> </w:t>
      </w:r>
      <w:r w:rsidRPr="004C3A54">
        <w:t>Punilla), quienes referían encontrarse ante ciertos riesgos al ser obligadas a trabajar en</w:t>
      </w:r>
      <w:r>
        <w:t xml:space="preserve"> </w:t>
      </w:r>
      <w:r w:rsidRPr="004C3A54">
        <w:t>medio de un brote por COVID-19. La reunión se concretó el mismo día en que lo</w:t>
      </w:r>
      <w:r>
        <w:t xml:space="preserve"> </w:t>
      </w:r>
      <w:r w:rsidRPr="004C3A54">
        <w:t>plantearon las colegas; pudiendo ser escuchadas y contenidas en cuanto a que se le</w:t>
      </w:r>
      <w:r>
        <w:t xml:space="preserve"> </w:t>
      </w:r>
      <w:r w:rsidRPr="004C3A54">
        <w:t>ofrecieron todos los recursos que están disponibles desde el CPSSPC y quedando abierta la</w:t>
      </w:r>
      <w:r>
        <w:t xml:space="preserve"> </w:t>
      </w:r>
      <w:r w:rsidRPr="004C3A54">
        <w:t>posibilidad de trabajar esta situación con las diferentes líneas expuestas. Las colegas</w:t>
      </w:r>
      <w:r>
        <w:t xml:space="preserve"> </w:t>
      </w:r>
      <w:r w:rsidRPr="004C3A54">
        <w:t>interesadas por su parte quedaron en hablarlo con el equipo y definir la manera en que</w:t>
      </w:r>
      <w:r>
        <w:t xml:space="preserve"> </w:t>
      </w:r>
      <w:r w:rsidRPr="004C3A54">
        <w:t>seguirían el caso; pero hasta el momento no volvieron a tocar el tema.</w:t>
      </w:r>
    </w:p>
    <w:p w:rsidR="007D0B45" w:rsidRPr="004C3A54" w:rsidRDefault="007D0B45" w:rsidP="004C3A54">
      <w:r w:rsidRPr="004C3A54">
        <w:t>17. El 06/10 participamos de la reunión convocada por la Mesa Gerontológica, junto a las</w:t>
      </w:r>
      <w:r>
        <w:t xml:space="preserve"> </w:t>
      </w:r>
      <w:r w:rsidRPr="004C3A54">
        <w:t>demás delegaciones, sedes y subsedes. El objetivo de la misma fue divulgar su trabajo y</w:t>
      </w:r>
      <w:r>
        <w:t xml:space="preserve"> </w:t>
      </w:r>
      <w:r w:rsidRPr="004C3A54">
        <w:t>coordinar acciones para que cada zona lo trabaje con sus colectivos profesionales. Se</w:t>
      </w:r>
      <w:r>
        <w:t xml:space="preserve"> </w:t>
      </w:r>
      <w:r w:rsidRPr="004C3A54">
        <w:t>propuso estimular la participación de colegas que están trabajando la temática, organizar</w:t>
      </w:r>
      <w:r>
        <w:t xml:space="preserve"> </w:t>
      </w:r>
      <w:r w:rsidRPr="004C3A54">
        <w:t>espacios de capacitación y volver a reunirnos en noviembre para conocer los avances.</w:t>
      </w:r>
    </w:p>
    <w:p w:rsidR="007D0B45" w:rsidRPr="004C3A54" w:rsidRDefault="007D0B45" w:rsidP="004C3A54">
      <w:r w:rsidRPr="004C3A54">
        <w:t>18. El 08/10 realizamos el 2do Conversatorio sobre Discapacidad para el colectivo de Punilla,</w:t>
      </w:r>
      <w:r>
        <w:t xml:space="preserve"> </w:t>
      </w:r>
      <w:r w:rsidRPr="004C3A54">
        <w:t>contando con las exposiciones de la colega Lic. Eliana García (PAMI Carlos Paz), la Sra.</w:t>
      </w:r>
    </w:p>
    <w:p w:rsidR="007D0B45" w:rsidRPr="004C3A54" w:rsidRDefault="007D0B45" w:rsidP="004C3A54">
      <w:r w:rsidRPr="004C3A54">
        <w:t>Miriam Acosta referente del área de Prestaciones de PAMI Córdoba, el Director del PAMI</w:t>
      </w:r>
      <w:r>
        <w:t xml:space="preserve"> </w:t>
      </w:r>
      <w:r w:rsidRPr="004C3A54">
        <w:t>Va. Carlos Paz Sr. Darío Ricardo, el Gerente del ANSES Va. Carlos Paz Sr. Román Calós De</w:t>
      </w:r>
      <w:r>
        <w:t xml:space="preserve"> </w:t>
      </w:r>
      <w:r w:rsidRPr="004C3A54">
        <w:t xml:space="preserve">Vit y el Sr. Matías Nuñez, empleado administrativo de Anses. Con este encuentro se le </w:t>
      </w:r>
      <w:r>
        <w:t xml:space="preserve">dio </w:t>
      </w:r>
      <w:r w:rsidRPr="004C3A54">
        <w:t>continuidad al primero en cuanto a que se retomaron las inquietudes y consultas surgidas</w:t>
      </w:r>
      <w:r>
        <w:t xml:space="preserve"> </w:t>
      </w:r>
      <w:r w:rsidRPr="004C3A54">
        <w:t>anteriormente, lográndose ampliamente el objetivo al poder recibir respuestas concretas</w:t>
      </w:r>
      <w:r>
        <w:t xml:space="preserve"> </w:t>
      </w:r>
      <w:r w:rsidRPr="004C3A54">
        <w:t>y también, al poder contar desde ese momento con los contactos vía mail de dichos</w:t>
      </w:r>
      <w:r>
        <w:t xml:space="preserve"> </w:t>
      </w:r>
      <w:r w:rsidRPr="004C3A54">
        <w:t>referentes, quienes se ofrecieron a acompañar las gestiones que fueran necesarias.</w:t>
      </w:r>
    </w:p>
    <w:p w:rsidR="007D0B45" w:rsidRPr="004C3A54" w:rsidRDefault="007D0B45" w:rsidP="004C3A54">
      <w:r w:rsidRPr="004C3A54">
        <w:t>19. El 22/10 mantuvimos una reunión con la Comisión de condiciones laborales a los fines de</w:t>
      </w:r>
      <w:r>
        <w:t xml:space="preserve"> </w:t>
      </w:r>
      <w:r w:rsidRPr="004C3A54">
        <w:t>poder conformar, junto a la Lic. Silvia Fossini, un espacio similar desde la Subsede. En este</w:t>
      </w:r>
      <w:r>
        <w:t xml:space="preserve"> </w:t>
      </w:r>
      <w:r w:rsidRPr="004C3A54">
        <w:t>encuentro fue posible conocer la historia de cómo se formó dicha comisión, nos brindaron</w:t>
      </w:r>
      <w:r>
        <w:t xml:space="preserve"> </w:t>
      </w:r>
      <w:r w:rsidRPr="004C3A54">
        <w:t>pautas concretas para tener en cuenta al momento de darle forma a la idea y luego</w:t>
      </w:r>
      <w:r>
        <w:t xml:space="preserve"> </w:t>
      </w:r>
      <w:r w:rsidRPr="004C3A54">
        <w:t>ponerla en práctica. También se pusieron a disposición para acompañarnos en lo que</w:t>
      </w:r>
      <w:r>
        <w:t xml:space="preserve"> </w:t>
      </w:r>
      <w:r w:rsidRPr="004C3A54">
        <w:t>necesitemos al respecto.</w:t>
      </w:r>
    </w:p>
    <w:p w:rsidR="007D0B45" w:rsidRPr="004C3A54" w:rsidRDefault="007D0B45" w:rsidP="004C3A54">
      <w:r w:rsidRPr="004C3A54">
        <w:t>20. El 31/10 realizamos conjuntamente con las demás delegaciones, sedes y subsedes del</w:t>
      </w:r>
      <w:r>
        <w:t xml:space="preserve"> </w:t>
      </w:r>
      <w:r w:rsidRPr="004C3A54">
        <w:t>interior, un Conversatorio sobre las Maternidades y las diferentes Conformaciones</w:t>
      </w:r>
      <w:r>
        <w:t xml:space="preserve"> </w:t>
      </w:r>
      <w:r w:rsidRPr="004C3A54">
        <w:t>Familiares. El objetivo fue cerrar el mes de octubre en que se conmemora el “día de la</w:t>
      </w:r>
      <w:r>
        <w:t xml:space="preserve"> </w:t>
      </w:r>
      <w:r w:rsidRPr="004C3A54">
        <w:t>madre”, con un encuentro para repensar sobre los estereotipos que nos atraviesan,</w:t>
      </w:r>
      <w:r>
        <w:t xml:space="preserve"> </w:t>
      </w:r>
      <w:r w:rsidRPr="004C3A54">
        <w:t>conocer otras historias y actualizar datos útiles para nuestra práctica. Para ello diseñamos</w:t>
      </w:r>
      <w:r>
        <w:t xml:space="preserve"> </w:t>
      </w:r>
      <w:r w:rsidRPr="004C3A54">
        <w:t>una encuesta donde intentamos visibilizar sensaciones y sentimientos en el ejercicio de</w:t>
      </w:r>
      <w:r>
        <w:t xml:space="preserve"> </w:t>
      </w:r>
      <w:r w:rsidRPr="004C3A54">
        <w:t>maternar, la influencia de estereotipos en nuestras intervenciones, las diferentes vivencias</w:t>
      </w:r>
      <w:r>
        <w:t xml:space="preserve"> </w:t>
      </w:r>
      <w:r w:rsidRPr="004C3A54">
        <w:t>en pandemia, etc.; y también contamos con la exposición de Pablo Fracchia (Bs. As.) quien</w:t>
      </w:r>
      <w:r>
        <w:t xml:space="preserve"> </w:t>
      </w:r>
      <w:r w:rsidRPr="004C3A54">
        <w:t>es colega, papá gay adoptante y trabaja en el Poder judicial - Juan y Víctor (localidad de</w:t>
      </w:r>
      <w:r>
        <w:t xml:space="preserve"> </w:t>
      </w:r>
      <w:r w:rsidRPr="004C3A54">
        <w:t>Tanti) quienes son docentes, están casados y adoptantes de dos hijxs - Celeste (Córdoba)</w:t>
      </w:r>
      <w:r>
        <w:t xml:space="preserve"> </w:t>
      </w:r>
      <w:r w:rsidRPr="004C3A54">
        <w:t>quien es madre trans y con pareja trans. El desarrollo fue sumamente enriquecedor,</w:t>
      </w:r>
      <w:r>
        <w:t xml:space="preserve"> </w:t>
      </w:r>
      <w:r w:rsidRPr="004C3A54">
        <w:t>porque claramente como profesionales de esta disciplina necesitamos tener la mayor</w:t>
      </w:r>
      <w:r>
        <w:t xml:space="preserve"> </w:t>
      </w:r>
      <w:r w:rsidRPr="004C3A54">
        <w:t>claridad posible al momento de intervenir en nuestras familias, respetando sus dinámicas,</w:t>
      </w:r>
      <w:r>
        <w:t xml:space="preserve"> </w:t>
      </w:r>
      <w:r w:rsidRPr="004C3A54">
        <w:t>sin revictimizar ni vulnerar derechos; entre otros tantos aspectos a tener en cuenta.</w:t>
      </w:r>
    </w:p>
    <w:p w:rsidR="007D0B45" w:rsidRPr="004C3A54" w:rsidRDefault="007D0B45" w:rsidP="004C3A54">
      <w:r w:rsidRPr="004C3A54">
        <w:t>21. En este mes de noviembre nos encontramos organizando con las demás delegaciones,</w:t>
      </w:r>
      <w:r>
        <w:t xml:space="preserve"> </w:t>
      </w:r>
      <w:r w:rsidRPr="004C3A54">
        <w:t>sedes y subsedes, las IV Jornadas Regionales y I Jornadas Provinciales de Intercambio de</w:t>
      </w:r>
      <w:r>
        <w:t xml:space="preserve"> </w:t>
      </w:r>
      <w:r w:rsidRPr="004C3A54">
        <w:t>Experiencias Profesionales - “Trabajo Social: un mundo de encuentros con otros mundos -</w:t>
      </w:r>
    </w:p>
    <w:p w:rsidR="007D0B45" w:rsidRPr="004C3A54" w:rsidRDefault="007D0B45" w:rsidP="004C3A54">
      <w:r w:rsidRPr="004C3A54">
        <w:t>Experiencias desde el Interior Cordobés”. Este evento se realizará en tres jornadas: el</w:t>
      </w:r>
      <w:r>
        <w:t xml:space="preserve"> </w:t>
      </w:r>
      <w:r w:rsidRPr="004C3A54">
        <w:t>26/11 se expondrán siete experiencias, el 03/12 otras siete experiencias y el 10/12 se</w:t>
      </w:r>
      <w:r>
        <w:t xml:space="preserve"> </w:t>
      </w:r>
      <w:r w:rsidRPr="004C3A54">
        <w:t>realiza el cierre con la presencia de la Dra. Crsitina Gonzalez.</w:t>
      </w:r>
      <w:r>
        <w:t xml:space="preserve"> </w:t>
      </w:r>
      <w:r w:rsidRPr="004C3A54">
        <w:t>En el contexto tan particular de este año 2020 consideramos que como colectivo, y con los</w:t>
      </w:r>
      <w:r>
        <w:t xml:space="preserve"> </w:t>
      </w:r>
      <w:r w:rsidRPr="004C3A54">
        <w:t>beneficios pero también las limitaciones que nos brinda la virtualidad, hemos logrado mantener</w:t>
      </w:r>
      <w:r>
        <w:t xml:space="preserve"> </w:t>
      </w:r>
      <w:r w:rsidRPr="004C3A54">
        <w:t>nuestras funciones activas y estar presentes tanto para les colegas del corredor Punilla (desde</w:t>
      </w:r>
      <w:r>
        <w:t xml:space="preserve"> </w:t>
      </w:r>
      <w:r w:rsidRPr="004C3A54">
        <w:t>Cuesta Blanca hasta Capilla del Monte), como para las autoridades de nuestro CPSSPC cuando nos</w:t>
      </w:r>
      <w:r>
        <w:t xml:space="preserve"> </w:t>
      </w:r>
      <w:r w:rsidRPr="004C3A54">
        <w:t>fue requerido.</w:t>
      </w:r>
    </w:p>
    <w:p w:rsidR="007D0B45" w:rsidRPr="004C3A54" w:rsidRDefault="007D0B45" w:rsidP="004C3A54">
      <w:r w:rsidRPr="004C3A54">
        <w:t>En este sentido seguiremos trabajando en las diferentes comisiones, intentando para el año</w:t>
      </w:r>
      <w:r>
        <w:t xml:space="preserve"> </w:t>
      </w:r>
      <w:r w:rsidRPr="004C3A54">
        <w:t>próximo conformar la Comisión de Género, como también diseñar estrategias para problematizar</w:t>
      </w:r>
      <w:r>
        <w:t xml:space="preserve"> </w:t>
      </w:r>
      <w:r w:rsidRPr="004C3A54">
        <w:t>acerca de la temática de medio ambiente, con la colaboración del Lic. Gómez Pucheta. Apostando,</w:t>
      </w:r>
      <w:r>
        <w:t xml:space="preserve"> </w:t>
      </w:r>
      <w:r w:rsidRPr="004C3A54">
        <w:t>con el compromiso que nos convoca, a la representación de la institución en esta parte del Interior</w:t>
      </w:r>
      <w:r>
        <w:t xml:space="preserve"> </w:t>
      </w:r>
      <w:r w:rsidRPr="004C3A54">
        <w:t>cordobés, e intermediando para acercar respuestas a las inquietudes y necesidades de nuestro</w:t>
      </w:r>
      <w:r>
        <w:t xml:space="preserve"> </w:t>
      </w:r>
      <w:r w:rsidRPr="004C3A54">
        <w:t>colegiado.</w:t>
      </w:r>
    </w:p>
    <w:p w:rsidR="007D0B45" w:rsidRDefault="007D0B45" w:rsidP="005C4D6D">
      <w:r w:rsidRPr="004C3A54">
        <w:t>Atte. Delegadas Subsede Punilla: Lic. Almada - Lic. Perea - Lic. Cansino - Lic. Paz - Lic. León</w:t>
      </w:r>
      <w:r>
        <w:t xml:space="preserve"> </w:t>
      </w:r>
    </w:p>
    <w:p w:rsidR="007D0B45" w:rsidRDefault="007D0B45" w:rsidP="005C4D6D"/>
    <w:p w:rsidR="007D0B45" w:rsidRPr="005C4D6D" w:rsidRDefault="007D0B45" w:rsidP="005C4D6D">
      <w:r w:rsidRPr="005C4D6D">
        <w:t>SUBSEDE CRUZ DEL EJE</w:t>
      </w:r>
    </w:p>
    <w:p w:rsidR="007D0B45" w:rsidRPr="005C4D6D" w:rsidRDefault="007D0B45" w:rsidP="005C4D6D">
      <w:r w:rsidRPr="005C4D6D">
        <w:t>No mantuvo actividad Institucional relevante en el presente período. No presenta informe de Memoria.</w:t>
      </w:r>
    </w:p>
    <w:p w:rsidR="007D0B45" w:rsidRPr="005C4D6D" w:rsidRDefault="007D0B45" w:rsidP="005C4D6D"/>
    <w:p w:rsidR="007D0B45" w:rsidRPr="005C4D6D" w:rsidRDefault="007D0B45" w:rsidP="005C4D6D">
      <w:r w:rsidRPr="005C4D6D">
        <w:t>SUBSEDE CALAMUCHITA</w:t>
      </w:r>
    </w:p>
    <w:p w:rsidR="007D0B45" w:rsidRPr="005C4D6D" w:rsidRDefault="007D0B45" w:rsidP="005C4D6D">
      <w:r w:rsidRPr="005C4D6D">
        <w:t>No mantuvo actividad Institucional en el presente período. No presenta informe de Memoria.</w:t>
      </w:r>
    </w:p>
    <w:p w:rsidR="007D0B45" w:rsidRPr="005C4D6D" w:rsidRDefault="007D0B45" w:rsidP="005C4D6D"/>
    <w:p w:rsidR="007D0B45" w:rsidRPr="005C4D6D" w:rsidRDefault="007D0B45" w:rsidP="005C4D6D">
      <w:r w:rsidRPr="005C4D6D">
        <w:t>SUBSEDE NORTE</w:t>
      </w:r>
    </w:p>
    <w:p w:rsidR="007D0B45" w:rsidRPr="005C4D6D" w:rsidRDefault="007D0B45" w:rsidP="005C4D6D">
      <w:r w:rsidRPr="005C4D6D">
        <w:t>No mantuvo actividad Institucional en el presente período. No presenta informe de Memoria.</w:t>
      </w:r>
    </w:p>
    <w:p w:rsidR="007D0B45" w:rsidRPr="005C4D6D" w:rsidRDefault="007D0B45" w:rsidP="005C4D6D"/>
    <w:p w:rsidR="007D0B45" w:rsidRPr="005C4D6D" w:rsidRDefault="007D0B45" w:rsidP="005C4D6D">
      <w:r w:rsidRPr="005C4D6D">
        <w:t>SUBSEDE SANTAMARIA</w:t>
      </w:r>
    </w:p>
    <w:p w:rsidR="007D0B45" w:rsidRPr="005C4D6D" w:rsidRDefault="007D0B45" w:rsidP="005C4D6D">
      <w:r w:rsidRPr="005C4D6D">
        <w:t>No mantuvo actividad Institucional en el presente período. No presenta informe de Memoria.</w:t>
      </w:r>
    </w:p>
    <w:p w:rsidR="007D0B45" w:rsidRPr="005C4D6D" w:rsidRDefault="007D0B45" w:rsidP="005C4D6D"/>
    <w:p w:rsidR="007D0B45" w:rsidRPr="00E917DE" w:rsidRDefault="007D0B45" w:rsidP="005C4D6D">
      <w:r w:rsidRPr="00E917DE">
        <w:t>SUBSEDE MARCOS JUÁREZ (dependiente de Delegación Villa María)</w:t>
      </w:r>
    </w:p>
    <w:p w:rsidR="007D0B45" w:rsidRPr="009131B9" w:rsidRDefault="007D0B45" w:rsidP="00E917DE">
      <w:pPr>
        <w:rPr>
          <w:rFonts w:cs="Calibri"/>
        </w:rPr>
      </w:pPr>
      <w:r>
        <w:rPr>
          <w:rFonts w:cs="Calibri"/>
        </w:rPr>
        <w:tab/>
        <w:t>E</w:t>
      </w:r>
      <w:r w:rsidRPr="009131B9">
        <w:rPr>
          <w:rFonts w:cs="Calibri"/>
        </w:rPr>
        <w:t>l trabajo institucional se desarrolló en el marco de tres grandes líneas de acción:</w:t>
      </w:r>
    </w:p>
    <w:p w:rsidR="007D0B45" w:rsidRPr="00D56826" w:rsidRDefault="007D0B45" w:rsidP="00E917DE">
      <w:pPr>
        <w:pStyle w:val="ListParagraph"/>
        <w:numPr>
          <w:ilvl w:val="0"/>
          <w:numId w:val="5"/>
        </w:numPr>
        <w:spacing w:after="160" w:line="259" w:lineRule="auto"/>
        <w:jc w:val="left"/>
        <w:rPr>
          <w:rFonts w:cs="Calibri"/>
          <w:b/>
          <w:u w:val="single"/>
        </w:rPr>
      </w:pPr>
      <w:r w:rsidRPr="00D56826">
        <w:rPr>
          <w:rFonts w:cs="Calibri"/>
          <w:b/>
          <w:u w:val="single"/>
        </w:rPr>
        <w:t>Gestión y representatividad Institucional:</w:t>
      </w:r>
    </w:p>
    <w:p w:rsidR="007D0B45" w:rsidRPr="009131B9" w:rsidRDefault="007D0B45" w:rsidP="00E917DE">
      <w:pPr>
        <w:spacing w:after="200" w:line="276" w:lineRule="auto"/>
        <w:ind w:firstLine="360"/>
        <w:rPr>
          <w:rFonts w:cs="Calibri"/>
        </w:rPr>
      </w:pPr>
      <w:r w:rsidRPr="009131B9">
        <w:rPr>
          <w:rFonts w:cs="Calibri"/>
        </w:rPr>
        <w:t xml:space="preserve">Dentro de esta línea de acción se desataca el trabajo articulado con la </w:t>
      </w:r>
      <w:r w:rsidRPr="009131B9">
        <w:rPr>
          <w:rFonts w:cs="Calibri"/>
          <w:i/>
        </w:rPr>
        <w:t>Delegación Villa María</w:t>
      </w:r>
      <w:r w:rsidRPr="009131B9">
        <w:rPr>
          <w:rFonts w:cs="Calibri"/>
        </w:rPr>
        <w:t xml:space="preserve"> en lo que refiere a</w:t>
      </w:r>
      <w:r w:rsidRPr="00625D09">
        <w:rPr>
          <w:rFonts w:cs="Calibri"/>
        </w:rPr>
        <w:t xml:space="preserve"> cuestiones de índole administrativa</w:t>
      </w:r>
      <w:r w:rsidRPr="009131B9">
        <w:rPr>
          <w:rFonts w:cs="Calibri"/>
        </w:rPr>
        <w:t>, sirviendo las veces de puen</w:t>
      </w:r>
      <w:r>
        <w:rPr>
          <w:rFonts w:cs="Calibri"/>
        </w:rPr>
        <w:t>te entre lxs matriculadx</w:t>
      </w:r>
      <w:r w:rsidRPr="009131B9">
        <w:rPr>
          <w:rFonts w:cs="Calibri"/>
        </w:rPr>
        <w:t xml:space="preserve">s y la administración de la delegación, para la consulta y resolución de situaciones particulares en lo que hace a pago de matrícula, planes de pago, bajas de matriculación entre otras particularidades. De este modo, desde la subsede, se prioriza la permanente comunicación </w:t>
      </w:r>
      <w:r>
        <w:rPr>
          <w:rFonts w:cs="Calibri"/>
        </w:rPr>
        <w:t>con lx</w:t>
      </w:r>
      <w:r w:rsidRPr="00D56826">
        <w:rPr>
          <w:rFonts w:cs="Calibri"/>
        </w:rPr>
        <w:t>s coleg</w:t>
      </w:r>
      <w:r>
        <w:rPr>
          <w:rFonts w:cs="Calibri"/>
        </w:rPr>
        <w:t>x</w:t>
      </w:r>
      <w:r w:rsidRPr="00D56826">
        <w:rPr>
          <w:rFonts w:cs="Calibri"/>
        </w:rPr>
        <w:t>s a los fines de mantener regularizada la situación en lo que respecta a las obligaciones y compromisos que mantienen con el Colegio. En este sentido, durante nuestra gestió</w:t>
      </w:r>
      <w:r w:rsidRPr="009131B9">
        <w:rPr>
          <w:rFonts w:cs="Calibri"/>
        </w:rPr>
        <w:t xml:space="preserve">n, se tendieron acciones para garantizar el ejercicio legítimo de la profesión siendo el Colegio, la institución que regula los aspectos éticos y legales del desarrollo de la misma de acuerdo al reglamento y código de ética. </w:t>
      </w:r>
    </w:p>
    <w:p w:rsidR="007D0B45" w:rsidRPr="009131B9" w:rsidRDefault="007D0B45" w:rsidP="00E917DE">
      <w:pPr>
        <w:ind w:firstLine="360"/>
        <w:rPr>
          <w:rFonts w:cs="Calibri"/>
        </w:rPr>
      </w:pPr>
      <w:r w:rsidRPr="009131B9">
        <w:rPr>
          <w:rFonts w:cs="Calibri"/>
        </w:rPr>
        <w:t xml:space="preserve">La continuidad del trabajo desarrollado en el presente año junto a las autoridades de </w:t>
      </w:r>
      <w:r w:rsidRPr="00D56826">
        <w:rPr>
          <w:rFonts w:cs="Calibri"/>
        </w:rPr>
        <w:t xml:space="preserve">la </w:t>
      </w:r>
      <w:r w:rsidRPr="009131B9">
        <w:rPr>
          <w:rFonts w:cs="Calibri"/>
          <w:i/>
        </w:rPr>
        <w:t>Delegación Villa María</w:t>
      </w:r>
      <w:r w:rsidRPr="009131B9">
        <w:rPr>
          <w:rFonts w:cs="Calibri"/>
        </w:rPr>
        <w:t>, no se limita a las cuestiones administrativas, sino que son de significativa importancia para nuestra subsede, pues los resultados de las articulaciones se traducen en un sostenimiento de las acciones desarrolladas y en los modos de representar al colegio en el interior de la provincia. En este marco, en el presente 2020, las delegaciones y subsede del interior experimentaron un salto cualitativo en términos de organización colectiva y representatividad institucional que redundan en mayo</w:t>
      </w:r>
      <w:r>
        <w:rPr>
          <w:rFonts w:cs="Calibri"/>
        </w:rPr>
        <w:t xml:space="preserve">res oportunidades para </w:t>
      </w:r>
      <w:r w:rsidRPr="00D56826">
        <w:rPr>
          <w:rFonts w:cs="Calibri"/>
        </w:rPr>
        <w:t>lxs matriculadxs</w:t>
      </w:r>
      <w:r w:rsidRPr="009131B9">
        <w:rPr>
          <w:rFonts w:cs="Calibri"/>
        </w:rPr>
        <w:t xml:space="preserve"> que residimos y ejercemos el trabajo social desde el interior de la Provincia de Córdoba. </w:t>
      </w:r>
    </w:p>
    <w:p w:rsidR="007D0B45" w:rsidRPr="009131B9" w:rsidRDefault="007D0B45" w:rsidP="00E917DE">
      <w:pPr>
        <w:ind w:firstLine="360"/>
        <w:rPr>
          <w:rFonts w:cs="Calibri"/>
        </w:rPr>
      </w:pPr>
      <w:r w:rsidRPr="009131B9">
        <w:rPr>
          <w:rFonts w:cs="Calibri"/>
        </w:rPr>
        <w:t xml:space="preserve">Operativamente, se mantuvieron reuniones con frecuencia mensual, por plataforma zoom, con la participación de referentes de las delegaciones de Villa María, Río IV, San Francisco, Punilla y subsede Marcos </w:t>
      </w:r>
      <w:r w:rsidRPr="00625D09">
        <w:rPr>
          <w:rFonts w:cs="Calibri"/>
        </w:rPr>
        <w:t>Juárez con la intención de aunar esfuerzos y encontrarnos en un espacio donde poder discutir y plantear temas que hacen a las particularidades del ejercicio de la profesión en el interior provincial.</w:t>
      </w:r>
    </w:p>
    <w:p w:rsidR="007D0B45" w:rsidRPr="009131B9" w:rsidRDefault="007D0B45" w:rsidP="00E917DE">
      <w:pPr>
        <w:ind w:firstLine="360"/>
        <w:rPr>
          <w:rFonts w:cs="Calibri"/>
          <w:i/>
        </w:rPr>
      </w:pPr>
      <w:r w:rsidRPr="009131B9">
        <w:rPr>
          <w:rFonts w:cs="Calibri"/>
        </w:rPr>
        <w:t xml:space="preserve">Es de destacar que como corolario del trabajo en estos espacios se parieron las </w:t>
      </w:r>
      <w:r w:rsidRPr="009131B9">
        <w:rPr>
          <w:rFonts w:cs="Calibri"/>
          <w:b/>
        </w:rPr>
        <w:t xml:space="preserve">VI Jornadas Regionales y I Provinciales de Intercambio de Experiencias Profesionales </w:t>
      </w:r>
      <w:r w:rsidRPr="009131B9">
        <w:rPr>
          <w:rFonts w:cs="Calibri"/>
        </w:rPr>
        <w:t xml:space="preserve">que se traducen en un gran logro de esta gestión y que tendrán su lugar en el presente documento en el apartado de </w:t>
      </w:r>
      <w:r w:rsidRPr="009131B9">
        <w:rPr>
          <w:rFonts w:cs="Calibri"/>
          <w:i/>
        </w:rPr>
        <w:t>Formación y Actualización Profesional.</w:t>
      </w:r>
    </w:p>
    <w:p w:rsidR="007D0B45" w:rsidRPr="00762413" w:rsidRDefault="007D0B45" w:rsidP="00E917DE">
      <w:pPr>
        <w:spacing w:after="200" w:line="276" w:lineRule="auto"/>
        <w:ind w:firstLine="360"/>
        <w:rPr>
          <w:rFonts w:cs="Calibri"/>
        </w:rPr>
      </w:pPr>
      <w:r w:rsidRPr="009131B9">
        <w:rPr>
          <w:rFonts w:cs="Calibri"/>
        </w:rPr>
        <w:t xml:space="preserve">Dentro del trabajo de esta subsede en lo que hace a representatividad y gestión institucional, durante este particular año signado por la pandemia COVID 19, se pueden rescatar una mayor accesibilidad en términos de participación y reconocimiento en las reuniones de Concejo Directivo. </w:t>
      </w:r>
      <w:r w:rsidRPr="00762413">
        <w:rPr>
          <w:rFonts w:cs="Calibri"/>
        </w:rPr>
        <w:t>Pues el aislamiento que todes nos vimos obligades a cumplimentar, significó la apertura de canales de comunicación virtuales, con la utilización de plataformas que permitieron acortar las distancias geográficas a las que, muchas veces, el interior se vio expuesto al transitar largas horas de ruta para acceder a las reuniones de Concejo. En este sentido, apostamos a que la nueva normalidad a la que todes estamos llamades a construir, retome en este plano, la incorporación de la virtualidad en reemplazo de la presencialidad en la que históricamente se desarrollaron las reuniones de Concejo Directivo en nuestro Colegio. Desde ya, esta eventualidad significó un gran avance para la participación y representatividad de la Subsede y Delegación en este espacio de decisión institucional.</w:t>
      </w:r>
    </w:p>
    <w:p w:rsidR="007D0B45" w:rsidRPr="009131B9" w:rsidRDefault="007D0B45" w:rsidP="00E917DE">
      <w:pPr>
        <w:spacing w:after="200" w:line="276" w:lineRule="auto"/>
        <w:ind w:firstLine="360"/>
        <w:rPr>
          <w:rFonts w:cs="Calibri"/>
        </w:rPr>
      </w:pPr>
      <w:r w:rsidRPr="00762413">
        <w:rPr>
          <w:rFonts w:cs="Calibri"/>
        </w:rPr>
        <w:t>A estas reuniones de Consejo Directivo, precedían reuniones con la delegación Villa María como así también reuniones con las delegaciones del interior, por lo que realmente significó un esfuerzo y compromiso de las referentes de esta subsede para el sostenimiento del trabajo institucional.</w:t>
      </w:r>
    </w:p>
    <w:p w:rsidR="007D0B45" w:rsidRPr="009131B9" w:rsidRDefault="007D0B45" w:rsidP="00E917DE">
      <w:pPr>
        <w:spacing w:after="200" w:line="276" w:lineRule="auto"/>
        <w:ind w:firstLine="426"/>
        <w:rPr>
          <w:rFonts w:cs="Calibri"/>
        </w:rPr>
      </w:pPr>
      <w:r w:rsidRPr="009131B9">
        <w:rPr>
          <w:rFonts w:cs="Calibri"/>
        </w:rPr>
        <w:t xml:space="preserve">Dentro de esta línea de acción también se cuentan la participación en las reuniones de la </w:t>
      </w:r>
      <w:r w:rsidRPr="00762413">
        <w:rPr>
          <w:rFonts w:cs="Calibri"/>
        </w:rPr>
        <w:t>Junta Electoral donde</w:t>
      </w:r>
      <w:r w:rsidRPr="009131B9">
        <w:rPr>
          <w:rFonts w:cs="Calibri"/>
        </w:rPr>
        <w:t xml:space="preserve"> finalmente se resolvió la postergación del acto eleccionario a nivel institucional. A propósito de este tema, cabe aclarar que, la actual gestión de la subsede, solicitó una prórroga de funciones desde Diciembre 2019 hasta Marzo 2020, donde se tenía previsto desarrollar la </w:t>
      </w:r>
      <w:r w:rsidRPr="009131B9">
        <w:rPr>
          <w:rFonts w:cs="Calibri"/>
          <w:i/>
        </w:rPr>
        <w:t>Asamblea de Renovación de Autoridades</w:t>
      </w:r>
      <w:r w:rsidRPr="009131B9">
        <w:rPr>
          <w:rFonts w:cs="Calibri"/>
        </w:rPr>
        <w:t>, puntualmente el día 31 de Marzo. Actividad que quedó pospuesta debido a la suspensión repentina de todas las actividades institucionales en el marco de la pandemia, por lo que aún queda pendiente la realización de dicha Asamblea con vistas a la renovación de autoridades en esta subsede.</w:t>
      </w:r>
    </w:p>
    <w:p w:rsidR="007D0B45" w:rsidRPr="00D56826" w:rsidRDefault="007D0B45" w:rsidP="00E917DE">
      <w:pPr>
        <w:pStyle w:val="ListParagraph"/>
        <w:numPr>
          <w:ilvl w:val="0"/>
          <w:numId w:val="4"/>
        </w:numPr>
        <w:spacing w:after="160" w:line="259" w:lineRule="auto"/>
        <w:ind w:left="709" w:hanging="283"/>
        <w:jc w:val="left"/>
        <w:rPr>
          <w:rFonts w:cs="Calibri"/>
          <w:b/>
          <w:u w:val="single"/>
        </w:rPr>
      </w:pPr>
      <w:r w:rsidRPr="00D56826">
        <w:rPr>
          <w:rFonts w:cs="Calibri"/>
          <w:b/>
          <w:u w:val="single"/>
        </w:rPr>
        <w:t>Formación y actualización profesional:</w:t>
      </w:r>
    </w:p>
    <w:p w:rsidR="007D0B45" w:rsidRPr="009131B9" w:rsidRDefault="007D0B45" w:rsidP="00E917DE">
      <w:pPr>
        <w:ind w:left="-142" w:firstLine="568"/>
        <w:rPr>
          <w:rFonts w:cs="Calibri"/>
        </w:rPr>
      </w:pPr>
      <w:r w:rsidRPr="009131B9">
        <w:rPr>
          <w:rFonts w:cs="Calibri"/>
        </w:rPr>
        <w:t>La presente línea de acción significa una constante para la presente gestión de la subsede y delegación, destacándose por el sostenimiento en el tiempo de propuestas formación como así también la generación de renovadas iniciativas de actualización, entendido como una responsabilidad ética para el desarrollo de un ejercicio profesional en el actual contexto que requieren de una sólida formación conceptual pero también de la capacidad de deconstruir y repensar nuestras prácticas a la luz de nuevos interrogantes y desafíos que nos plantea la realidad.</w:t>
      </w:r>
    </w:p>
    <w:p w:rsidR="007D0B45" w:rsidRPr="009131B9" w:rsidRDefault="007D0B45" w:rsidP="00E917DE">
      <w:pPr>
        <w:ind w:left="-284" w:firstLine="568"/>
        <w:rPr>
          <w:rFonts w:cs="Calibri"/>
        </w:rPr>
      </w:pPr>
      <w:r w:rsidRPr="009131B9">
        <w:rPr>
          <w:rFonts w:cs="Calibri"/>
        </w:rPr>
        <w:t>En este sentido, se desarrollaron las siguientes instancias formativas:</w:t>
      </w:r>
    </w:p>
    <w:p w:rsidR="007D0B45" w:rsidRPr="009131B9" w:rsidRDefault="007D0B45" w:rsidP="00E917DE">
      <w:pPr>
        <w:pStyle w:val="ListParagraph"/>
        <w:numPr>
          <w:ilvl w:val="0"/>
          <w:numId w:val="7"/>
        </w:numPr>
        <w:spacing w:after="160" w:line="259" w:lineRule="auto"/>
        <w:rPr>
          <w:rFonts w:cs="Calibri"/>
        </w:rPr>
      </w:pPr>
      <w:r w:rsidRPr="009131B9">
        <w:rPr>
          <w:rFonts w:cs="Calibri"/>
          <w:b/>
        </w:rPr>
        <w:t>Encuentro virtual con referentes de ANSES de la región</w:t>
      </w:r>
      <w:r w:rsidRPr="009131B9">
        <w:rPr>
          <w:rFonts w:cs="Calibri"/>
        </w:rPr>
        <w:t>: el mismo fue pensado como fuente de información y consulta sobre políticas, programas y recursos vigentes, en particular en el marco de pandemia, donde se vio afectada la atención presencial en las distintas dependencias. Ello significó una mayor necesidad de  información para orientar y asesorar a la ciudadanía en el acceso a derechos consagrados y políticas de emergencia en particular.</w:t>
      </w:r>
    </w:p>
    <w:p w:rsidR="007D0B45" w:rsidRPr="009131B9" w:rsidRDefault="007D0B45" w:rsidP="00E917DE">
      <w:pPr>
        <w:pStyle w:val="ListParagraph"/>
        <w:ind w:left="218"/>
        <w:rPr>
          <w:rFonts w:cs="Calibri"/>
        </w:rPr>
      </w:pPr>
    </w:p>
    <w:p w:rsidR="007D0B45" w:rsidRPr="009131B9" w:rsidRDefault="007D0B45" w:rsidP="00E917DE">
      <w:pPr>
        <w:pStyle w:val="ListParagraph"/>
        <w:numPr>
          <w:ilvl w:val="0"/>
          <w:numId w:val="7"/>
        </w:numPr>
        <w:spacing w:after="160" w:line="259" w:lineRule="auto"/>
        <w:rPr>
          <w:rFonts w:cs="Calibri"/>
        </w:rPr>
      </w:pPr>
      <w:r w:rsidRPr="009131B9">
        <w:rPr>
          <w:rFonts w:cs="Calibri"/>
          <w:b/>
        </w:rPr>
        <w:t>Participación de colegas de nuestra localidad en la Mesa de Gerontología</w:t>
      </w:r>
      <w:r w:rsidRPr="009131B9">
        <w:rPr>
          <w:rFonts w:cs="Calibri"/>
        </w:rPr>
        <w:t>: una vez más la virtualidad permitió la participación en espacios que de ser presenciales significaría una barrera en el acceso a la participación.</w:t>
      </w:r>
    </w:p>
    <w:p w:rsidR="007D0B45" w:rsidRPr="009131B9" w:rsidRDefault="007D0B45" w:rsidP="00E917DE">
      <w:pPr>
        <w:pStyle w:val="ListParagraph"/>
        <w:numPr>
          <w:ilvl w:val="0"/>
          <w:numId w:val="7"/>
        </w:numPr>
        <w:tabs>
          <w:tab w:val="left" w:pos="284"/>
        </w:tabs>
        <w:spacing w:after="160" w:line="259" w:lineRule="auto"/>
        <w:rPr>
          <w:rFonts w:cs="Calibri"/>
        </w:rPr>
      </w:pPr>
      <w:r w:rsidRPr="009131B9">
        <w:rPr>
          <w:rFonts w:cs="Calibri"/>
          <w:b/>
        </w:rPr>
        <w:t>Ciclo de Conversatorios</w:t>
      </w:r>
      <w:r w:rsidRPr="009131B9">
        <w:rPr>
          <w:rFonts w:cs="Calibri"/>
        </w:rPr>
        <w:t xml:space="preserve"> “</w:t>
      </w:r>
      <w:r w:rsidRPr="009131B9">
        <w:rPr>
          <w:rFonts w:cs="Calibri"/>
          <w:i/>
        </w:rPr>
        <w:t>Compartiendo experiencias Saberes y Sentires</w:t>
      </w:r>
      <w:r w:rsidRPr="009131B9">
        <w:rPr>
          <w:rFonts w:cs="Calibri"/>
        </w:rPr>
        <w:t xml:space="preserve">”, </w:t>
      </w:r>
      <w:r w:rsidRPr="009131B9">
        <w:rPr>
          <w:rFonts w:cs="Calibri"/>
          <w:color w:val="050505"/>
          <w:shd w:val="clear" w:color="auto" w:fill="FFFFFF"/>
        </w:rPr>
        <w:t xml:space="preserve">pensado en forma conjunta entre Estudiantes Organizadxs de Trabajo Social (EOTS) y el Colegio de Profesionales en Servicio Social de la Provincia de Córdoba-Delegación Villa María, con el aval del Instituto Académico Pedagógico de Ciencias Sociales de la UNVM. </w:t>
      </w:r>
      <w:r w:rsidRPr="009131B9">
        <w:rPr>
          <w:rFonts w:cs="Calibri"/>
        </w:rPr>
        <w:t xml:space="preserve">En el encuentro de </w:t>
      </w:r>
      <w:r w:rsidRPr="009131B9">
        <w:rPr>
          <w:rFonts w:cs="Calibri"/>
          <w:i/>
        </w:rPr>
        <w:t>educación popular, cultura y juventudes</w:t>
      </w:r>
      <w:r w:rsidRPr="009131B9">
        <w:rPr>
          <w:rFonts w:cs="Calibri"/>
          <w:i/>
          <w:color w:val="050505"/>
          <w:shd w:val="clear" w:color="auto" w:fill="FFFFFF"/>
        </w:rPr>
        <w:t xml:space="preserve"> </w:t>
      </w:r>
      <w:r w:rsidRPr="009131B9">
        <w:rPr>
          <w:rFonts w:cs="Calibri"/>
          <w:color w:val="050505"/>
          <w:shd w:val="clear" w:color="auto" w:fill="FFFFFF"/>
        </w:rPr>
        <w:t>tuvo lugar la participación de la Lic. Selene Puchetta</w:t>
      </w:r>
      <w:r w:rsidRPr="009131B9">
        <w:rPr>
          <w:rFonts w:cs="Calibri"/>
        </w:rPr>
        <w:t xml:space="preserve"> – referente de la Delegación Villa María y participante activa de la Subsede Marcos Juárez.</w:t>
      </w:r>
      <w:r w:rsidRPr="009131B9">
        <w:rPr>
          <w:rFonts w:cs="Calibri"/>
          <w:color w:val="050505"/>
          <w:shd w:val="clear" w:color="auto" w:fill="FFFFFF"/>
        </w:rPr>
        <w:t xml:space="preserve"> </w:t>
      </w:r>
    </w:p>
    <w:p w:rsidR="007D0B45" w:rsidRPr="009131B9" w:rsidRDefault="007D0B45" w:rsidP="00E917DE">
      <w:pPr>
        <w:pStyle w:val="ListParagraph"/>
        <w:numPr>
          <w:ilvl w:val="0"/>
          <w:numId w:val="7"/>
        </w:numPr>
        <w:spacing w:after="160" w:line="240" w:lineRule="auto"/>
        <w:rPr>
          <w:rFonts w:cs="Calibri"/>
          <w:i/>
        </w:rPr>
      </w:pPr>
      <w:r w:rsidRPr="009131B9">
        <w:rPr>
          <w:rFonts w:cs="Calibri"/>
          <w:b/>
        </w:rPr>
        <w:t>Conversatorio</w:t>
      </w:r>
      <w:r w:rsidRPr="009131B9">
        <w:rPr>
          <w:rFonts w:cs="Calibri"/>
        </w:rPr>
        <w:t xml:space="preserve"> </w:t>
      </w:r>
      <w:r w:rsidRPr="009131B9">
        <w:rPr>
          <w:rFonts w:cs="Calibri"/>
          <w:b/>
        </w:rPr>
        <w:t xml:space="preserve">“De- Construyendo Xaternidades” </w:t>
      </w:r>
      <w:r w:rsidRPr="009131B9">
        <w:rPr>
          <w:rFonts w:cs="Calibri"/>
        </w:rPr>
        <w:t xml:space="preserve">organizado por  la </w:t>
      </w:r>
      <w:r w:rsidRPr="009131B9">
        <w:rPr>
          <w:rFonts w:cs="Calibri"/>
          <w:i/>
        </w:rPr>
        <w:t>Comisión de Género y Diversidades de la Delegación Villa María</w:t>
      </w:r>
      <w:r w:rsidRPr="009131B9">
        <w:rPr>
          <w:rFonts w:cs="Calibri"/>
        </w:rPr>
        <w:t xml:space="preserve">, donde se compartieron las experiencias de les invitades, a saber: </w:t>
      </w:r>
      <w:r w:rsidRPr="009131B9">
        <w:rPr>
          <w:rFonts w:cs="Calibri"/>
          <w:i/>
        </w:rPr>
        <w:t>Celeste Giachetta, Pablo Fracchia, Victor Utrera y Juan Quevedo.</w:t>
      </w:r>
    </w:p>
    <w:p w:rsidR="007D0B45" w:rsidRPr="00E917DE" w:rsidRDefault="007D0B45" w:rsidP="00E917DE">
      <w:pPr>
        <w:pStyle w:val="ListParagraph"/>
        <w:numPr>
          <w:ilvl w:val="0"/>
          <w:numId w:val="7"/>
        </w:numPr>
        <w:spacing w:after="160" w:line="240" w:lineRule="auto"/>
        <w:rPr>
          <w:rFonts w:cs="Calibri"/>
          <w:i/>
        </w:rPr>
      </w:pPr>
      <w:r w:rsidRPr="00D56826">
        <w:rPr>
          <w:rFonts w:cs="Calibri"/>
          <w:b/>
        </w:rPr>
        <w:t>V JORNADAS REGIONALES y I JORNADAS PROVINCIALES de INTERCAMBIO DE EXPERIENCIAS PROFESIONALES</w:t>
      </w:r>
      <w:r w:rsidRPr="009131B9">
        <w:rPr>
          <w:rFonts w:cs="Calibri"/>
        </w:rPr>
        <w:t xml:space="preserve"> organizadas de manera colectiva, como resultado de la articulación institucional de las diferentes Delegaciones y Subsedes del CPSSPC del interior provincial. Las mismas llevan el nombre de </w:t>
      </w:r>
      <w:r w:rsidRPr="009131B9">
        <w:rPr>
          <w:rFonts w:cs="Calibri"/>
          <w:b/>
        </w:rPr>
        <w:t xml:space="preserve">“TRABAJO SOCIAL: un mundo de encuentros con otros mundos. Experiencias desde el interior cordobés” </w:t>
      </w:r>
      <w:r w:rsidRPr="009131B9">
        <w:rPr>
          <w:rFonts w:cs="Calibri"/>
        </w:rPr>
        <w:t>propuesta formativa incluye el desarrollo de tres encuentros virtuales los días 26 de noviembre, 3 de diciembre y finalmente el día 10 de Diciembre. Cabe aclarar que el sostenimiento y continuidad de dicho espacio constituye un gran logro para esta subsede en cuanto e</w:t>
      </w:r>
      <w:r w:rsidRPr="009131B9">
        <w:rPr>
          <w:rFonts w:cs="Calibri"/>
          <w:color w:val="050505"/>
          <w:shd w:val="clear" w:color="auto" w:fill="FFFFFF"/>
        </w:rPr>
        <w:t>stas jornadas están pensadas como un espacio que permita dialogar y poner en valor nuestras prácticas cotidianas enriqueciendo nuestras perspectivas profesionales a partir del intercambio con las experiencias de los y las colegas de todo el territorio cordobés, teniendo en cuenta la pluralidad e identidades que adquiere en los distintos puntos del interior provincial</w:t>
      </w:r>
      <w:r>
        <w:rPr>
          <w:rFonts w:cs="Calibri"/>
          <w:color w:val="050505"/>
          <w:shd w:val="clear" w:color="auto" w:fill="FFFFFF"/>
        </w:rPr>
        <w:t>.</w:t>
      </w:r>
    </w:p>
    <w:p w:rsidR="007D0B45" w:rsidRPr="00E917DE" w:rsidRDefault="007D0B45" w:rsidP="00E917DE">
      <w:pPr>
        <w:pStyle w:val="ListParagraph"/>
        <w:numPr>
          <w:ilvl w:val="0"/>
          <w:numId w:val="6"/>
        </w:numPr>
        <w:spacing w:after="160" w:line="240" w:lineRule="auto"/>
        <w:rPr>
          <w:rFonts w:cs="Calibri"/>
          <w:b/>
          <w:i/>
          <w:u w:val="single"/>
        </w:rPr>
      </w:pPr>
      <w:r w:rsidRPr="00D56826">
        <w:rPr>
          <w:rFonts w:cs="Calibri"/>
          <w:b/>
          <w:u w:val="single"/>
        </w:rPr>
        <w:t xml:space="preserve">Articulación Comunicación y difusión: </w:t>
      </w:r>
    </w:p>
    <w:p w:rsidR="007D0B45" w:rsidRPr="009131B9" w:rsidRDefault="007D0B45" w:rsidP="00E917DE">
      <w:pPr>
        <w:pStyle w:val="ListParagraph"/>
        <w:spacing w:line="240" w:lineRule="auto"/>
        <w:ind w:left="0" w:firstLine="218"/>
        <w:rPr>
          <w:rFonts w:cs="Calibri"/>
        </w:rPr>
      </w:pPr>
      <w:r w:rsidRPr="009131B9">
        <w:rPr>
          <w:rFonts w:cs="Calibri"/>
        </w:rPr>
        <w:t>En el marco de esta línea de acción se incluyen</w:t>
      </w:r>
      <w:r>
        <w:rPr>
          <w:rFonts w:cs="Calibri"/>
        </w:rPr>
        <w:t xml:space="preserve"> actividades</w:t>
      </w:r>
      <w:r w:rsidRPr="009131B9">
        <w:rPr>
          <w:rFonts w:cs="Calibri"/>
        </w:rPr>
        <w:t xml:space="preserve"> de articulación institucional, comunicación y difusión </w:t>
      </w:r>
      <w:r>
        <w:rPr>
          <w:rFonts w:cs="Calibri"/>
        </w:rPr>
        <w:t>a la comunidad:</w:t>
      </w:r>
    </w:p>
    <w:p w:rsidR="007D0B45" w:rsidRDefault="007D0B45" w:rsidP="00E917DE">
      <w:pPr>
        <w:pStyle w:val="ListParagraph"/>
        <w:numPr>
          <w:ilvl w:val="0"/>
          <w:numId w:val="9"/>
        </w:numPr>
        <w:spacing w:after="0" w:line="240" w:lineRule="auto"/>
        <w:ind w:left="426"/>
        <w:rPr>
          <w:rFonts w:cs="Calibri"/>
        </w:rPr>
      </w:pPr>
      <w:r w:rsidRPr="009131B9">
        <w:rPr>
          <w:rFonts w:cs="Calibri"/>
        </w:rPr>
        <w:t xml:space="preserve">Así, en el presente año, a través de una comunicación con sede central del Colegio se </w:t>
      </w:r>
      <w:r>
        <w:rPr>
          <w:rFonts w:cs="Calibri"/>
        </w:rPr>
        <w:t xml:space="preserve">articuló </w:t>
      </w:r>
      <w:r w:rsidRPr="009131B9">
        <w:rPr>
          <w:rFonts w:cs="Calibri"/>
        </w:rPr>
        <w:t xml:space="preserve">con el Municipio de Marcos Juárez </w:t>
      </w:r>
      <w:r>
        <w:rPr>
          <w:rFonts w:cs="Calibri"/>
        </w:rPr>
        <w:t>para dar intervención en una situación particular de una ciudadana que requería del acompañamiento del Estado.</w:t>
      </w:r>
      <w:r>
        <w:rPr>
          <w:rFonts w:cs="Calibri"/>
        </w:rPr>
        <w:tab/>
      </w:r>
    </w:p>
    <w:p w:rsidR="007D0B45" w:rsidRPr="007A42A5" w:rsidRDefault="007D0B45" w:rsidP="00E917DE">
      <w:pPr>
        <w:pStyle w:val="ListParagraph"/>
        <w:numPr>
          <w:ilvl w:val="0"/>
          <w:numId w:val="9"/>
        </w:numPr>
        <w:spacing w:after="0" w:line="240" w:lineRule="auto"/>
        <w:ind w:left="426"/>
        <w:rPr>
          <w:rFonts w:cs="Calibri"/>
        </w:rPr>
      </w:pPr>
      <w:r>
        <w:rPr>
          <w:rFonts w:cs="Calibri"/>
        </w:rPr>
        <w:t>Por otra parte, como ya lo adelantamos en el primer apartado, es prioridad de esta subsede, la comunicación permanente con las matriculadas que revisten atrasos o moras en el pago de su matrícula, como así también todo tipo de particularidades administrativas.</w:t>
      </w:r>
    </w:p>
    <w:p w:rsidR="007D0B45" w:rsidRPr="00E917DE" w:rsidRDefault="007D0B45" w:rsidP="00E917DE">
      <w:pPr>
        <w:pStyle w:val="ListParagraph"/>
        <w:numPr>
          <w:ilvl w:val="0"/>
          <w:numId w:val="9"/>
        </w:numPr>
        <w:spacing w:after="0" w:line="240" w:lineRule="auto"/>
        <w:ind w:left="426"/>
        <w:rPr>
          <w:rFonts w:cs="Calibri"/>
        </w:rPr>
      </w:pPr>
      <w:r w:rsidRPr="007A42A5">
        <w:t xml:space="preserve">Desde la subsede Marcos Juárez </w:t>
      </w:r>
      <w:r>
        <w:t xml:space="preserve">se puso en circulación un </w:t>
      </w:r>
      <w:r w:rsidRPr="007A42A5">
        <w:t>Boletín</w:t>
      </w:r>
      <w:r>
        <w:t xml:space="preserve"> Virtual Interno, viabilizado por grupo WhatsApp que reúne a colegas de la localidad con frecuencia </w:t>
      </w:r>
      <w:r w:rsidRPr="007A42A5">
        <w:t>mensual</w:t>
      </w:r>
      <w:r>
        <w:t xml:space="preserve">, con el objetivo de </w:t>
      </w:r>
      <w:r w:rsidRPr="007A42A5">
        <w:t>informar</w:t>
      </w:r>
      <w:r>
        <w:t xml:space="preserve"> </w:t>
      </w:r>
      <w:r w:rsidRPr="007A42A5">
        <w:t xml:space="preserve">actividades </w:t>
      </w:r>
      <w:r>
        <w:t>académicas y avances en la</w:t>
      </w:r>
      <w:r w:rsidRPr="007A42A5">
        <w:t xml:space="preserve"> gestión </w:t>
      </w:r>
      <w:r>
        <w:t>de la subsede y delegación.</w:t>
      </w:r>
    </w:p>
    <w:p w:rsidR="007D0B45" w:rsidRPr="005E48C6" w:rsidRDefault="007D0B45" w:rsidP="005E48C6">
      <w:pPr>
        <w:pStyle w:val="ListParagraph"/>
        <w:numPr>
          <w:ilvl w:val="0"/>
          <w:numId w:val="8"/>
        </w:numPr>
        <w:ind w:left="426" w:hanging="284"/>
        <w:rPr>
          <w:rFonts w:cs="Calibri"/>
        </w:rPr>
      </w:pPr>
      <w:r w:rsidRPr="009131B9">
        <w:t xml:space="preserve">Difusión de la profesión en el espacio público local: en esta instancia se llevaron a cabo publicaciones </w:t>
      </w:r>
      <w:r>
        <w:t xml:space="preserve">en redes institucionales y medios de comunicación locales </w:t>
      </w:r>
      <w:r w:rsidRPr="009131B9">
        <w:t xml:space="preserve">en relación a las actividades que se desarrollan desde </w:t>
      </w:r>
      <w:r>
        <w:t>nuestro espacio.</w:t>
      </w:r>
    </w:p>
    <w:p w:rsidR="007D0B45" w:rsidRPr="005E48C6" w:rsidRDefault="007D0B45" w:rsidP="005E48C6">
      <w:pPr>
        <w:pStyle w:val="ListParagraph"/>
        <w:numPr>
          <w:ilvl w:val="0"/>
          <w:numId w:val="8"/>
        </w:numPr>
        <w:ind w:left="426" w:hanging="284"/>
        <w:rPr>
          <w:rFonts w:cs="Calibri"/>
        </w:rPr>
      </w:pPr>
      <w:r>
        <w:t xml:space="preserve">BIGLIARDI, Mariángeles MP: 3073, MARZULLO, Marianela MP: 3090, PINTPOS, Sabrina. </w:t>
      </w:r>
      <w:r w:rsidRPr="00C47F33">
        <w:t>MP:</w:t>
      </w:r>
      <w:r>
        <w:t xml:space="preserve"> 3460                </w:t>
      </w:r>
      <w:r w:rsidRPr="009131B9">
        <w:t>TOMASSINI Verónica MP: 2353</w:t>
      </w:r>
      <w:r>
        <w:t>, PUCHETTA Selene Anahí MP: 2093 Delegada Villa María en representación de Subsede Marcos Juárez-</w:t>
      </w:r>
    </w:p>
    <w:p w:rsidR="007D0B45" w:rsidRPr="005C4D6D" w:rsidRDefault="007D0B45" w:rsidP="005C4D6D"/>
    <w:p w:rsidR="007D0B45" w:rsidRPr="00A26D95" w:rsidRDefault="007D0B45" w:rsidP="005C4D6D">
      <w:pPr>
        <w:rPr>
          <w:b/>
        </w:rPr>
      </w:pPr>
      <w:r w:rsidRPr="00A26D95">
        <w:rPr>
          <w:b/>
        </w:rPr>
        <w:t>B- ORGANO REVISOR DE CUENTAS</w:t>
      </w:r>
    </w:p>
    <w:p w:rsidR="007D0B45" w:rsidRPr="005C4D6D" w:rsidRDefault="007D0B45" w:rsidP="005C4D6D"/>
    <w:p w:rsidR="007D0B45" w:rsidRPr="005C4D6D" w:rsidRDefault="007D0B45" w:rsidP="005C4D6D">
      <w:r w:rsidRPr="005C4D6D">
        <w:t>INTEGRANTES: Lic. FERNANDA RETAMAR, LIC. MERCEDES AGUILAR, LIC. SONIA LONDERO,LIC MARÍA ANTONIA NAVARRO.</w:t>
      </w:r>
    </w:p>
    <w:p w:rsidR="007D0B45" w:rsidRPr="005C4D6D" w:rsidRDefault="007D0B45" w:rsidP="005C4D6D">
      <w:r w:rsidRPr="005C4D6D">
        <w:t>DINÁMICA DE TRABAJO: REUNIONES SEMANALES Y PARTICIPACIÓN EN CONSEJO DIRECTIVO HASTA 3/2020.</w:t>
      </w:r>
    </w:p>
    <w:p w:rsidR="007D0B45" w:rsidRPr="005C4D6D" w:rsidRDefault="007D0B45" w:rsidP="005C4D6D">
      <w:r w:rsidRPr="005C4D6D">
        <w:t>REUNIONES SEMANALES DE FORMA VIRTUAL POR ZOOM O MEET HASTA LA FECHA.</w:t>
      </w:r>
    </w:p>
    <w:p w:rsidR="007D0B45" w:rsidRPr="005C4D6D" w:rsidRDefault="007D0B45" w:rsidP="005C4D6D">
      <w:r w:rsidRPr="005C4D6D">
        <w:t>-Encuentro con asesor de Informática, Sr</w:t>
      </w:r>
      <w:r>
        <w:t xml:space="preserve"> Diego Arias, en Noviembre 2019</w:t>
      </w:r>
      <w:r w:rsidRPr="005C4D6D">
        <w:t>, modalidad presencial, con el objetivo  de conocer cómo se acreditan en sistema las diferentes modalidades de pago de cuotas correspondientes a Matriculas Profesionales.</w:t>
      </w:r>
    </w:p>
    <w:p w:rsidR="007D0B45" w:rsidRPr="005C4D6D" w:rsidRDefault="007D0B45" w:rsidP="005C4D6D"/>
    <w:p w:rsidR="007D0B45" w:rsidRPr="005C4D6D" w:rsidRDefault="007D0B45" w:rsidP="005C4D6D">
      <w:r w:rsidRPr="005C4D6D">
        <w:t>-Encuentro presencial con integrantes del área Tesorería , donde se trabaja articulo 123 , capitulo VIII del Reglamento, en relación , a las cuotas, multas, penas e intereses sobre la matricula , en función de la elaboración de una propuesta de recupero de deuda</w:t>
      </w:r>
    </w:p>
    <w:p w:rsidR="007D0B45" w:rsidRPr="005C4D6D" w:rsidRDefault="007D0B45" w:rsidP="005C4D6D"/>
    <w:p w:rsidR="007D0B45" w:rsidRPr="005C4D6D" w:rsidRDefault="007D0B45" w:rsidP="005C4D6D">
      <w:r w:rsidRPr="005C4D6D">
        <w:t>-Reunión con la Dra Paula Renz, nueva integrante del Estudio Benedicto Tassi, quien estará a cargo del cobro extrajudicial , a fin de coordinar días, horario y formas de trabajo.</w:t>
      </w:r>
    </w:p>
    <w:p w:rsidR="007D0B45" w:rsidRPr="005C4D6D" w:rsidRDefault="007D0B45" w:rsidP="005C4D6D"/>
    <w:p w:rsidR="007D0B45" w:rsidRPr="005C4D6D" w:rsidRDefault="007D0B45" w:rsidP="005C4D6D">
      <w:r w:rsidRPr="005C4D6D">
        <w:t>-Se realizo monitoreo del  cobro a  deudores matriculados , en forma conjunta con área de tesorería estudio de abogados, quienes presentaron informe de avance –</w:t>
      </w:r>
    </w:p>
    <w:p w:rsidR="007D0B45" w:rsidRPr="005C4D6D" w:rsidRDefault="007D0B45" w:rsidP="005C4D6D"/>
    <w:p w:rsidR="007D0B45" w:rsidRPr="005C4D6D" w:rsidRDefault="007D0B45" w:rsidP="005C4D6D">
      <w:r w:rsidRPr="005C4D6D">
        <w:t>- Análisis del relevamiento virtual sobre planificación de presupuesto y gestión de recursos periodo 2019-2020.</w:t>
      </w:r>
    </w:p>
    <w:p w:rsidR="007D0B45" w:rsidRPr="005C4D6D" w:rsidRDefault="007D0B45" w:rsidP="005C4D6D"/>
    <w:p w:rsidR="007D0B45" w:rsidRPr="005C4D6D" w:rsidRDefault="007D0B45" w:rsidP="005C4D6D">
      <w:r w:rsidRPr="005C4D6D">
        <w:t>-Se analiza propuesta  del Consejo Directivo de eximir del pago de la matricula a colegas que estuvieran directamente afectados por despidos y /o reducción de salarios en el contexto de la pandemia de Covid 19 , en ámbito de la Provincia de Córdoba.</w:t>
      </w:r>
    </w:p>
    <w:p w:rsidR="007D0B45" w:rsidRPr="005C4D6D" w:rsidRDefault="007D0B45" w:rsidP="005C4D6D"/>
    <w:p w:rsidR="007D0B45" w:rsidRPr="005C4D6D" w:rsidRDefault="007D0B45" w:rsidP="005C4D6D">
      <w:r w:rsidRPr="005C4D6D">
        <w:t>-Se realiza reunión en forma virtual con miembros del Estudio Benedicto Tassi y Estudio Contable CONFIS, a fin de conocer las posibilidades de recupero de deuda en  los casos de colegas Jubiladas/os , matriculados residentes fuera de la Provincia y deudores de más de 60 cuotas a los fines de elaborar propuesta.</w:t>
      </w:r>
    </w:p>
    <w:p w:rsidR="007D0B45" w:rsidRPr="005C4D6D" w:rsidRDefault="007D0B45" w:rsidP="005C4D6D"/>
    <w:p w:rsidR="007D0B45" w:rsidRPr="005C4D6D" w:rsidRDefault="007D0B45" w:rsidP="005C4D6D">
      <w:r w:rsidRPr="005C4D6D">
        <w:t>-Elaboración y presentación de nota al Consejo Directivo , con propuesta de recupero de deuda , en los casos  de los colegas antes mencionados.</w:t>
      </w:r>
    </w:p>
    <w:p w:rsidR="007D0B45" w:rsidRPr="005C4D6D" w:rsidRDefault="007D0B45" w:rsidP="005C4D6D">
      <w:r w:rsidRPr="005C4D6D">
        <w:t xml:space="preserve"> Participación en reunión del Consejo Directivo  del 12 /8/2020 ,donde se abordo esta temática parcialmente por razones de tiempo.</w:t>
      </w:r>
    </w:p>
    <w:p w:rsidR="007D0B45" w:rsidRPr="005C4D6D" w:rsidRDefault="007D0B45" w:rsidP="005C4D6D">
      <w:r w:rsidRPr="005C4D6D">
        <w:t>Es por este motivo que este Órgano Revisor eleva nota el 8/9/2020 a dicho Consejo, solicitando se tomen decisiones con relación a los deudores de mas de 60 cuotas y quienes no cumplieron con planes acordados con estudio  de abogados y  Colegio .</w:t>
      </w:r>
    </w:p>
    <w:p w:rsidR="007D0B45" w:rsidRPr="005C4D6D" w:rsidRDefault="007D0B45" w:rsidP="005C4D6D">
      <w:r w:rsidRPr="005C4D6D">
        <w:t xml:space="preserve">-Se  fiscalizo los ingresos y egresos económicos  de Sede Central , Delegaciones y Sub Sede </w:t>
      </w:r>
    </w:p>
    <w:p w:rsidR="007D0B45" w:rsidRPr="005C4D6D" w:rsidRDefault="007D0B45" w:rsidP="005C4D6D">
      <w:r w:rsidRPr="005C4D6D">
        <w:t>de forma virtual (drave) , correspondientes al periodo 1-11-2019 al 31-10-2020.</w:t>
      </w:r>
    </w:p>
    <w:p w:rsidR="007D0B45" w:rsidRPr="005C4D6D" w:rsidRDefault="007D0B45" w:rsidP="005C4D6D">
      <w:r w:rsidRPr="005C4D6D">
        <w:t xml:space="preserve">                                                                                     </w:t>
      </w:r>
    </w:p>
    <w:p w:rsidR="007D0B45" w:rsidRPr="00A26D95" w:rsidRDefault="007D0B45" w:rsidP="005C4D6D">
      <w:pPr>
        <w:rPr>
          <w:b/>
        </w:rPr>
      </w:pPr>
      <w:r w:rsidRPr="00A26D95">
        <w:rPr>
          <w:b/>
        </w:rPr>
        <w:t xml:space="preserve">TRIBUNAL DE DISCIPLINA    </w:t>
      </w:r>
    </w:p>
    <w:p w:rsidR="007D0B45" w:rsidRPr="005C4D6D" w:rsidRDefault="007D0B45" w:rsidP="005C4D6D"/>
    <w:p w:rsidR="007D0B45" w:rsidRPr="005C4D6D" w:rsidRDefault="007D0B45" w:rsidP="005C4D6D">
      <w:r w:rsidRPr="005C4D6D">
        <w:t>Los integrantes del  Tribunal se reúne</w:t>
      </w:r>
      <w:r>
        <w:t>n</w:t>
      </w:r>
      <w:r w:rsidRPr="005C4D6D">
        <w:t xml:space="preserve"> semanalmente,  los miembros titulares y con uno de los  suplentes de manera presencial. A partir del día 6/4/2020 las reuniones se realizaron de forma virtual debido a la situación excepcional del Covid  con la participación de los tres miembros titulares y dos miembros suplentes.  Los temas abordados fueron las denuncias realizadas, las causas iniciadas, como así también los espacios de reflexión sobre la cuestión de  Ética en Movimiento. </w:t>
      </w:r>
    </w:p>
    <w:p w:rsidR="007D0B45" w:rsidRPr="005C4D6D" w:rsidRDefault="007D0B45" w:rsidP="005C4D6D"/>
    <w:p w:rsidR="007D0B45" w:rsidRPr="005C4D6D" w:rsidRDefault="007D0B45" w:rsidP="005C4D6D">
      <w:r w:rsidRPr="005C4D6D">
        <w:t>Se realizó el Taller sobre “La Ética Profesional y Redes Sociales” para los colegas de la Sub Sede Punilla  durante dos jornadas desarrollados durante los días 7/7/20 y 14/7/20 con la presencia de 14 colegas de la Sub Sede Punilla.</w:t>
      </w:r>
    </w:p>
    <w:p w:rsidR="007D0B45" w:rsidRPr="005C4D6D" w:rsidRDefault="007D0B45" w:rsidP="005C4D6D"/>
    <w:p w:rsidR="007D0B45" w:rsidRPr="005C4D6D" w:rsidRDefault="007D0B45" w:rsidP="005C4D6D">
      <w:r w:rsidRPr="005C4D6D">
        <w:t>Mensualmente se participó junto al Consejo Directivo en los actos de matriculación de nuevos colegas.</w:t>
      </w:r>
    </w:p>
    <w:p w:rsidR="007D0B45" w:rsidRPr="005C4D6D" w:rsidRDefault="007D0B45" w:rsidP="005C4D6D"/>
    <w:p w:rsidR="007D0B45" w:rsidRPr="005C4D6D" w:rsidRDefault="007D0B45" w:rsidP="005C4D6D">
      <w:r w:rsidRPr="005C4D6D">
        <w:t>Se culminó y elevó al Consejo Directivo la modificación del Reglamento de las Leyes Provinciales. N° 7341 y 7342 en el articulado que implica los procedimientos del tribunal, a los fines de generar un proceso más dinámico.</w:t>
      </w:r>
    </w:p>
    <w:p w:rsidR="007D0B45" w:rsidRPr="005C4D6D" w:rsidRDefault="007D0B45" w:rsidP="005C4D6D">
      <w:bookmarkStart w:id="14" w:name="_gjdgxs" w:colFirst="0" w:colLast="0"/>
      <w:bookmarkEnd w:id="14"/>
    </w:p>
    <w:p w:rsidR="007D0B45" w:rsidRPr="005C4D6D" w:rsidRDefault="007D0B45" w:rsidP="005C4D6D">
      <w:r w:rsidRPr="005C4D6D">
        <w:t>Se participó de forma virtual en el Seminario de Ética de la Carrera de Trabajo Social de la Facultad de Ciencias Sociales de la UNC en forma conjunta con la Presidenta del Colegio, en donde se abordaron temas referente a la organización y funciones del Colegio, y se presentó mediante un power point la producción teórica de “Ética en movimiento”, el cual incluye origen de las profesiones, marco legal del Trabajo Social como profesión, principios éticos de FITS y una análisis del código de ética de CPSSCBA.</w:t>
      </w:r>
    </w:p>
    <w:p w:rsidR="007D0B45" w:rsidRPr="005C4D6D" w:rsidRDefault="007D0B45" w:rsidP="005C4D6D"/>
    <w:p w:rsidR="007D0B45" w:rsidRPr="005C4D6D" w:rsidRDefault="007D0B45" w:rsidP="005C4D6D">
      <w:r w:rsidRPr="005C4D6D">
        <w:t>Se trabajó sobre un documento sobre “Posicionamientos Éticos”, continúa en elaboración</w:t>
      </w:r>
    </w:p>
    <w:p w:rsidR="007D0B45" w:rsidRPr="005C4D6D" w:rsidRDefault="007D0B45" w:rsidP="005C4D6D"/>
    <w:p w:rsidR="007D0B45" w:rsidRPr="005C4D6D" w:rsidRDefault="007D0B45" w:rsidP="005C4D6D">
      <w:r w:rsidRPr="005C4D6D">
        <w:t>Se mantuvieron reuniones virtuales con el asesor legal del Tribunal de Disciplinas a fin de estudiar la posibilidad de recibir denuncias vía mail atendiendo a la situación de pandemia, de manera de resolver y continuar con el trabajo en el Tribunal; determinándose que las denuncias podrían realizarse por mail y las direcciones de correo podrían ser utilizadas como direcciones legales para recibir notificaciones, de modo de intentar adaptar los procedimientos del Tribunal a la tecnología.</w:t>
      </w:r>
    </w:p>
    <w:p w:rsidR="007D0B45" w:rsidRPr="005C4D6D" w:rsidRDefault="007D0B45" w:rsidP="005C4D6D"/>
    <w:p w:rsidR="007D0B45" w:rsidRPr="005C4D6D" w:rsidRDefault="007D0B45" w:rsidP="005C4D6D">
      <w:r w:rsidRPr="005C4D6D">
        <w:t>Se comenzó a trabajar sobre la informatización interna de las causas del Tribunal, para facilitar el acceso de los miembros del tribunal  y garantizar un mejor seguimiento.</w:t>
      </w:r>
    </w:p>
    <w:p w:rsidR="007D0B45" w:rsidRPr="005C4D6D" w:rsidRDefault="007D0B45" w:rsidP="005C4D6D"/>
    <w:p w:rsidR="007D0B45" w:rsidRPr="005C4D6D" w:rsidRDefault="007D0B45" w:rsidP="005C4D6D">
      <w:r w:rsidRPr="005C4D6D">
        <w:t>Debido a las condicio</w:t>
      </w:r>
      <w:r>
        <w:t>nes impuestas por la pandemia (</w:t>
      </w:r>
      <w:r w:rsidRPr="005C4D6D">
        <w:t>ASPO y DISPO) y a las condiciones reglamentarias que rigen actualmente al Tribunal de Disciplina, en el cual varios procedimientos exigen una instancia presencial ( ej.: firma de documentación, notificación por correo), la actividad de este tribunal en relación a las causas en curso se vio seriamente afectada, no obstante lo cual se dieron tratamiento interno a seis causas, a saber:</w:t>
      </w:r>
    </w:p>
    <w:p w:rsidR="007D0B45" w:rsidRPr="005C4D6D" w:rsidRDefault="007D0B45" w:rsidP="005C4D6D"/>
    <w:p w:rsidR="007D0B45" w:rsidRPr="005C4D6D" w:rsidRDefault="007D0B45" w:rsidP="005C4D6D">
      <w:r w:rsidRPr="005C4D6D">
        <w:t xml:space="preserve"> ingresaron dos denuncias (una presencial y otra por mail).</w:t>
      </w:r>
    </w:p>
    <w:p w:rsidR="007D0B45" w:rsidRPr="005C4D6D" w:rsidRDefault="007D0B45" w:rsidP="005C4D6D">
      <w:r>
        <w:t>S</w:t>
      </w:r>
      <w:r w:rsidRPr="005C4D6D">
        <w:t>e  notificó una sanción, una apertura de causa y una desestimación</w:t>
      </w:r>
    </w:p>
    <w:p w:rsidR="007D0B45" w:rsidRPr="005C4D6D" w:rsidRDefault="007D0B45" w:rsidP="005C4D6D">
      <w:r w:rsidRPr="005C4D6D">
        <w:t>Se continúa trabajando en cinco causas, que se encuentran en diferentes instancias del proceso.</w:t>
      </w:r>
    </w:p>
    <w:p w:rsidR="007D0B45" w:rsidRPr="005C4D6D" w:rsidRDefault="007D0B45" w:rsidP="005C4D6D"/>
    <w:p w:rsidR="007D0B45" w:rsidRPr="005C4D6D" w:rsidRDefault="007D0B45" w:rsidP="005C4D6D">
      <w:r w:rsidRPr="005C4D6D">
        <w:t xml:space="preserve"> Se asistió a cinco encuentros de la Comisión de Ética de la FAAPSS de manera virtual ( 2 encuentros en el mes de Julio, uno en Agosto, uno en Octubre, uno en Noviembre), las cuales se analizaron las diversas situaciones en que se encontraban atravesando los colegios de profesionales a raíz del Aislamiento y / o Distanciamiento Social Obligatorio de acuerdo las diferentes realidades provinciales, las acciones que podían de manera virtual desarrollar. Se acordó la nueva forma de funcionamiento virtual, se definió la continuidad por un año más de las funciones (coordinación, co-coordinación, secretaria y cosecretaria) por provincias, como así también se eligió para cubrir la función de coordinación, vacante por renuncia, a la Provincia de Santa Cruz. Se informa de la suspensión en el año 2020 del XXX° Congreso Nacional de Trabajo Social, debido a las condiciones que impone el desarrollo de la pandemia de la Covid. No obstante los cual, se presenta la propuesta de dicho congreso a los miembros de la Comisión y  se trabajó en una primera etapa profundizando en relación a los temas que se presentarían eventualmente en dicho Congreso. En un segundo momento se analizó  los códigos más actuales, a los fines de aportar en análisis y reflexión a aquellas provincias que están en la tarea de elaboración de nuevos códigos.</w:t>
      </w:r>
    </w:p>
    <w:p w:rsidR="007D0B45" w:rsidRPr="005C4D6D" w:rsidRDefault="007D0B45" w:rsidP="005C4D6D"/>
    <w:p w:rsidR="007D0B45" w:rsidRPr="005C4D6D" w:rsidRDefault="007D0B45" w:rsidP="005C4D6D">
      <w:r w:rsidRPr="005C4D6D">
        <w:t xml:space="preserve">Se toma conocimiento de la promulgación de la Ley 10715 en la que se establece por ley la suspensión hasta el 30/6/2021 la realización de procesos eleccionarios por lo cual se prorrogan los mandatos de las autoridades actuales del colegio hasta tanto sean reemplazados por quienes resulten electos y proclamados a través de la realización de los actos eleccionarios correspondientes. </w:t>
      </w:r>
    </w:p>
    <w:p w:rsidR="007D0B45" w:rsidRPr="005C4D6D" w:rsidRDefault="007D0B45" w:rsidP="005C4D6D"/>
    <w:p w:rsidR="007D0B45" w:rsidRPr="005C4D6D" w:rsidRDefault="007D0B45" w:rsidP="005C4D6D"/>
    <w:p w:rsidR="007D0B45" w:rsidRPr="005C4D6D" w:rsidRDefault="007D0B45" w:rsidP="005C4D6D"/>
    <w:p w:rsidR="007D0B45" w:rsidRPr="005C4D6D" w:rsidRDefault="007D0B45" w:rsidP="005C4D6D"/>
    <w:p w:rsidR="007D0B45" w:rsidRPr="005C4D6D" w:rsidRDefault="007D0B45" w:rsidP="005C4D6D"/>
    <w:p w:rsidR="007D0B45" w:rsidRPr="005C4D6D" w:rsidRDefault="007D0B45" w:rsidP="005C4D6D"/>
    <w:p w:rsidR="007D0B45" w:rsidRPr="005C4D6D" w:rsidRDefault="007D0B45" w:rsidP="005C4D6D"/>
    <w:p w:rsidR="007D0B45" w:rsidRPr="005C4D6D" w:rsidRDefault="007D0B45" w:rsidP="005C4D6D"/>
    <w:p w:rsidR="007D0B45" w:rsidRPr="003247F6" w:rsidRDefault="007D0B45" w:rsidP="00951255">
      <w:pPr>
        <w:jc w:val="center"/>
        <w:rPr>
          <w:rFonts w:ascii="Times New Roman" w:hAnsi="Times New Roman"/>
          <w:lang w:val="es-AR"/>
        </w:rPr>
      </w:pPr>
    </w:p>
    <w:sectPr w:rsidR="007D0B45" w:rsidRPr="003247F6" w:rsidSect="00414FE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0B45" w:rsidRDefault="007D0B45">
      <w:r>
        <w:separator/>
      </w:r>
    </w:p>
  </w:endnote>
  <w:endnote w:type="continuationSeparator" w:id="0">
    <w:p w:rsidR="007D0B45" w:rsidRDefault="007D0B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0B45" w:rsidRDefault="007D0B45">
      <w:r>
        <w:separator/>
      </w:r>
    </w:p>
  </w:footnote>
  <w:footnote w:type="continuationSeparator" w:id="0">
    <w:p w:rsidR="007D0B45" w:rsidRDefault="007D0B45">
      <w:r>
        <w:continuationSeparator/>
      </w:r>
    </w:p>
  </w:footnote>
  <w:footnote w:id="1">
    <w:p w:rsidR="007D0B45" w:rsidRDefault="007D0B45" w:rsidP="001A22CA">
      <w:pPr>
        <w:pStyle w:val="Normal3"/>
        <w:spacing w:after="0" w:line="240" w:lineRule="auto"/>
        <w:ind w:hanging="2"/>
      </w:pPr>
      <w:r>
        <w:rPr>
          <w:vertAlign w:val="superscript"/>
        </w:rPr>
        <w:footnoteRef/>
      </w:r>
      <w:r>
        <w:rPr>
          <w:rFonts w:ascii="Arial" w:hAnsi="Arial" w:cs="Arial"/>
          <w:color w:val="000000"/>
          <w:sz w:val="16"/>
          <w:szCs w:val="16"/>
        </w:rPr>
        <w:t xml:space="preserve"> Lic. Mildre del Socorro Martín Balam, Leila Meternich, Marta Moyano, Betiana Sepeda, Carla Ghisolfi, Ludmila Fantin, Malena Ochoa y Andrea Rossi.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4C66"/>
    <w:multiLevelType w:val="hybridMultilevel"/>
    <w:tmpl w:val="6884E91E"/>
    <w:lvl w:ilvl="0" w:tplc="98C07720">
      <w:numFmt w:val="bullet"/>
      <w:lvlText w:val="-"/>
      <w:lvlJc w:val="left"/>
      <w:pPr>
        <w:tabs>
          <w:tab w:val="num" w:pos="720"/>
        </w:tabs>
        <w:ind w:left="720" w:hanging="360"/>
      </w:pPr>
      <w:rPr>
        <w:rFonts w:ascii="Calibri" w:eastAsia="Times New Roman" w:hAnsi="Calibri"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7532147"/>
    <w:multiLevelType w:val="hybridMultilevel"/>
    <w:tmpl w:val="D2DE2D76"/>
    <w:lvl w:ilvl="0" w:tplc="E13C36C2">
      <w:numFmt w:val="bullet"/>
      <w:lvlText w:val="-"/>
      <w:lvlJc w:val="left"/>
      <w:pPr>
        <w:ind w:left="720" w:hanging="360"/>
      </w:pPr>
      <w:rPr>
        <w:rFonts w:ascii="Calibri" w:eastAsia="Times New Roman" w:hAnsi="Calibri"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17B54140"/>
    <w:multiLevelType w:val="hybridMultilevel"/>
    <w:tmpl w:val="EF96CE2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21F6123A"/>
    <w:multiLevelType w:val="hybridMultilevel"/>
    <w:tmpl w:val="EAB6D3EA"/>
    <w:lvl w:ilvl="0" w:tplc="E13C36C2">
      <w:numFmt w:val="bullet"/>
      <w:lvlText w:val="-"/>
      <w:lvlJc w:val="left"/>
      <w:pPr>
        <w:ind w:left="5180" w:hanging="360"/>
      </w:pPr>
      <w:rPr>
        <w:rFonts w:ascii="Calibri" w:eastAsia="Times New Roman" w:hAnsi="Calibri" w:hint="default"/>
      </w:rPr>
    </w:lvl>
    <w:lvl w:ilvl="1" w:tplc="2C0A0003" w:tentative="1">
      <w:start w:val="1"/>
      <w:numFmt w:val="bullet"/>
      <w:lvlText w:val="o"/>
      <w:lvlJc w:val="left"/>
      <w:pPr>
        <w:ind w:left="5900" w:hanging="360"/>
      </w:pPr>
      <w:rPr>
        <w:rFonts w:ascii="Courier New" w:hAnsi="Courier New" w:hint="default"/>
      </w:rPr>
    </w:lvl>
    <w:lvl w:ilvl="2" w:tplc="2C0A0005" w:tentative="1">
      <w:start w:val="1"/>
      <w:numFmt w:val="bullet"/>
      <w:lvlText w:val=""/>
      <w:lvlJc w:val="left"/>
      <w:pPr>
        <w:ind w:left="6620" w:hanging="360"/>
      </w:pPr>
      <w:rPr>
        <w:rFonts w:ascii="Wingdings" w:hAnsi="Wingdings" w:hint="default"/>
      </w:rPr>
    </w:lvl>
    <w:lvl w:ilvl="3" w:tplc="2C0A0001" w:tentative="1">
      <w:start w:val="1"/>
      <w:numFmt w:val="bullet"/>
      <w:lvlText w:val=""/>
      <w:lvlJc w:val="left"/>
      <w:pPr>
        <w:ind w:left="7340" w:hanging="360"/>
      </w:pPr>
      <w:rPr>
        <w:rFonts w:ascii="Symbol" w:hAnsi="Symbol" w:hint="default"/>
      </w:rPr>
    </w:lvl>
    <w:lvl w:ilvl="4" w:tplc="2C0A0003" w:tentative="1">
      <w:start w:val="1"/>
      <w:numFmt w:val="bullet"/>
      <w:lvlText w:val="o"/>
      <w:lvlJc w:val="left"/>
      <w:pPr>
        <w:ind w:left="8060" w:hanging="360"/>
      </w:pPr>
      <w:rPr>
        <w:rFonts w:ascii="Courier New" w:hAnsi="Courier New" w:hint="default"/>
      </w:rPr>
    </w:lvl>
    <w:lvl w:ilvl="5" w:tplc="2C0A0005" w:tentative="1">
      <w:start w:val="1"/>
      <w:numFmt w:val="bullet"/>
      <w:lvlText w:val=""/>
      <w:lvlJc w:val="left"/>
      <w:pPr>
        <w:ind w:left="8780" w:hanging="360"/>
      </w:pPr>
      <w:rPr>
        <w:rFonts w:ascii="Wingdings" w:hAnsi="Wingdings" w:hint="default"/>
      </w:rPr>
    </w:lvl>
    <w:lvl w:ilvl="6" w:tplc="2C0A0001" w:tentative="1">
      <w:start w:val="1"/>
      <w:numFmt w:val="bullet"/>
      <w:lvlText w:val=""/>
      <w:lvlJc w:val="left"/>
      <w:pPr>
        <w:ind w:left="9500" w:hanging="360"/>
      </w:pPr>
      <w:rPr>
        <w:rFonts w:ascii="Symbol" w:hAnsi="Symbol" w:hint="default"/>
      </w:rPr>
    </w:lvl>
    <w:lvl w:ilvl="7" w:tplc="2C0A0003" w:tentative="1">
      <w:start w:val="1"/>
      <w:numFmt w:val="bullet"/>
      <w:lvlText w:val="o"/>
      <w:lvlJc w:val="left"/>
      <w:pPr>
        <w:ind w:left="10220" w:hanging="360"/>
      </w:pPr>
      <w:rPr>
        <w:rFonts w:ascii="Courier New" w:hAnsi="Courier New" w:hint="default"/>
      </w:rPr>
    </w:lvl>
    <w:lvl w:ilvl="8" w:tplc="2C0A0005" w:tentative="1">
      <w:start w:val="1"/>
      <w:numFmt w:val="bullet"/>
      <w:lvlText w:val=""/>
      <w:lvlJc w:val="left"/>
      <w:pPr>
        <w:ind w:left="10940" w:hanging="360"/>
      </w:pPr>
      <w:rPr>
        <w:rFonts w:ascii="Wingdings" w:hAnsi="Wingdings" w:hint="default"/>
      </w:rPr>
    </w:lvl>
  </w:abstractNum>
  <w:abstractNum w:abstractNumId="4">
    <w:nsid w:val="287F56D8"/>
    <w:multiLevelType w:val="hybridMultilevel"/>
    <w:tmpl w:val="C2642A2C"/>
    <w:lvl w:ilvl="0" w:tplc="080A0001">
      <w:start w:val="1"/>
      <w:numFmt w:val="bullet"/>
      <w:lvlText w:val=""/>
      <w:lvlJc w:val="left"/>
      <w:pPr>
        <w:ind w:left="1495" w:hanging="360"/>
      </w:pPr>
      <w:rPr>
        <w:rFonts w:ascii="Symbol" w:hAnsi="Symbol"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nsid w:val="297B10CE"/>
    <w:multiLevelType w:val="hybridMultilevel"/>
    <w:tmpl w:val="6EE24F54"/>
    <w:lvl w:ilvl="0" w:tplc="2C0A0001">
      <w:start w:val="1"/>
      <w:numFmt w:val="bullet"/>
      <w:lvlText w:val=""/>
      <w:lvlJc w:val="left"/>
      <w:pPr>
        <w:ind w:left="218" w:hanging="360"/>
      </w:pPr>
      <w:rPr>
        <w:rFonts w:ascii="Symbol" w:hAnsi="Symbol" w:hint="default"/>
      </w:rPr>
    </w:lvl>
    <w:lvl w:ilvl="1" w:tplc="2C0A0003" w:tentative="1">
      <w:start w:val="1"/>
      <w:numFmt w:val="bullet"/>
      <w:lvlText w:val="o"/>
      <w:lvlJc w:val="left"/>
      <w:pPr>
        <w:ind w:left="938" w:hanging="360"/>
      </w:pPr>
      <w:rPr>
        <w:rFonts w:ascii="Courier New" w:hAnsi="Courier New" w:hint="default"/>
      </w:rPr>
    </w:lvl>
    <w:lvl w:ilvl="2" w:tplc="2C0A0005" w:tentative="1">
      <w:start w:val="1"/>
      <w:numFmt w:val="bullet"/>
      <w:lvlText w:val=""/>
      <w:lvlJc w:val="left"/>
      <w:pPr>
        <w:ind w:left="1658" w:hanging="360"/>
      </w:pPr>
      <w:rPr>
        <w:rFonts w:ascii="Wingdings" w:hAnsi="Wingdings" w:hint="default"/>
      </w:rPr>
    </w:lvl>
    <w:lvl w:ilvl="3" w:tplc="2C0A0001" w:tentative="1">
      <w:start w:val="1"/>
      <w:numFmt w:val="bullet"/>
      <w:lvlText w:val=""/>
      <w:lvlJc w:val="left"/>
      <w:pPr>
        <w:ind w:left="2378" w:hanging="360"/>
      </w:pPr>
      <w:rPr>
        <w:rFonts w:ascii="Symbol" w:hAnsi="Symbol" w:hint="default"/>
      </w:rPr>
    </w:lvl>
    <w:lvl w:ilvl="4" w:tplc="2C0A0003" w:tentative="1">
      <w:start w:val="1"/>
      <w:numFmt w:val="bullet"/>
      <w:lvlText w:val="o"/>
      <w:lvlJc w:val="left"/>
      <w:pPr>
        <w:ind w:left="3098" w:hanging="360"/>
      </w:pPr>
      <w:rPr>
        <w:rFonts w:ascii="Courier New" w:hAnsi="Courier New" w:hint="default"/>
      </w:rPr>
    </w:lvl>
    <w:lvl w:ilvl="5" w:tplc="2C0A0005" w:tentative="1">
      <w:start w:val="1"/>
      <w:numFmt w:val="bullet"/>
      <w:lvlText w:val=""/>
      <w:lvlJc w:val="left"/>
      <w:pPr>
        <w:ind w:left="3818" w:hanging="360"/>
      </w:pPr>
      <w:rPr>
        <w:rFonts w:ascii="Wingdings" w:hAnsi="Wingdings" w:hint="default"/>
      </w:rPr>
    </w:lvl>
    <w:lvl w:ilvl="6" w:tplc="2C0A0001" w:tentative="1">
      <w:start w:val="1"/>
      <w:numFmt w:val="bullet"/>
      <w:lvlText w:val=""/>
      <w:lvlJc w:val="left"/>
      <w:pPr>
        <w:ind w:left="4538" w:hanging="360"/>
      </w:pPr>
      <w:rPr>
        <w:rFonts w:ascii="Symbol" w:hAnsi="Symbol" w:hint="default"/>
      </w:rPr>
    </w:lvl>
    <w:lvl w:ilvl="7" w:tplc="2C0A0003" w:tentative="1">
      <w:start w:val="1"/>
      <w:numFmt w:val="bullet"/>
      <w:lvlText w:val="o"/>
      <w:lvlJc w:val="left"/>
      <w:pPr>
        <w:ind w:left="5258" w:hanging="360"/>
      </w:pPr>
      <w:rPr>
        <w:rFonts w:ascii="Courier New" w:hAnsi="Courier New" w:hint="default"/>
      </w:rPr>
    </w:lvl>
    <w:lvl w:ilvl="8" w:tplc="2C0A0005" w:tentative="1">
      <w:start w:val="1"/>
      <w:numFmt w:val="bullet"/>
      <w:lvlText w:val=""/>
      <w:lvlJc w:val="left"/>
      <w:pPr>
        <w:ind w:left="5978" w:hanging="360"/>
      </w:pPr>
      <w:rPr>
        <w:rFonts w:ascii="Wingdings" w:hAnsi="Wingdings" w:hint="default"/>
      </w:rPr>
    </w:lvl>
  </w:abstractNum>
  <w:abstractNum w:abstractNumId="6">
    <w:nsid w:val="39EC5DB0"/>
    <w:multiLevelType w:val="multilevel"/>
    <w:tmpl w:val="FFFFFFFF"/>
    <w:lvl w:ilvl="0">
      <w:start w:val="1"/>
      <w:numFmt w:val="decimal"/>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7">
    <w:nsid w:val="4E0C71A1"/>
    <w:multiLevelType w:val="hybridMultilevel"/>
    <w:tmpl w:val="FD28968C"/>
    <w:lvl w:ilvl="0" w:tplc="E13C36C2">
      <w:numFmt w:val="bullet"/>
      <w:lvlText w:val="-"/>
      <w:lvlJc w:val="left"/>
      <w:pPr>
        <w:ind w:left="218" w:hanging="360"/>
      </w:pPr>
      <w:rPr>
        <w:rFonts w:ascii="Calibri" w:eastAsia="Times New Roman" w:hAnsi="Calibri" w:hint="default"/>
      </w:rPr>
    </w:lvl>
    <w:lvl w:ilvl="1" w:tplc="2C0A0003" w:tentative="1">
      <w:start w:val="1"/>
      <w:numFmt w:val="bullet"/>
      <w:lvlText w:val="o"/>
      <w:lvlJc w:val="left"/>
      <w:pPr>
        <w:ind w:left="938" w:hanging="360"/>
      </w:pPr>
      <w:rPr>
        <w:rFonts w:ascii="Courier New" w:hAnsi="Courier New" w:hint="default"/>
      </w:rPr>
    </w:lvl>
    <w:lvl w:ilvl="2" w:tplc="2C0A0005" w:tentative="1">
      <w:start w:val="1"/>
      <w:numFmt w:val="bullet"/>
      <w:lvlText w:val=""/>
      <w:lvlJc w:val="left"/>
      <w:pPr>
        <w:ind w:left="1658" w:hanging="360"/>
      </w:pPr>
      <w:rPr>
        <w:rFonts w:ascii="Wingdings" w:hAnsi="Wingdings" w:hint="default"/>
      </w:rPr>
    </w:lvl>
    <w:lvl w:ilvl="3" w:tplc="2C0A0001" w:tentative="1">
      <w:start w:val="1"/>
      <w:numFmt w:val="bullet"/>
      <w:lvlText w:val=""/>
      <w:lvlJc w:val="left"/>
      <w:pPr>
        <w:ind w:left="2378" w:hanging="360"/>
      </w:pPr>
      <w:rPr>
        <w:rFonts w:ascii="Symbol" w:hAnsi="Symbol" w:hint="default"/>
      </w:rPr>
    </w:lvl>
    <w:lvl w:ilvl="4" w:tplc="2C0A0003" w:tentative="1">
      <w:start w:val="1"/>
      <w:numFmt w:val="bullet"/>
      <w:lvlText w:val="o"/>
      <w:lvlJc w:val="left"/>
      <w:pPr>
        <w:ind w:left="3098" w:hanging="360"/>
      </w:pPr>
      <w:rPr>
        <w:rFonts w:ascii="Courier New" w:hAnsi="Courier New" w:hint="default"/>
      </w:rPr>
    </w:lvl>
    <w:lvl w:ilvl="5" w:tplc="2C0A0005" w:tentative="1">
      <w:start w:val="1"/>
      <w:numFmt w:val="bullet"/>
      <w:lvlText w:val=""/>
      <w:lvlJc w:val="left"/>
      <w:pPr>
        <w:ind w:left="3818" w:hanging="360"/>
      </w:pPr>
      <w:rPr>
        <w:rFonts w:ascii="Wingdings" w:hAnsi="Wingdings" w:hint="default"/>
      </w:rPr>
    </w:lvl>
    <w:lvl w:ilvl="6" w:tplc="2C0A0001" w:tentative="1">
      <w:start w:val="1"/>
      <w:numFmt w:val="bullet"/>
      <w:lvlText w:val=""/>
      <w:lvlJc w:val="left"/>
      <w:pPr>
        <w:ind w:left="4538" w:hanging="360"/>
      </w:pPr>
      <w:rPr>
        <w:rFonts w:ascii="Symbol" w:hAnsi="Symbol" w:hint="default"/>
      </w:rPr>
    </w:lvl>
    <w:lvl w:ilvl="7" w:tplc="2C0A0003" w:tentative="1">
      <w:start w:val="1"/>
      <w:numFmt w:val="bullet"/>
      <w:lvlText w:val="o"/>
      <w:lvlJc w:val="left"/>
      <w:pPr>
        <w:ind w:left="5258" w:hanging="360"/>
      </w:pPr>
      <w:rPr>
        <w:rFonts w:ascii="Courier New" w:hAnsi="Courier New" w:hint="default"/>
      </w:rPr>
    </w:lvl>
    <w:lvl w:ilvl="8" w:tplc="2C0A0005" w:tentative="1">
      <w:start w:val="1"/>
      <w:numFmt w:val="bullet"/>
      <w:lvlText w:val=""/>
      <w:lvlJc w:val="left"/>
      <w:pPr>
        <w:ind w:left="5978" w:hanging="360"/>
      </w:pPr>
      <w:rPr>
        <w:rFonts w:ascii="Wingdings" w:hAnsi="Wingdings" w:hint="default"/>
      </w:rPr>
    </w:lvl>
  </w:abstractNum>
  <w:abstractNum w:abstractNumId="8">
    <w:nsid w:val="61D32738"/>
    <w:multiLevelType w:val="multilevel"/>
    <w:tmpl w:val="FFFFFFFF"/>
    <w:lvl w:ilvl="0">
      <w:start w:val="1"/>
      <w:numFmt w:val="bullet"/>
      <w:lvlText w:val="-"/>
      <w:lvlJc w:val="left"/>
      <w:pPr>
        <w:ind w:left="1800" w:hanging="360"/>
      </w:pPr>
      <w:rPr>
        <w:rFonts w:ascii="Calibri" w:eastAsia="Times New Roman" w:hAnsi="Calibri"/>
      </w:rPr>
    </w:lvl>
    <w:lvl w:ilvl="1">
      <w:start w:val="1"/>
      <w:numFmt w:val="bullet"/>
      <w:lvlText w:val="o"/>
      <w:lvlJc w:val="left"/>
      <w:pPr>
        <w:ind w:left="2520" w:hanging="360"/>
      </w:pPr>
      <w:rPr>
        <w:rFonts w:ascii="Courier New" w:eastAsia="Times New Roman" w:hAnsi="Courier New"/>
      </w:rPr>
    </w:lvl>
    <w:lvl w:ilvl="2">
      <w:start w:val="1"/>
      <w:numFmt w:val="bullet"/>
      <w:lvlText w:val="▪"/>
      <w:lvlJc w:val="left"/>
      <w:pPr>
        <w:ind w:left="3240" w:hanging="360"/>
      </w:pPr>
      <w:rPr>
        <w:rFonts w:ascii="Noto Sans Symbols" w:eastAsia="Times New Roman" w:hAnsi="Noto Sans Symbols"/>
      </w:rPr>
    </w:lvl>
    <w:lvl w:ilvl="3">
      <w:start w:val="1"/>
      <w:numFmt w:val="bullet"/>
      <w:lvlText w:val="●"/>
      <w:lvlJc w:val="left"/>
      <w:pPr>
        <w:ind w:left="3960" w:hanging="360"/>
      </w:pPr>
      <w:rPr>
        <w:rFonts w:ascii="Noto Sans Symbols" w:eastAsia="Times New Roman" w:hAnsi="Noto Sans Symbols"/>
      </w:rPr>
    </w:lvl>
    <w:lvl w:ilvl="4">
      <w:start w:val="1"/>
      <w:numFmt w:val="bullet"/>
      <w:lvlText w:val="o"/>
      <w:lvlJc w:val="left"/>
      <w:pPr>
        <w:ind w:left="4680" w:hanging="360"/>
      </w:pPr>
      <w:rPr>
        <w:rFonts w:ascii="Courier New" w:eastAsia="Times New Roman" w:hAnsi="Courier New"/>
      </w:rPr>
    </w:lvl>
    <w:lvl w:ilvl="5">
      <w:start w:val="1"/>
      <w:numFmt w:val="bullet"/>
      <w:lvlText w:val="▪"/>
      <w:lvlJc w:val="left"/>
      <w:pPr>
        <w:ind w:left="5400" w:hanging="360"/>
      </w:pPr>
      <w:rPr>
        <w:rFonts w:ascii="Noto Sans Symbols" w:eastAsia="Times New Roman" w:hAnsi="Noto Sans Symbols"/>
      </w:rPr>
    </w:lvl>
    <w:lvl w:ilvl="6">
      <w:start w:val="1"/>
      <w:numFmt w:val="bullet"/>
      <w:lvlText w:val="●"/>
      <w:lvlJc w:val="left"/>
      <w:pPr>
        <w:ind w:left="6120" w:hanging="360"/>
      </w:pPr>
      <w:rPr>
        <w:rFonts w:ascii="Noto Sans Symbols" w:eastAsia="Times New Roman" w:hAnsi="Noto Sans Symbols"/>
      </w:rPr>
    </w:lvl>
    <w:lvl w:ilvl="7">
      <w:start w:val="1"/>
      <w:numFmt w:val="bullet"/>
      <w:lvlText w:val="o"/>
      <w:lvlJc w:val="left"/>
      <w:pPr>
        <w:ind w:left="6840" w:hanging="360"/>
      </w:pPr>
      <w:rPr>
        <w:rFonts w:ascii="Courier New" w:eastAsia="Times New Roman" w:hAnsi="Courier New"/>
      </w:rPr>
    </w:lvl>
    <w:lvl w:ilvl="8">
      <w:start w:val="1"/>
      <w:numFmt w:val="bullet"/>
      <w:lvlText w:val="▪"/>
      <w:lvlJc w:val="left"/>
      <w:pPr>
        <w:ind w:left="7560" w:hanging="360"/>
      </w:pPr>
      <w:rPr>
        <w:rFonts w:ascii="Noto Sans Symbols" w:eastAsia="Times New Roman" w:hAnsi="Noto Sans Symbols"/>
      </w:rPr>
    </w:lvl>
  </w:abstractNum>
  <w:abstractNum w:abstractNumId="9">
    <w:nsid w:val="76015382"/>
    <w:multiLevelType w:val="hybridMultilevel"/>
    <w:tmpl w:val="50E612E2"/>
    <w:lvl w:ilvl="0" w:tplc="49D269F4">
      <w:start w:val="1"/>
      <w:numFmt w:val="upp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num w:numId="1">
    <w:abstractNumId w:val="9"/>
  </w:num>
  <w:num w:numId="2">
    <w:abstractNumId w:val="6"/>
  </w:num>
  <w:num w:numId="3">
    <w:abstractNumId w:val="8"/>
  </w:num>
  <w:num w:numId="4">
    <w:abstractNumId w:val="4"/>
  </w:num>
  <w:num w:numId="5">
    <w:abstractNumId w:val="2"/>
  </w:num>
  <w:num w:numId="6">
    <w:abstractNumId w:val="5"/>
  </w:num>
  <w:num w:numId="7">
    <w:abstractNumId w:val="7"/>
  </w:num>
  <w:num w:numId="8">
    <w:abstractNumId w:val="1"/>
  </w:num>
  <w:num w:numId="9">
    <w:abstractNumId w:val="3"/>
  </w:num>
  <w:num w:numId="10">
    <w:abstractNumId w:val="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4FE9"/>
    <w:rsid w:val="00000E60"/>
    <w:rsid w:val="00000FD4"/>
    <w:rsid w:val="00001F17"/>
    <w:rsid w:val="00005EC1"/>
    <w:rsid w:val="00010701"/>
    <w:rsid w:val="00012418"/>
    <w:rsid w:val="000135E0"/>
    <w:rsid w:val="00013948"/>
    <w:rsid w:val="000144FB"/>
    <w:rsid w:val="00020A7B"/>
    <w:rsid w:val="00021DF6"/>
    <w:rsid w:val="00022694"/>
    <w:rsid w:val="00022F2E"/>
    <w:rsid w:val="0002370B"/>
    <w:rsid w:val="00024218"/>
    <w:rsid w:val="000273FE"/>
    <w:rsid w:val="00031921"/>
    <w:rsid w:val="00033643"/>
    <w:rsid w:val="0003476F"/>
    <w:rsid w:val="00035399"/>
    <w:rsid w:val="00035DFA"/>
    <w:rsid w:val="000365D2"/>
    <w:rsid w:val="000375E3"/>
    <w:rsid w:val="00042D1B"/>
    <w:rsid w:val="00044659"/>
    <w:rsid w:val="000450C0"/>
    <w:rsid w:val="00046170"/>
    <w:rsid w:val="0004626E"/>
    <w:rsid w:val="00046928"/>
    <w:rsid w:val="00046A72"/>
    <w:rsid w:val="00046D9F"/>
    <w:rsid w:val="000512F2"/>
    <w:rsid w:val="000517A3"/>
    <w:rsid w:val="00052478"/>
    <w:rsid w:val="0005462D"/>
    <w:rsid w:val="00055CA7"/>
    <w:rsid w:val="0006104C"/>
    <w:rsid w:val="0006139B"/>
    <w:rsid w:val="00062EF0"/>
    <w:rsid w:val="00064BD7"/>
    <w:rsid w:val="00066383"/>
    <w:rsid w:val="00072345"/>
    <w:rsid w:val="00072A4E"/>
    <w:rsid w:val="0007377F"/>
    <w:rsid w:val="0008177B"/>
    <w:rsid w:val="00082555"/>
    <w:rsid w:val="00090BBE"/>
    <w:rsid w:val="000911EE"/>
    <w:rsid w:val="00093809"/>
    <w:rsid w:val="0009425E"/>
    <w:rsid w:val="000947BE"/>
    <w:rsid w:val="00097BD9"/>
    <w:rsid w:val="000A0E83"/>
    <w:rsid w:val="000A1301"/>
    <w:rsid w:val="000A14C9"/>
    <w:rsid w:val="000A24EF"/>
    <w:rsid w:val="000A4716"/>
    <w:rsid w:val="000A6711"/>
    <w:rsid w:val="000A7265"/>
    <w:rsid w:val="000A7A59"/>
    <w:rsid w:val="000B078D"/>
    <w:rsid w:val="000B0842"/>
    <w:rsid w:val="000B2978"/>
    <w:rsid w:val="000B53B7"/>
    <w:rsid w:val="000C547D"/>
    <w:rsid w:val="000C5BFB"/>
    <w:rsid w:val="000D6C90"/>
    <w:rsid w:val="000E044E"/>
    <w:rsid w:val="000E0807"/>
    <w:rsid w:val="000E2A3F"/>
    <w:rsid w:val="000E49B5"/>
    <w:rsid w:val="000F0938"/>
    <w:rsid w:val="000F0C31"/>
    <w:rsid w:val="000F243F"/>
    <w:rsid w:val="000F4526"/>
    <w:rsid w:val="000F550E"/>
    <w:rsid w:val="001035A5"/>
    <w:rsid w:val="00104C1C"/>
    <w:rsid w:val="00110880"/>
    <w:rsid w:val="00110C8A"/>
    <w:rsid w:val="0011227F"/>
    <w:rsid w:val="001130D0"/>
    <w:rsid w:val="00115D56"/>
    <w:rsid w:val="001206D2"/>
    <w:rsid w:val="001239F6"/>
    <w:rsid w:val="001244F0"/>
    <w:rsid w:val="00124FF4"/>
    <w:rsid w:val="00125BBA"/>
    <w:rsid w:val="00126C1A"/>
    <w:rsid w:val="0013169E"/>
    <w:rsid w:val="001367F7"/>
    <w:rsid w:val="0013725E"/>
    <w:rsid w:val="0013788D"/>
    <w:rsid w:val="00143673"/>
    <w:rsid w:val="00143D95"/>
    <w:rsid w:val="0014482A"/>
    <w:rsid w:val="00145719"/>
    <w:rsid w:val="001510E2"/>
    <w:rsid w:val="001527CB"/>
    <w:rsid w:val="0015687C"/>
    <w:rsid w:val="00161AB5"/>
    <w:rsid w:val="00167BC7"/>
    <w:rsid w:val="00170E0C"/>
    <w:rsid w:val="00175E2D"/>
    <w:rsid w:val="00177098"/>
    <w:rsid w:val="001770F5"/>
    <w:rsid w:val="00177F6B"/>
    <w:rsid w:val="00180831"/>
    <w:rsid w:val="001833EF"/>
    <w:rsid w:val="0018350D"/>
    <w:rsid w:val="0018370E"/>
    <w:rsid w:val="00184A5E"/>
    <w:rsid w:val="00186377"/>
    <w:rsid w:val="0018788E"/>
    <w:rsid w:val="00197788"/>
    <w:rsid w:val="001A0F96"/>
    <w:rsid w:val="001A13FA"/>
    <w:rsid w:val="001A22CA"/>
    <w:rsid w:val="001A2C62"/>
    <w:rsid w:val="001A551B"/>
    <w:rsid w:val="001A6358"/>
    <w:rsid w:val="001B0DAF"/>
    <w:rsid w:val="001B4E25"/>
    <w:rsid w:val="001B5EA9"/>
    <w:rsid w:val="001B6D91"/>
    <w:rsid w:val="001B6FBA"/>
    <w:rsid w:val="001C23AB"/>
    <w:rsid w:val="001C3AEA"/>
    <w:rsid w:val="001C70DF"/>
    <w:rsid w:val="001D02E7"/>
    <w:rsid w:val="001D55B7"/>
    <w:rsid w:val="001D7DB5"/>
    <w:rsid w:val="001E1B29"/>
    <w:rsid w:val="001E6BBB"/>
    <w:rsid w:val="001F12DD"/>
    <w:rsid w:val="001F56DB"/>
    <w:rsid w:val="00203660"/>
    <w:rsid w:val="00203B91"/>
    <w:rsid w:val="00205849"/>
    <w:rsid w:val="002104A8"/>
    <w:rsid w:val="0021173B"/>
    <w:rsid w:val="00211ED1"/>
    <w:rsid w:val="00220A6E"/>
    <w:rsid w:val="0023373D"/>
    <w:rsid w:val="002406F1"/>
    <w:rsid w:val="002418F1"/>
    <w:rsid w:val="00241F21"/>
    <w:rsid w:val="00242E1E"/>
    <w:rsid w:val="00242F84"/>
    <w:rsid w:val="002445CD"/>
    <w:rsid w:val="00245C75"/>
    <w:rsid w:val="002469EB"/>
    <w:rsid w:val="00246B6F"/>
    <w:rsid w:val="002544EB"/>
    <w:rsid w:val="00254571"/>
    <w:rsid w:val="00254771"/>
    <w:rsid w:val="0025671B"/>
    <w:rsid w:val="00263474"/>
    <w:rsid w:val="002645A6"/>
    <w:rsid w:val="002648F2"/>
    <w:rsid w:val="00264C76"/>
    <w:rsid w:val="00267577"/>
    <w:rsid w:val="002675E9"/>
    <w:rsid w:val="00270FDA"/>
    <w:rsid w:val="00271BCE"/>
    <w:rsid w:val="002720D3"/>
    <w:rsid w:val="00274A44"/>
    <w:rsid w:val="00283CA8"/>
    <w:rsid w:val="00283CDB"/>
    <w:rsid w:val="00287A05"/>
    <w:rsid w:val="00290020"/>
    <w:rsid w:val="00290BB6"/>
    <w:rsid w:val="00292A37"/>
    <w:rsid w:val="00293AED"/>
    <w:rsid w:val="002956EB"/>
    <w:rsid w:val="00295B94"/>
    <w:rsid w:val="002A0376"/>
    <w:rsid w:val="002A056B"/>
    <w:rsid w:val="002A0EA5"/>
    <w:rsid w:val="002A4687"/>
    <w:rsid w:val="002A6EDA"/>
    <w:rsid w:val="002A70CF"/>
    <w:rsid w:val="002B0C6D"/>
    <w:rsid w:val="002B1198"/>
    <w:rsid w:val="002B2678"/>
    <w:rsid w:val="002B2DAF"/>
    <w:rsid w:val="002B5396"/>
    <w:rsid w:val="002C12F4"/>
    <w:rsid w:val="002C4DAC"/>
    <w:rsid w:val="002C63FD"/>
    <w:rsid w:val="002C6ADA"/>
    <w:rsid w:val="002E11C9"/>
    <w:rsid w:val="002E36CA"/>
    <w:rsid w:val="002E3D46"/>
    <w:rsid w:val="002E3E43"/>
    <w:rsid w:val="002E592F"/>
    <w:rsid w:val="002F0ED3"/>
    <w:rsid w:val="002F302D"/>
    <w:rsid w:val="002F5B94"/>
    <w:rsid w:val="00302389"/>
    <w:rsid w:val="00302532"/>
    <w:rsid w:val="0030533E"/>
    <w:rsid w:val="00305CAF"/>
    <w:rsid w:val="00305E61"/>
    <w:rsid w:val="00307C43"/>
    <w:rsid w:val="0031020A"/>
    <w:rsid w:val="003110D7"/>
    <w:rsid w:val="00312483"/>
    <w:rsid w:val="003129EE"/>
    <w:rsid w:val="00314728"/>
    <w:rsid w:val="00315427"/>
    <w:rsid w:val="00315753"/>
    <w:rsid w:val="00317DED"/>
    <w:rsid w:val="003228A4"/>
    <w:rsid w:val="00322E1E"/>
    <w:rsid w:val="003247F6"/>
    <w:rsid w:val="003251AC"/>
    <w:rsid w:val="003257ED"/>
    <w:rsid w:val="00331951"/>
    <w:rsid w:val="00332115"/>
    <w:rsid w:val="00332A93"/>
    <w:rsid w:val="003335D0"/>
    <w:rsid w:val="00333CB2"/>
    <w:rsid w:val="003345EA"/>
    <w:rsid w:val="00336249"/>
    <w:rsid w:val="00337F49"/>
    <w:rsid w:val="00345989"/>
    <w:rsid w:val="00346835"/>
    <w:rsid w:val="0035151C"/>
    <w:rsid w:val="00351C8C"/>
    <w:rsid w:val="003525B9"/>
    <w:rsid w:val="00355D9C"/>
    <w:rsid w:val="003561BB"/>
    <w:rsid w:val="00357D19"/>
    <w:rsid w:val="003605E1"/>
    <w:rsid w:val="00364002"/>
    <w:rsid w:val="00364736"/>
    <w:rsid w:val="00365FCE"/>
    <w:rsid w:val="0036620D"/>
    <w:rsid w:val="00367EB8"/>
    <w:rsid w:val="00367FD3"/>
    <w:rsid w:val="00372C8A"/>
    <w:rsid w:val="003734DB"/>
    <w:rsid w:val="00377121"/>
    <w:rsid w:val="0037798A"/>
    <w:rsid w:val="0038071D"/>
    <w:rsid w:val="00380767"/>
    <w:rsid w:val="00381A1F"/>
    <w:rsid w:val="00383064"/>
    <w:rsid w:val="00384AF7"/>
    <w:rsid w:val="00385816"/>
    <w:rsid w:val="00390CB6"/>
    <w:rsid w:val="00394810"/>
    <w:rsid w:val="00397573"/>
    <w:rsid w:val="003A77FB"/>
    <w:rsid w:val="003B201F"/>
    <w:rsid w:val="003B281C"/>
    <w:rsid w:val="003B5FB0"/>
    <w:rsid w:val="003C0BB3"/>
    <w:rsid w:val="003D221D"/>
    <w:rsid w:val="003D7144"/>
    <w:rsid w:val="003D71B0"/>
    <w:rsid w:val="003E056B"/>
    <w:rsid w:val="003E09F2"/>
    <w:rsid w:val="003E0A33"/>
    <w:rsid w:val="003E1D54"/>
    <w:rsid w:val="003E720E"/>
    <w:rsid w:val="003F1A25"/>
    <w:rsid w:val="003F442E"/>
    <w:rsid w:val="003F717A"/>
    <w:rsid w:val="00400107"/>
    <w:rsid w:val="00400429"/>
    <w:rsid w:val="00401818"/>
    <w:rsid w:val="0040277C"/>
    <w:rsid w:val="004028EA"/>
    <w:rsid w:val="00407053"/>
    <w:rsid w:val="00411B9A"/>
    <w:rsid w:val="00414FE9"/>
    <w:rsid w:val="0041646D"/>
    <w:rsid w:val="00421A3A"/>
    <w:rsid w:val="004244B4"/>
    <w:rsid w:val="00427D5E"/>
    <w:rsid w:val="004309D7"/>
    <w:rsid w:val="00432548"/>
    <w:rsid w:val="004338DF"/>
    <w:rsid w:val="004372EF"/>
    <w:rsid w:val="00437A5F"/>
    <w:rsid w:val="00442E9F"/>
    <w:rsid w:val="00443B2F"/>
    <w:rsid w:val="00445443"/>
    <w:rsid w:val="004522EC"/>
    <w:rsid w:val="00453068"/>
    <w:rsid w:val="004536DD"/>
    <w:rsid w:val="00455C5A"/>
    <w:rsid w:val="00455CE6"/>
    <w:rsid w:val="00460DE8"/>
    <w:rsid w:val="00461DEB"/>
    <w:rsid w:val="00462FA8"/>
    <w:rsid w:val="0046483A"/>
    <w:rsid w:val="00466CED"/>
    <w:rsid w:val="004753BF"/>
    <w:rsid w:val="00475BFD"/>
    <w:rsid w:val="0047780F"/>
    <w:rsid w:val="00482234"/>
    <w:rsid w:val="00482F8A"/>
    <w:rsid w:val="004834A1"/>
    <w:rsid w:val="00485638"/>
    <w:rsid w:val="00485FF4"/>
    <w:rsid w:val="0049017C"/>
    <w:rsid w:val="004945B5"/>
    <w:rsid w:val="00495D42"/>
    <w:rsid w:val="00495E8A"/>
    <w:rsid w:val="004A0218"/>
    <w:rsid w:val="004A386C"/>
    <w:rsid w:val="004A6372"/>
    <w:rsid w:val="004A6C67"/>
    <w:rsid w:val="004B1F75"/>
    <w:rsid w:val="004C3A54"/>
    <w:rsid w:val="004D2133"/>
    <w:rsid w:val="004D279F"/>
    <w:rsid w:val="004D3BAA"/>
    <w:rsid w:val="004D3CE4"/>
    <w:rsid w:val="004D48DC"/>
    <w:rsid w:val="004D4E25"/>
    <w:rsid w:val="004D6FD2"/>
    <w:rsid w:val="004D7834"/>
    <w:rsid w:val="004E2E65"/>
    <w:rsid w:val="004E2FB8"/>
    <w:rsid w:val="004E40AC"/>
    <w:rsid w:val="004E4185"/>
    <w:rsid w:val="004E6318"/>
    <w:rsid w:val="004F0829"/>
    <w:rsid w:val="004F102F"/>
    <w:rsid w:val="004F1BB5"/>
    <w:rsid w:val="004F4286"/>
    <w:rsid w:val="004F5B55"/>
    <w:rsid w:val="004F5D63"/>
    <w:rsid w:val="0050262A"/>
    <w:rsid w:val="00502871"/>
    <w:rsid w:val="005056B1"/>
    <w:rsid w:val="00512048"/>
    <w:rsid w:val="005123CA"/>
    <w:rsid w:val="0051484A"/>
    <w:rsid w:val="00522B54"/>
    <w:rsid w:val="005235F4"/>
    <w:rsid w:val="00523D76"/>
    <w:rsid w:val="0052546A"/>
    <w:rsid w:val="00526785"/>
    <w:rsid w:val="005317C8"/>
    <w:rsid w:val="00534B6B"/>
    <w:rsid w:val="00541787"/>
    <w:rsid w:val="00542024"/>
    <w:rsid w:val="005420BA"/>
    <w:rsid w:val="00552846"/>
    <w:rsid w:val="00552B62"/>
    <w:rsid w:val="00553110"/>
    <w:rsid w:val="00554E4F"/>
    <w:rsid w:val="00560AC8"/>
    <w:rsid w:val="00563A76"/>
    <w:rsid w:val="00564AAF"/>
    <w:rsid w:val="00567845"/>
    <w:rsid w:val="00570B65"/>
    <w:rsid w:val="00571C23"/>
    <w:rsid w:val="00571D48"/>
    <w:rsid w:val="00572F29"/>
    <w:rsid w:val="00574B53"/>
    <w:rsid w:val="00575EB2"/>
    <w:rsid w:val="00582535"/>
    <w:rsid w:val="00585C54"/>
    <w:rsid w:val="005861BF"/>
    <w:rsid w:val="00586600"/>
    <w:rsid w:val="0058767A"/>
    <w:rsid w:val="00587ACF"/>
    <w:rsid w:val="00591C27"/>
    <w:rsid w:val="00592A68"/>
    <w:rsid w:val="00594F87"/>
    <w:rsid w:val="005965BF"/>
    <w:rsid w:val="005966D1"/>
    <w:rsid w:val="00597207"/>
    <w:rsid w:val="005A1BC6"/>
    <w:rsid w:val="005A4721"/>
    <w:rsid w:val="005A76BF"/>
    <w:rsid w:val="005B1E56"/>
    <w:rsid w:val="005B2DF6"/>
    <w:rsid w:val="005B3C48"/>
    <w:rsid w:val="005B51CD"/>
    <w:rsid w:val="005B6ECB"/>
    <w:rsid w:val="005C1B31"/>
    <w:rsid w:val="005C3795"/>
    <w:rsid w:val="005C3F78"/>
    <w:rsid w:val="005C4377"/>
    <w:rsid w:val="005C4D6D"/>
    <w:rsid w:val="005C53A5"/>
    <w:rsid w:val="005C6C64"/>
    <w:rsid w:val="005D122C"/>
    <w:rsid w:val="005D2044"/>
    <w:rsid w:val="005D5A89"/>
    <w:rsid w:val="005D632D"/>
    <w:rsid w:val="005E0322"/>
    <w:rsid w:val="005E03F1"/>
    <w:rsid w:val="005E0CE0"/>
    <w:rsid w:val="005E48C6"/>
    <w:rsid w:val="005F26E8"/>
    <w:rsid w:val="005F6400"/>
    <w:rsid w:val="006007C2"/>
    <w:rsid w:val="0060298B"/>
    <w:rsid w:val="00605351"/>
    <w:rsid w:val="00610B3A"/>
    <w:rsid w:val="00611EBE"/>
    <w:rsid w:val="006220F7"/>
    <w:rsid w:val="0062262B"/>
    <w:rsid w:val="00623079"/>
    <w:rsid w:val="00625D09"/>
    <w:rsid w:val="0062656F"/>
    <w:rsid w:val="006330BD"/>
    <w:rsid w:val="00635583"/>
    <w:rsid w:val="006365F6"/>
    <w:rsid w:val="00637CA3"/>
    <w:rsid w:val="0064375F"/>
    <w:rsid w:val="00651194"/>
    <w:rsid w:val="00654FE9"/>
    <w:rsid w:val="0066209B"/>
    <w:rsid w:val="00664F0A"/>
    <w:rsid w:val="006703B5"/>
    <w:rsid w:val="00673961"/>
    <w:rsid w:val="00684055"/>
    <w:rsid w:val="0068413C"/>
    <w:rsid w:val="0068428B"/>
    <w:rsid w:val="00684AF6"/>
    <w:rsid w:val="00684F7C"/>
    <w:rsid w:val="00685723"/>
    <w:rsid w:val="006864E5"/>
    <w:rsid w:val="00686D4A"/>
    <w:rsid w:val="00686E61"/>
    <w:rsid w:val="0069376D"/>
    <w:rsid w:val="006A093E"/>
    <w:rsid w:val="006A2C0E"/>
    <w:rsid w:val="006A2C2F"/>
    <w:rsid w:val="006A3A8F"/>
    <w:rsid w:val="006A4D4F"/>
    <w:rsid w:val="006A5820"/>
    <w:rsid w:val="006A7069"/>
    <w:rsid w:val="006B043C"/>
    <w:rsid w:val="006B24EB"/>
    <w:rsid w:val="006B2AA8"/>
    <w:rsid w:val="006B2CFA"/>
    <w:rsid w:val="006B4294"/>
    <w:rsid w:val="006B5001"/>
    <w:rsid w:val="006B78B2"/>
    <w:rsid w:val="006C06A3"/>
    <w:rsid w:val="006C09DF"/>
    <w:rsid w:val="006C0E15"/>
    <w:rsid w:val="006C4B93"/>
    <w:rsid w:val="006D083A"/>
    <w:rsid w:val="006D0AB3"/>
    <w:rsid w:val="006D1057"/>
    <w:rsid w:val="006D1A33"/>
    <w:rsid w:val="006D6504"/>
    <w:rsid w:val="006E33F1"/>
    <w:rsid w:val="006E6B42"/>
    <w:rsid w:val="006F2793"/>
    <w:rsid w:val="006F6249"/>
    <w:rsid w:val="006F75B2"/>
    <w:rsid w:val="007001E6"/>
    <w:rsid w:val="00702FDC"/>
    <w:rsid w:val="007036AD"/>
    <w:rsid w:val="00704631"/>
    <w:rsid w:val="00710AF5"/>
    <w:rsid w:val="00712EFB"/>
    <w:rsid w:val="00715593"/>
    <w:rsid w:val="0073073B"/>
    <w:rsid w:val="00730B97"/>
    <w:rsid w:val="00730DFA"/>
    <w:rsid w:val="00732FE2"/>
    <w:rsid w:val="00733D54"/>
    <w:rsid w:val="00734C64"/>
    <w:rsid w:val="00734D4A"/>
    <w:rsid w:val="007359C2"/>
    <w:rsid w:val="0073759B"/>
    <w:rsid w:val="007451D9"/>
    <w:rsid w:val="00746CBD"/>
    <w:rsid w:val="00746DDA"/>
    <w:rsid w:val="00757AD0"/>
    <w:rsid w:val="00757D6D"/>
    <w:rsid w:val="00760BD4"/>
    <w:rsid w:val="00762413"/>
    <w:rsid w:val="007627EC"/>
    <w:rsid w:val="00762858"/>
    <w:rsid w:val="00763AAB"/>
    <w:rsid w:val="00763E62"/>
    <w:rsid w:val="0077015C"/>
    <w:rsid w:val="007702FC"/>
    <w:rsid w:val="0077247C"/>
    <w:rsid w:val="00772A3E"/>
    <w:rsid w:val="00773D15"/>
    <w:rsid w:val="00775AA6"/>
    <w:rsid w:val="00776D63"/>
    <w:rsid w:val="00780F9D"/>
    <w:rsid w:val="00781D04"/>
    <w:rsid w:val="007824D3"/>
    <w:rsid w:val="0078679F"/>
    <w:rsid w:val="00790070"/>
    <w:rsid w:val="007916A9"/>
    <w:rsid w:val="00791D90"/>
    <w:rsid w:val="00792222"/>
    <w:rsid w:val="00792CA4"/>
    <w:rsid w:val="007A1471"/>
    <w:rsid w:val="007A1AC2"/>
    <w:rsid w:val="007A42A5"/>
    <w:rsid w:val="007A44EC"/>
    <w:rsid w:val="007A6E26"/>
    <w:rsid w:val="007B18D2"/>
    <w:rsid w:val="007B39AD"/>
    <w:rsid w:val="007B59E0"/>
    <w:rsid w:val="007D0B45"/>
    <w:rsid w:val="007D1963"/>
    <w:rsid w:val="007D3D75"/>
    <w:rsid w:val="007D541E"/>
    <w:rsid w:val="007E1D84"/>
    <w:rsid w:val="007E2D26"/>
    <w:rsid w:val="007E4EB0"/>
    <w:rsid w:val="007E63F9"/>
    <w:rsid w:val="007F2AE3"/>
    <w:rsid w:val="00800B90"/>
    <w:rsid w:val="00801E20"/>
    <w:rsid w:val="00805D5A"/>
    <w:rsid w:val="00805FE0"/>
    <w:rsid w:val="00807471"/>
    <w:rsid w:val="00814EC1"/>
    <w:rsid w:val="00823C58"/>
    <w:rsid w:val="0082712F"/>
    <w:rsid w:val="008303B9"/>
    <w:rsid w:val="00830E2D"/>
    <w:rsid w:val="0083173E"/>
    <w:rsid w:val="008318B4"/>
    <w:rsid w:val="00834A54"/>
    <w:rsid w:val="00835FB2"/>
    <w:rsid w:val="00836B98"/>
    <w:rsid w:val="00843E8B"/>
    <w:rsid w:val="0085117D"/>
    <w:rsid w:val="00851BA0"/>
    <w:rsid w:val="00855C81"/>
    <w:rsid w:val="00855FD5"/>
    <w:rsid w:val="008567E2"/>
    <w:rsid w:val="00856927"/>
    <w:rsid w:val="00856D6E"/>
    <w:rsid w:val="0085788A"/>
    <w:rsid w:val="0085795B"/>
    <w:rsid w:val="008602D3"/>
    <w:rsid w:val="00861ECC"/>
    <w:rsid w:val="00863D45"/>
    <w:rsid w:val="00863FF7"/>
    <w:rsid w:val="00865062"/>
    <w:rsid w:val="008663F3"/>
    <w:rsid w:val="008676D3"/>
    <w:rsid w:val="00870CEA"/>
    <w:rsid w:val="00871C79"/>
    <w:rsid w:val="00872A99"/>
    <w:rsid w:val="00875526"/>
    <w:rsid w:val="008759F4"/>
    <w:rsid w:val="008805BC"/>
    <w:rsid w:val="0088090B"/>
    <w:rsid w:val="00885A56"/>
    <w:rsid w:val="008878B6"/>
    <w:rsid w:val="00890417"/>
    <w:rsid w:val="0089335F"/>
    <w:rsid w:val="00893DBC"/>
    <w:rsid w:val="0089444A"/>
    <w:rsid w:val="00894A68"/>
    <w:rsid w:val="00895C91"/>
    <w:rsid w:val="008A0E69"/>
    <w:rsid w:val="008A3384"/>
    <w:rsid w:val="008A4CE2"/>
    <w:rsid w:val="008A6664"/>
    <w:rsid w:val="008A7FD8"/>
    <w:rsid w:val="008B4D33"/>
    <w:rsid w:val="008B7124"/>
    <w:rsid w:val="008C37DD"/>
    <w:rsid w:val="008C5DFD"/>
    <w:rsid w:val="008C6109"/>
    <w:rsid w:val="008C6B9B"/>
    <w:rsid w:val="008D059F"/>
    <w:rsid w:val="008D1F9F"/>
    <w:rsid w:val="008D28CF"/>
    <w:rsid w:val="008D5FBE"/>
    <w:rsid w:val="008E1314"/>
    <w:rsid w:val="008E1D3C"/>
    <w:rsid w:val="008E1F8C"/>
    <w:rsid w:val="008E3F7C"/>
    <w:rsid w:val="008F3501"/>
    <w:rsid w:val="008F3D94"/>
    <w:rsid w:val="008F5166"/>
    <w:rsid w:val="008F7FE4"/>
    <w:rsid w:val="00901156"/>
    <w:rsid w:val="00901BA4"/>
    <w:rsid w:val="00901E34"/>
    <w:rsid w:val="00902C05"/>
    <w:rsid w:val="00903173"/>
    <w:rsid w:val="00911C82"/>
    <w:rsid w:val="009131B9"/>
    <w:rsid w:val="0091408C"/>
    <w:rsid w:val="00914C4A"/>
    <w:rsid w:val="00916996"/>
    <w:rsid w:val="0091702E"/>
    <w:rsid w:val="00917E8C"/>
    <w:rsid w:val="00922D52"/>
    <w:rsid w:val="00924AD6"/>
    <w:rsid w:val="009266C2"/>
    <w:rsid w:val="009276B4"/>
    <w:rsid w:val="00927D5D"/>
    <w:rsid w:val="009327ED"/>
    <w:rsid w:val="00933A7D"/>
    <w:rsid w:val="00934AAF"/>
    <w:rsid w:val="00935AD2"/>
    <w:rsid w:val="00941EA6"/>
    <w:rsid w:val="00943A89"/>
    <w:rsid w:val="009440B9"/>
    <w:rsid w:val="009444F1"/>
    <w:rsid w:val="00945290"/>
    <w:rsid w:val="009465D0"/>
    <w:rsid w:val="00951255"/>
    <w:rsid w:val="00955A12"/>
    <w:rsid w:val="00957A67"/>
    <w:rsid w:val="00961229"/>
    <w:rsid w:val="009704CA"/>
    <w:rsid w:val="00971A39"/>
    <w:rsid w:val="00974590"/>
    <w:rsid w:val="00977D86"/>
    <w:rsid w:val="00982911"/>
    <w:rsid w:val="0098378F"/>
    <w:rsid w:val="00986333"/>
    <w:rsid w:val="009868C5"/>
    <w:rsid w:val="00990600"/>
    <w:rsid w:val="0099426D"/>
    <w:rsid w:val="0099479F"/>
    <w:rsid w:val="009A3DA9"/>
    <w:rsid w:val="009A3F89"/>
    <w:rsid w:val="009B18F2"/>
    <w:rsid w:val="009B7785"/>
    <w:rsid w:val="009C33BF"/>
    <w:rsid w:val="009C4D3D"/>
    <w:rsid w:val="009D0966"/>
    <w:rsid w:val="009D2C42"/>
    <w:rsid w:val="009D3D5C"/>
    <w:rsid w:val="009D4459"/>
    <w:rsid w:val="009D4CE4"/>
    <w:rsid w:val="009D5CA7"/>
    <w:rsid w:val="009D6108"/>
    <w:rsid w:val="009D7570"/>
    <w:rsid w:val="009E05CB"/>
    <w:rsid w:val="009E0B4A"/>
    <w:rsid w:val="009F25E5"/>
    <w:rsid w:val="00A003F1"/>
    <w:rsid w:val="00A02B7E"/>
    <w:rsid w:val="00A03321"/>
    <w:rsid w:val="00A0508F"/>
    <w:rsid w:val="00A05793"/>
    <w:rsid w:val="00A059A0"/>
    <w:rsid w:val="00A06037"/>
    <w:rsid w:val="00A06526"/>
    <w:rsid w:val="00A1042D"/>
    <w:rsid w:val="00A11CC6"/>
    <w:rsid w:val="00A1325F"/>
    <w:rsid w:val="00A21205"/>
    <w:rsid w:val="00A237A5"/>
    <w:rsid w:val="00A25F26"/>
    <w:rsid w:val="00A26887"/>
    <w:rsid w:val="00A26D95"/>
    <w:rsid w:val="00A274DD"/>
    <w:rsid w:val="00A32E6B"/>
    <w:rsid w:val="00A33235"/>
    <w:rsid w:val="00A34A28"/>
    <w:rsid w:val="00A3637C"/>
    <w:rsid w:val="00A4169F"/>
    <w:rsid w:val="00A41937"/>
    <w:rsid w:val="00A41DA5"/>
    <w:rsid w:val="00A436B5"/>
    <w:rsid w:val="00A4452D"/>
    <w:rsid w:val="00A44F04"/>
    <w:rsid w:val="00A4632D"/>
    <w:rsid w:val="00A51BF2"/>
    <w:rsid w:val="00A53185"/>
    <w:rsid w:val="00A531F8"/>
    <w:rsid w:val="00A53B5C"/>
    <w:rsid w:val="00A541E3"/>
    <w:rsid w:val="00A562E3"/>
    <w:rsid w:val="00A57633"/>
    <w:rsid w:val="00A57E02"/>
    <w:rsid w:val="00A61266"/>
    <w:rsid w:val="00A61CB2"/>
    <w:rsid w:val="00A62C2C"/>
    <w:rsid w:val="00A641D6"/>
    <w:rsid w:val="00A706D2"/>
    <w:rsid w:val="00A70C55"/>
    <w:rsid w:val="00A72BAE"/>
    <w:rsid w:val="00A72F3E"/>
    <w:rsid w:val="00A757D5"/>
    <w:rsid w:val="00A80886"/>
    <w:rsid w:val="00A82748"/>
    <w:rsid w:val="00A83FDF"/>
    <w:rsid w:val="00A842CA"/>
    <w:rsid w:val="00A85431"/>
    <w:rsid w:val="00A8664B"/>
    <w:rsid w:val="00A86C9B"/>
    <w:rsid w:val="00A86D0B"/>
    <w:rsid w:val="00A87568"/>
    <w:rsid w:val="00A901BE"/>
    <w:rsid w:val="00A90BB2"/>
    <w:rsid w:val="00A94B4C"/>
    <w:rsid w:val="00A94D3C"/>
    <w:rsid w:val="00A951C3"/>
    <w:rsid w:val="00A95AD1"/>
    <w:rsid w:val="00A95AD7"/>
    <w:rsid w:val="00A96A90"/>
    <w:rsid w:val="00A96B2E"/>
    <w:rsid w:val="00A971B4"/>
    <w:rsid w:val="00A97207"/>
    <w:rsid w:val="00A97DDE"/>
    <w:rsid w:val="00AA0C4A"/>
    <w:rsid w:val="00AA220E"/>
    <w:rsid w:val="00AA5911"/>
    <w:rsid w:val="00AB09B4"/>
    <w:rsid w:val="00AB39D7"/>
    <w:rsid w:val="00AB4B02"/>
    <w:rsid w:val="00AB6AAA"/>
    <w:rsid w:val="00AB745A"/>
    <w:rsid w:val="00AC16FD"/>
    <w:rsid w:val="00AC18B9"/>
    <w:rsid w:val="00AC232F"/>
    <w:rsid w:val="00AC2FFA"/>
    <w:rsid w:val="00AC3FA4"/>
    <w:rsid w:val="00AC4BF4"/>
    <w:rsid w:val="00AC5257"/>
    <w:rsid w:val="00AC7449"/>
    <w:rsid w:val="00AD1B53"/>
    <w:rsid w:val="00AD2BD6"/>
    <w:rsid w:val="00AE2B61"/>
    <w:rsid w:val="00AE4D83"/>
    <w:rsid w:val="00AE5CA2"/>
    <w:rsid w:val="00AE6045"/>
    <w:rsid w:val="00AE7754"/>
    <w:rsid w:val="00AF14F5"/>
    <w:rsid w:val="00AF15B3"/>
    <w:rsid w:val="00AF30D7"/>
    <w:rsid w:val="00AF34BF"/>
    <w:rsid w:val="00AF3DFC"/>
    <w:rsid w:val="00AF76D8"/>
    <w:rsid w:val="00B00808"/>
    <w:rsid w:val="00B00888"/>
    <w:rsid w:val="00B0099D"/>
    <w:rsid w:val="00B022FC"/>
    <w:rsid w:val="00B0244A"/>
    <w:rsid w:val="00B035BC"/>
    <w:rsid w:val="00B03644"/>
    <w:rsid w:val="00B25D66"/>
    <w:rsid w:val="00B275DE"/>
    <w:rsid w:val="00B335AD"/>
    <w:rsid w:val="00B33A62"/>
    <w:rsid w:val="00B3749F"/>
    <w:rsid w:val="00B40FCF"/>
    <w:rsid w:val="00B41FB5"/>
    <w:rsid w:val="00B428E2"/>
    <w:rsid w:val="00B43B50"/>
    <w:rsid w:val="00B47764"/>
    <w:rsid w:val="00B50253"/>
    <w:rsid w:val="00B5458E"/>
    <w:rsid w:val="00B56AD3"/>
    <w:rsid w:val="00B57ADF"/>
    <w:rsid w:val="00B6058B"/>
    <w:rsid w:val="00B60635"/>
    <w:rsid w:val="00B637DD"/>
    <w:rsid w:val="00B63D4F"/>
    <w:rsid w:val="00B64F67"/>
    <w:rsid w:val="00B65770"/>
    <w:rsid w:val="00B70680"/>
    <w:rsid w:val="00B71684"/>
    <w:rsid w:val="00B72AE8"/>
    <w:rsid w:val="00B76DC2"/>
    <w:rsid w:val="00B80C2C"/>
    <w:rsid w:val="00B85970"/>
    <w:rsid w:val="00B93F19"/>
    <w:rsid w:val="00BA1FA6"/>
    <w:rsid w:val="00BA21A9"/>
    <w:rsid w:val="00BA384D"/>
    <w:rsid w:val="00BA38C3"/>
    <w:rsid w:val="00BA485B"/>
    <w:rsid w:val="00BA78C3"/>
    <w:rsid w:val="00BB0A51"/>
    <w:rsid w:val="00BB1C2F"/>
    <w:rsid w:val="00BB2319"/>
    <w:rsid w:val="00BB4DA8"/>
    <w:rsid w:val="00BC0CF6"/>
    <w:rsid w:val="00BC1FCD"/>
    <w:rsid w:val="00BC2312"/>
    <w:rsid w:val="00BC26F7"/>
    <w:rsid w:val="00BC28F8"/>
    <w:rsid w:val="00BC2914"/>
    <w:rsid w:val="00BC38E4"/>
    <w:rsid w:val="00BC437F"/>
    <w:rsid w:val="00BC507C"/>
    <w:rsid w:val="00BD0102"/>
    <w:rsid w:val="00BD4A1E"/>
    <w:rsid w:val="00BD7F86"/>
    <w:rsid w:val="00BE0094"/>
    <w:rsid w:val="00BE0AA3"/>
    <w:rsid w:val="00BE776D"/>
    <w:rsid w:val="00BE7E5C"/>
    <w:rsid w:val="00BF0006"/>
    <w:rsid w:val="00BF0C34"/>
    <w:rsid w:val="00BF2CBA"/>
    <w:rsid w:val="00BF615F"/>
    <w:rsid w:val="00C00950"/>
    <w:rsid w:val="00C00978"/>
    <w:rsid w:val="00C01536"/>
    <w:rsid w:val="00C0269D"/>
    <w:rsid w:val="00C035AE"/>
    <w:rsid w:val="00C03EA5"/>
    <w:rsid w:val="00C069C2"/>
    <w:rsid w:val="00C06B9D"/>
    <w:rsid w:val="00C07F20"/>
    <w:rsid w:val="00C10D38"/>
    <w:rsid w:val="00C11E82"/>
    <w:rsid w:val="00C1213E"/>
    <w:rsid w:val="00C1370C"/>
    <w:rsid w:val="00C13C40"/>
    <w:rsid w:val="00C14CDF"/>
    <w:rsid w:val="00C16E62"/>
    <w:rsid w:val="00C2589F"/>
    <w:rsid w:val="00C26A1A"/>
    <w:rsid w:val="00C26FED"/>
    <w:rsid w:val="00C31DE9"/>
    <w:rsid w:val="00C34BEB"/>
    <w:rsid w:val="00C35817"/>
    <w:rsid w:val="00C36266"/>
    <w:rsid w:val="00C4161A"/>
    <w:rsid w:val="00C47A1A"/>
    <w:rsid w:val="00C47F33"/>
    <w:rsid w:val="00C51718"/>
    <w:rsid w:val="00C56275"/>
    <w:rsid w:val="00C569C5"/>
    <w:rsid w:val="00C56FF8"/>
    <w:rsid w:val="00C61E48"/>
    <w:rsid w:val="00C61E62"/>
    <w:rsid w:val="00C626FF"/>
    <w:rsid w:val="00C64B3E"/>
    <w:rsid w:val="00C71440"/>
    <w:rsid w:val="00C72969"/>
    <w:rsid w:val="00C73FEA"/>
    <w:rsid w:val="00C741F0"/>
    <w:rsid w:val="00C7663D"/>
    <w:rsid w:val="00C77F98"/>
    <w:rsid w:val="00C80D45"/>
    <w:rsid w:val="00C82190"/>
    <w:rsid w:val="00C87266"/>
    <w:rsid w:val="00C90986"/>
    <w:rsid w:val="00C925BF"/>
    <w:rsid w:val="00C929D3"/>
    <w:rsid w:val="00C93A5C"/>
    <w:rsid w:val="00C958A2"/>
    <w:rsid w:val="00C969CD"/>
    <w:rsid w:val="00C979A5"/>
    <w:rsid w:val="00C97F9D"/>
    <w:rsid w:val="00CA2FBF"/>
    <w:rsid w:val="00CA5D5E"/>
    <w:rsid w:val="00CB0280"/>
    <w:rsid w:val="00CB54EB"/>
    <w:rsid w:val="00CB5C4A"/>
    <w:rsid w:val="00CB7A4A"/>
    <w:rsid w:val="00CC08E5"/>
    <w:rsid w:val="00CC2E74"/>
    <w:rsid w:val="00CC425C"/>
    <w:rsid w:val="00CC4C22"/>
    <w:rsid w:val="00CD0426"/>
    <w:rsid w:val="00CD1E99"/>
    <w:rsid w:val="00CD2FF0"/>
    <w:rsid w:val="00CD347D"/>
    <w:rsid w:val="00CD6A44"/>
    <w:rsid w:val="00CD6BD0"/>
    <w:rsid w:val="00CD729A"/>
    <w:rsid w:val="00CD7FDD"/>
    <w:rsid w:val="00CE056E"/>
    <w:rsid w:val="00CE09FD"/>
    <w:rsid w:val="00CE25F6"/>
    <w:rsid w:val="00CE4256"/>
    <w:rsid w:val="00CE45BC"/>
    <w:rsid w:val="00CE4909"/>
    <w:rsid w:val="00CE5273"/>
    <w:rsid w:val="00CE62D7"/>
    <w:rsid w:val="00CE73CD"/>
    <w:rsid w:val="00CF0EC9"/>
    <w:rsid w:val="00CF25CA"/>
    <w:rsid w:val="00CF2DF6"/>
    <w:rsid w:val="00CF4CA9"/>
    <w:rsid w:val="00D01C8B"/>
    <w:rsid w:val="00D02D0F"/>
    <w:rsid w:val="00D030FE"/>
    <w:rsid w:val="00D11110"/>
    <w:rsid w:val="00D13ED7"/>
    <w:rsid w:val="00D20894"/>
    <w:rsid w:val="00D2098E"/>
    <w:rsid w:val="00D223F4"/>
    <w:rsid w:val="00D25889"/>
    <w:rsid w:val="00D25C20"/>
    <w:rsid w:val="00D25EBF"/>
    <w:rsid w:val="00D2713F"/>
    <w:rsid w:val="00D30444"/>
    <w:rsid w:val="00D30CB8"/>
    <w:rsid w:val="00D32792"/>
    <w:rsid w:val="00D32B5C"/>
    <w:rsid w:val="00D504A0"/>
    <w:rsid w:val="00D561B3"/>
    <w:rsid w:val="00D56826"/>
    <w:rsid w:val="00D60901"/>
    <w:rsid w:val="00D63F11"/>
    <w:rsid w:val="00D644E2"/>
    <w:rsid w:val="00D64846"/>
    <w:rsid w:val="00D7454D"/>
    <w:rsid w:val="00D75CC7"/>
    <w:rsid w:val="00D80BF1"/>
    <w:rsid w:val="00D818D7"/>
    <w:rsid w:val="00D818F1"/>
    <w:rsid w:val="00D84FD0"/>
    <w:rsid w:val="00D857F0"/>
    <w:rsid w:val="00D8710C"/>
    <w:rsid w:val="00D941F7"/>
    <w:rsid w:val="00DA306E"/>
    <w:rsid w:val="00DA38F5"/>
    <w:rsid w:val="00DA3C7F"/>
    <w:rsid w:val="00DA418A"/>
    <w:rsid w:val="00DB0B4B"/>
    <w:rsid w:val="00DB2C59"/>
    <w:rsid w:val="00DB4B0C"/>
    <w:rsid w:val="00DB5EE6"/>
    <w:rsid w:val="00DB7F5A"/>
    <w:rsid w:val="00DC044C"/>
    <w:rsid w:val="00DC0486"/>
    <w:rsid w:val="00DD52A2"/>
    <w:rsid w:val="00DD7920"/>
    <w:rsid w:val="00DE3931"/>
    <w:rsid w:val="00DE4E81"/>
    <w:rsid w:val="00DF0488"/>
    <w:rsid w:val="00DF3B02"/>
    <w:rsid w:val="00DF5E8A"/>
    <w:rsid w:val="00E017EF"/>
    <w:rsid w:val="00E05CE9"/>
    <w:rsid w:val="00E10164"/>
    <w:rsid w:val="00E119D8"/>
    <w:rsid w:val="00E12E39"/>
    <w:rsid w:val="00E14DD8"/>
    <w:rsid w:val="00E25F4A"/>
    <w:rsid w:val="00E336D8"/>
    <w:rsid w:val="00E33753"/>
    <w:rsid w:val="00E4071E"/>
    <w:rsid w:val="00E40CD4"/>
    <w:rsid w:val="00E40DAF"/>
    <w:rsid w:val="00E432B8"/>
    <w:rsid w:val="00E43F0C"/>
    <w:rsid w:val="00E45459"/>
    <w:rsid w:val="00E45490"/>
    <w:rsid w:val="00E53509"/>
    <w:rsid w:val="00E542F0"/>
    <w:rsid w:val="00E60DFE"/>
    <w:rsid w:val="00E62004"/>
    <w:rsid w:val="00E623B7"/>
    <w:rsid w:val="00E62C6A"/>
    <w:rsid w:val="00E6577D"/>
    <w:rsid w:val="00E67E3E"/>
    <w:rsid w:val="00E719CA"/>
    <w:rsid w:val="00E7266C"/>
    <w:rsid w:val="00E72786"/>
    <w:rsid w:val="00E807F8"/>
    <w:rsid w:val="00E80E19"/>
    <w:rsid w:val="00E837CC"/>
    <w:rsid w:val="00E84D20"/>
    <w:rsid w:val="00E85C02"/>
    <w:rsid w:val="00E90699"/>
    <w:rsid w:val="00E917DE"/>
    <w:rsid w:val="00E926AC"/>
    <w:rsid w:val="00E93754"/>
    <w:rsid w:val="00EB24B6"/>
    <w:rsid w:val="00EB5B4E"/>
    <w:rsid w:val="00EB74C2"/>
    <w:rsid w:val="00EC0AA4"/>
    <w:rsid w:val="00EC10E1"/>
    <w:rsid w:val="00EC4A6C"/>
    <w:rsid w:val="00EC53E2"/>
    <w:rsid w:val="00ED31F6"/>
    <w:rsid w:val="00ED6DD1"/>
    <w:rsid w:val="00ED799A"/>
    <w:rsid w:val="00EE222B"/>
    <w:rsid w:val="00EE2BA0"/>
    <w:rsid w:val="00EE47A0"/>
    <w:rsid w:val="00EE686B"/>
    <w:rsid w:val="00EE6D99"/>
    <w:rsid w:val="00EF08BC"/>
    <w:rsid w:val="00EF132C"/>
    <w:rsid w:val="00F00205"/>
    <w:rsid w:val="00F00435"/>
    <w:rsid w:val="00F00ACF"/>
    <w:rsid w:val="00F02217"/>
    <w:rsid w:val="00F03A39"/>
    <w:rsid w:val="00F06EBE"/>
    <w:rsid w:val="00F07D47"/>
    <w:rsid w:val="00F14DDC"/>
    <w:rsid w:val="00F14E6F"/>
    <w:rsid w:val="00F1563E"/>
    <w:rsid w:val="00F25473"/>
    <w:rsid w:val="00F2673D"/>
    <w:rsid w:val="00F2684F"/>
    <w:rsid w:val="00F27332"/>
    <w:rsid w:val="00F30BCC"/>
    <w:rsid w:val="00F32395"/>
    <w:rsid w:val="00F325FC"/>
    <w:rsid w:val="00F34E5F"/>
    <w:rsid w:val="00F360B6"/>
    <w:rsid w:val="00F37025"/>
    <w:rsid w:val="00F40762"/>
    <w:rsid w:val="00F40D5C"/>
    <w:rsid w:val="00F4114F"/>
    <w:rsid w:val="00F41413"/>
    <w:rsid w:val="00F418E7"/>
    <w:rsid w:val="00F43221"/>
    <w:rsid w:val="00F4351C"/>
    <w:rsid w:val="00F43954"/>
    <w:rsid w:val="00F47F1F"/>
    <w:rsid w:val="00F5009D"/>
    <w:rsid w:val="00F51821"/>
    <w:rsid w:val="00F51975"/>
    <w:rsid w:val="00F52483"/>
    <w:rsid w:val="00F531F3"/>
    <w:rsid w:val="00F5400B"/>
    <w:rsid w:val="00F54432"/>
    <w:rsid w:val="00F54E76"/>
    <w:rsid w:val="00F572D4"/>
    <w:rsid w:val="00F64660"/>
    <w:rsid w:val="00F675BC"/>
    <w:rsid w:val="00F678F2"/>
    <w:rsid w:val="00F722C1"/>
    <w:rsid w:val="00F72982"/>
    <w:rsid w:val="00F737AE"/>
    <w:rsid w:val="00F7387C"/>
    <w:rsid w:val="00F74B74"/>
    <w:rsid w:val="00F81B20"/>
    <w:rsid w:val="00F82C7C"/>
    <w:rsid w:val="00F83366"/>
    <w:rsid w:val="00F84D76"/>
    <w:rsid w:val="00F84DC4"/>
    <w:rsid w:val="00F862E5"/>
    <w:rsid w:val="00F87885"/>
    <w:rsid w:val="00F87DFF"/>
    <w:rsid w:val="00F90515"/>
    <w:rsid w:val="00F9095C"/>
    <w:rsid w:val="00F90C73"/>
    <w:rsid w:val="00F91F92"/>
    <w:rsid w:val="00F93082"/>
    <w:rsid w:val="00F957C5"/>
    <w:rsid w:val="00F95C2F"/>
    <w:rsid w:val="00F96F4F"/>
    <w:rsid w:val="00FA1EC0"/>
    <w:rsid w:val="00FA3560"/>
    <w:rsid w:val="00FA4A34"/>
    <w:rsid w:val="00FA5314"/>
    <w:rsid w:val="00FB4CF7"/>
    <w:rsid w:val="00FB6FF8"/>
    <w:rsid w:val="00FC00A5"/>
    <w:rsid w:val="00FC0512"/>
    <w:rsid w:val="00FC0F5D"/>
    <w:rsid w:val="00FC208D"/>
    <w:rsid w:val="00FC518E"/>
    <w:rsid w:val="00FC5255"/>
    <w:rsid w:val="00FC5DD6"/>
    <w:rsid w:val="00FC608B"/>
    <w:rsid w:val="00FC65AF"/>
    <w:rsid w:val="00FC7F0B"/>
    <w:rsid w:val="00FD056E"/>
    <w:rsid w:val="00FD3D72"/>
    <w:rsid w:val="00FD7437"/>
    <w:rsid w:val="00FE021A"/>
    <w:rsid w:val="00FE1E1D"/>
    <w:rsid w:val="00FE20D8"/>
    <w:rsid w:val="00FE4CC5"/>
    <w:rsid w:val="00FE6A11"/>
    <w:rsid w:val="00FE6C07"/>
    <w:rsid w:val="00FF1019"/>
    <w:rsid w:val="00FF27CC"/>
    <w:rsid w:val="076D001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FE9"/>
    <w:pPr>
      <w:jc w:val="both"/>
    </w:pPr>
    <w:rPr>
      <w:rFonts w:ascii="Calibri" w:hAnsi="Calibri"/>
      <w:sz w:val="24"/>
      <w:szCs w:val="24"/>
      <w:lang w:val="es-ES" w:eastAsia="es-E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14FE9"/>
    <w:pPr>
      <w:spacing w:after="200" w:line="276" w:lineRule="auto"/>
      <w:ind w:left="720"/>
      <w:contextualSpacing/>
    </w:pPr>
    <w:rPr>
      <w:sz w:val="22"/>
      <w:szCs w:val="22"/>
      <w:lang w:val="es-AR" w:eastAsia="en-US"/>
    </w:rPr>
  </w:style>
  <w:style w:type="paragraph" w:customStyle="1" w:styleId="ListParagraph1">
    <w:name w:val="List Paragraph1"/>
    <w:basedOn w:val="Normal"/>
    <w:uiPriority w:val="99"/>
    <w:rsid w:val="00414FE9"/>
    <w:pPr>
      <w:ind w:left="720"/>
      <w:jc w:val="left"/>
    </w:pPr>
    <w:rPr>
      <w:rFonts w:ascii="Times New Roman" w:hAnsi="Times New Roman"/>
    </w:rPr>
  </w:style>
  <w:style w:type="paragraph" w:customStyle="1" w:styleId="Prrafodelista1">
    <w:name w:val="Párrafo de lista1"/>
    <w:basedOn w:val="Normal"/>
    <w:uiPriority w:val="99"/>
    <w:rsid w:val="00414FE9"/>
    <w:pPr>
      <w:spacing w:after="200" w:line="276" w:lineRule="auto"/>
      <w:ind w:left="720"/>
      <w:jc w:val="left"/>
    </w:pPr>
    <w:rPr>
      <w:rFonts w:cs="Calibri"/>
      <w:sz w:val="22"/>
      <w:szCs w:val="22"/>
      <w:lang w:eastAsia="en-US"/>
    </w:rPr>
  </w:style>
  <w:style w:type="character" w:customStyle="1" w:styleId="xgmail-fontstyle2">
    <w:name w:val="x_gmail-fontstyle2"/>
    <w:uiPriority w:val="99"/>
    <w:rsid w:val="00414FE9"/>
  </w:style>
  <w:style w:type="character" w:customStyle="1" w:styleId="xgmail-fontstyle0">
    <w:name w:val="x_gmail-fontstyle0"/>
    <w:uiPriority w:val="99"/>
    <w:rsid w:val="00414FE9"/>
  </w:style>
  <w:style w:type="paragraph" w:customStyle="1" w:styleId="Normal1">
    <w:name w:val="Normal1"/>
    <w:uiPriority w:val="99"/>
    <w:rsid w:val="00414FE9"/>
    <w:pPr>
      <w:spacing w:line="276" w:lineRule="auto"/>
    </w:pPr>
    <w:rPr>
      <w:rFonts w:ascii="Arial" w:hAnsi="Arial" w:cs="Arial"/>
      <w:color w:val="000000"/>
    </w:rPr>
  </w:style>
  <w:style w:type="paragraph" w:customStyle="1" w:styleId="Prrafodelista2">
    <w:name w:val="Párrafo de lista2"/>
    <w:basedOn w:val="Normal"/>
    <w:uiPriority w:val="99"/>
    <w:rsid w:val="00C925BF"/>
    <w:pPr>
      <w:spacing w:after="200" w:line="276" w:lineRule="auto"/>
      <w:ind w:left="720"/>
      <w:contextualSpacing/>
      <w:jc w:val="left"/>
    </w:pPr>
    <w:rPr>
      <w:sz w:val="22"/>
      <w:szCs w:val="22"/>
      <w:lang w:eastAsia="en-US"/>
    </w:rPr>
  </w:style>
  <w:style w:type="paragraph" w:styleId="NormalWeb">
    <w:name w:val="Normal (Web)"/>
    <w:basedOn w:val="Normal"/>
    <w:uiPriority w:val="99"/>
    <w:rsid w:val="005B51CD"/>
    <w:pPr>
      <w:spacing w:after="200" w:line="276" w:lineRule="auto"/>
      <w:jc w:val="left"/>
    </w:pPr>
    <w:rPr>
      <w:rFonts w:ascii="Times New Roman" w:hAnsi="Times New Roman"/>
      <w:lang w:val="es-AR" w:eastAsia="en-US"/>
    </w:rPr>
  </w:style>
  <w:style w:type="paragraph" w:customStyle="1" w:styleId="paragraph">
    <w:name w:val="paragraph"/>
    <w:basedOn w:val="Normal"/>
    <w:uiPriority w:val="99"/>
    <w:rsid w:val="004D7834"/>
    <w:pPr>
      <w:spacing w:before="100" w:beforeAutospacing="1" w:after="100" w:afterAutospacing="1"/>
      <w:jc w:val="left"/>
    </w:pPr>
    <w:rPr>
      <w:rFonts w:ascii="Times New Roman" w:hAnsi="Times New Roman"/>
      <w:lang w:val="es-AR" w:eastAsia="es-AR"/>
    </w:rPr>
  </w:style>
  <w:style w:type="character" w:customStyle="1" w:styleId="normaltextrun">
    <w:name w:val="normaltextrun"/>
    <w:uiPriority w:val="99"/>
    <w:rsid w:val="004D7834"/>
  </w:style>
  <w:style w:type="character" w:customStyle="1" w:styleId="eop">
    <w:name w:val="eop"/>
    <w:uiPriority w:val="99"/>
    <w:rsid w:val="004D7834"/>
  </w:style>
  <w:style w:type="character" w:customStyle="1" w:styleId="spellingerror">
    <w:name w:val="spellingerror"/>
    <w:uiPriority w:val="99"/>
    <w:rsid w:val="004D7834"/>
  </w:style>
  <w:style w:type="paragraph" w:styleId="DocumentMap">
    <w:name w:val="Document Map"/>
    <w:basedOn w:val="Normal"/>
    <w:link w:val="DocumentMapChar"/>
    <w:uiPriority w:val="99"/>
    <w:semiHidden/>
    <w:rsid w:val="00610B3A"/>
    <w:pPr>
      <w:shd w:val="clear" w:color="auto" w:fill="000080"/>
    </w:pPr>
    <w:rPr>
      <w:rFonts w:ascii="Times New Roman" w:hAnsi="Times New Roman"/>
      <w:sz w:val="2"/>
      <w:szCs w:val="20"/>
    </w:rPr>
  </w:style>
  <w:style w:type="character" w:customStyle="1" w:styleId="DocumentMapChar">
    <w:name w:val="Document Map Char"/>
    <w:basedOn w:val="DefaultParagraphFont"/>
    <w:link w:val="DocumentMap"/>
    <w:uiPriority w:val="99"/>
    <w:semiHidden/>
    <w:locked/>
    <w:rsid w:val="00DE4E81"/>
    <w:rPr>
      <w:rFonts w:cs="Times New Roman"/>
      <w:sz w:val="2"/>
      <w:lang w:val="es-ES" w:eastAsia="es-ES"/>
    </w:rPr>
  </w:style>
  <w:style w:type="character" w:styleId="Strong">
    <w:name w:val="Strong"/>
    <w:basedOn w:val="DefaultParagraphFont"/>
    <w:uiPriority w:val="99"/>
    <w:qFormat/>
    <w:locked/>
    <w:rsid w:val="00F34E5F"/>
    <w:rPr>
      <w:rFonts w:cs="Times New Roman"/>
      <w:b/>
    </w:rPr>
  </w:style>
  <w:style w:type="paragraph" w:customStyle="1" w:styleId="Normal2">
    <w:name w:val="Normal2"/>
    <w:uiPriority w:val="99"/>
    <w:rsid w:val="003E09F2"/>
    <w:pPr>
      <w:spacing w:after="200" w:line="276" w:lineRule="auto"/>
    </w:pPr>
    <w:rPr>
      <w:rFonts w:ascii="Calibri" w:hAnsi="Calibri" w:cs="Calibri"/>
      <w:lang w:val="es-ES"/>
    </w:rPr>
  </w:style>
  <w:style w:type="character" w:styleId="FootnoteReference">
    <w:name w:val="footnote reference"/>
    <w:basedOn w:val="DefaultParagraphFont"/>
    <w:uiPriority w:val="99"/>
    <w:semiHidden/>
    <w:rsid w:val="000B53B7"/>
    <w:rPr>
      <w:rFonts w:cs="Times New Roman"/>
      <w:vertAlign w:val="superscript"/>
    </w:rPr>
  </w:style>
  <w:style w:type="paragraph" w:customStyle="1" w:styleId="Prrafodelista3">
    <w:name w:val="Párrafo de lista3"/>
    <w:basedOn w:val="Normal"/>
    <w:uiPriority w:val="99"/>
    <w:rsid w:val="006A4D4F"/>
    <w:pPr>
      <w:spacing w:after="200" w:line="276" w:lineRule="auto"/>
      <w:ind w:left="720"/>
      <w:contextualSpacing/>
      <w:jc w:val="left"/>
    </w:pPr>
    <w:rPr>
      <w:sz w:val="22"/>
      <w:szCs w:val="22"/>
      <w:lang w:eastAsia="en-US"/>
    </w:rPr>
  </w:style>
  <w:style w:type="paragraph" w:customStyle="1" w:styleId="m6328363305235886997m-7120587211462776625m5484774177499034489gmail-predeterminado">
    <w:name w:val="m_6328363305235886997m_-7120587211462776625m_5484774177499034489gmail-predeterminado"/>
    <w:basedOn w:val="Normal"/>
    <w:uiPriority w:val="99"/>
    <w:rsid w:val="007A1471"/>
    <w:pPr>
      <w:spacing w:before="100" w:beforeAutospacing="1" w:after="100" w:afterAutospacing="1"/>
      <w:jc w:val="left"/>
    </w:pPr>
    <w:rPr>
      <w:rFonts w:ascii="Times New Roman" w:hAnsi="Times New Roman"/>
    </w:rPr>
  </w:style>
  <w:style w:type="paragraph" w:customStyle="1" w:styleId="Normal3">
    <w:name w:val="Normal3"/>
    <w:uiPriority w:val="99"/>
    <w:rsid w:val="00F957C5"/>
    <w:pPr>
      <w:spacing w:after="200" w:line="276" w:lineRule="auto"/>
    </w:pPr>
    <w:rPr>
      <w:rFonts w:ascii="Calibri" w:hAnsi="Calibri" w:cs="Calibri"/>
      <w:lang w:val="es-ES"/>
    </w:rPr>
  </w:style>
  <w:style w:type="paragraph" w:customStyle="1" w:styleId="Default">
    <w:name w:val="Default"/>
    <w:uiPriority w:val="99"/>
    <w:rsid w:val="00AB745A"/>
    <w:pPr>
      <w:autoSpaceDE w:val="0"/>
      <w:autoSpaceDN w:val="0"/>
      <w:adjustRightInd w:val="0"/>
    </w:pPr>
    <w:rPr>
      <w:rFonts w:ascii="Cambria" w:hAnsi="Cambria" w:cs="Cambria"/>
      <w:color w:val="000000"/>
      <w:sz w:val="24"/>
      <w:szCs w:val="24"/>
      <w:lang w:val="es-ES" w:eastAsia="es-ES"/>
    </w:rPr>
  </w:style>
  <w:style w:type="character" w:styleId="Hyperlink">
    <w:name w:val="Hyperlink"/>
    <w:basedOn w:val="DefaultParagraphFont"/>
    <w:uiPriority w:val="99"/>
    <w:rsid w:val="000D6C90"/>
    <w:rPr>
      <w:rFonts w:cs="Times New Roman"/>
      <w:color w:val="0000FF"/>
      <w:u w:val="single"/>
    </w:rPr>
  </w:style>
  <w:style w:type="paragraph" w:styleId="NoSpacing">
    <w:name w:val="No Spacing"/>
    <w:uiPriority w:val="99"/>
    <w:qFormat/>
    <w:rsid w:val="000D6C90"/>
    <w:rPr>
      <w:rFonts w:ascii="Calibri" w:hAnsi="Calibri"/>
      <w:lang w:eastAsia="en-US"/>
    </w:rPr>
  </w:style>
</w:styles>
</file>

<file path=word/webSettings.xml><?xml version="1.0" encoding="utf-8"?>
<w:webSettings xmlns:r="http://schemas.openxmlformats.org/officeDocument/2006/relationships" xmlns:w="http://schemas.openxmlformats.org/wordprocessingml/2006/main">
  <w:divs>
    <w:div w:id="1666056914">
      <w:marLeft w:val="0"/>
      <w:marRight w:val="0"/>
      <w:marTop w:val="0"/>
      <w:marBottom w:val="0"/>
      <w:divBdr>
        <w:top w:val="none" w:sz="0" w:space="0" w:color="auto"/>
        <w:left w:val="none" w:sz="0" w:space="0" w:color="auto"/>
        <w:bottom w:val="none" w:sz="0" w:space="0" w:color="auto"/>
        <w:right w:val="none" w:sz="0" w:space="0" w:color="auto"/>
      </w:divBdr>
      <w:divsChild>
        <w:div w:id="1666056899">
          <w:marLeft w:val="0"/>
          <w:marRight w:val="0"/>
          <w:marTop w:val="0"/>
          <w:marBottom w:val="0"/>
          <w:divBdr>
            <w:top w:val="none" w:sz="0" w:space="0" w:color="auto"/>
            <w:left w:val="none" w:sz="0" w:space="0" w:color="auto"/>
            <w:bottom w:val="none" w:sz="0" w:space="0" w:color="auto"/>
            <w:right w:val="none" w:sz="0" w:space="0" w:color="auto"/>
          </w:divBdr>
        </w:div>
        <w:div w:id="1666056900">
          <w:marLeft w:val="0"/>
          <w:marRight w:val="0"/>
          <w:marTop w:val="0"/>
          <w:marBottom w:val="0"/>
          <w:divBdr>
            <w:top w:val="none" w:sz="0" w:space="0" w:color="auto"/>
            <w:left w:val="none" w:sz="0" w:space="0" w:color="auto"/>
            <w:bottom w:val="none" w:sz="0" w:space="0" w:color="auto"/>
            <w:right w:val="none" w:sz="0" w:space="0" w:color="auto"/>
          </w:divBdr>
        </w:div>
        <w:div w:id="1666056902">
          <w:marLeft w:val="0"/>
          <w:marRight w:val="0"/>
          <w:marTop w:val="0"/>
          <w:marBottom w:val="0"/>
          <w:divBdr>
            <w:top w:val="none" w:sz="0" w:space="0" w:color="auto"/>
            <w:left w:val="none" w:sz="0" w:space="0" w:color="auto"/>
            <w:bottom w:val="none" w:sz="0" w:space="0" w:color="auto"/>
            <w:right w:val="none" w:sz="0" w:space="0" w:color="auto"/>
          </w:divBdr>
        </w:div>
        <w:div w:id="1666056904">
          <w:marLeft w:val="0"/>
          <w:marRight w:val="0"/>
          <w:marTop w:val="0"/>
          <w:marBottom w:val="0"/>
          <w:divBdr>
            <w:top w:val="none" w:sz="0" w:space="0" w:color="auto"/>
            <w:left w:val="none" w:sz="0" w:space="0" w:color="auto"/>
            <w:bottom w:val="none" w:sz="0" w:space="0" w:color="auto"/>
            <w:right w:val="none" w:sz="0" w:space="0" w:color="auto"/>
          </w:divBdr>
        </w:div>
        <w:div w:id="1666056905">
          <w:marLeft w:val="0"/>
          <w:marRight w:val="0"/>
          <w:marTop w:val="0"/>
          <w:marBottom w:val="0"/>
          <w:divBdr>
            <w:top w:val="none" w:sz="0" w:space="0" w:color="auto"/>
            <w:left w:val="none" w:sz="0" w:space="0" w:color="auto"/>
            <w:bottom w:val="none" w:sz="0" w:space="0" w:color="auto"/>
            <w:right w:val="none" w:sz="0" w:space="0" w:color="auto"/>
          </w:divBdr>
        </w:div>
        <w:div w:id="1666056907">
          <w:marLeft w:val="0"/>
          <w:marRight w:val="0"/>
          <w:marTop w:val="0"/>
          <w:marBottom w:val="0"/>
          <w:divBdr>
            <w:top w:val="none" w:sz="0" w:space="0" w:color="auto"/>
            <w:left w:val="none" w:sz="0" w:space="0" w:color="auto"/>
            <w:bottom w:val="none" w:sz="0" w:space="0" w:color="auto"/>
            <w:right w:val="none" w:sz="0" w:space="0" w:color="auto"/>
          </w:divBdr>
        </w:div>
        <w:div w:id="1666056908">
          <w:marLeft w:val="0"/>
          <w:marRight w:val="0"/>
          <w:marTop w:val="0"/>
          <w:marBottom w:val="0"/>
          <w:divBdr>
            <w:top w:val="none" w:sz="0" w:space="0" w:color="auto"/>
            <w:left w:val="none" w:sz="0" w:space="0" w:color="auto"/>
            <w:bottom w:val="none" w:sz="0" w:space="0" w:color="auto"/>
            <w:right w:val="none" w:sz="0" w:space="0" w:color="auto"/>
          </w:divBdr>
        </w:div>
        <w:div w:id="1666056909">
          <w:marLeft w:val="0"/>
          <w:marRight w:val="0"/>
          <w:marTop w:val="0"/>
          <w:marBottom w:val="0"/>
          <w:divBdr>
            <w:top w:val="none" w:sz="0" w:space="0" w:color="auto"/>
            <w:left w:val="none" w:sz="0" w:space="0" w:color="auto"/>
            <w:bottom w:val="none" w:sz="0" w:space="0" w:color="auto"/>
            <w:right w:val="none" w:sz="0" w:space="0" w:color="auto"/>
          </w:divBdr>
        </w:div>
        <w:div w:id="1666056915">
          <w:marLeft w:val="0"/>
          <w:marRight w:val="0"/>
          <w:marTop w:val="0"/>
          <w:marBottom w:val="0"/>
          <w:divBdr>
            <w:top w:val="none" w:sz="0" w:space="0" w:color="auto"/>
            <w:left w:val="none" w:sz="0" w:space="0" w:color="auto"/>
            <w:bottom w:val="none" w:sz="0" w:space="0" w:color="auto"/>
            <w:right w:val="none" w:sz="0" w:space="0" w:color="auto"/>
          </w:divBdr>
        </w:div>
        <w:div w:id="1666056916">
          <w:marLeft w:val="0"/>
          <w:marRight w:val="0"/>
          <w:marTop w:val="0"/>
          <w:marBottom w:val="0"/>
          <w:divBdr>
            <w:top w:val="none" w:sz="0" w:space="0" w:color="auto"/>
            <w:left w:val="none" w:sz="0" w:space="0" w:color="auto"/>
            <w:bottom w:val="none" w:sz="0" w:space="0" w:color="auto"/>
            <w:right w:val="none" w:sz="0" w:space="0" w:color="auto"/>
          </w:divBdr>
        </w:div>
        <w:div w:id="1666056917">
          <w:marLeft w:val="0"/>
          <w:marRight w:val="0"/>
          <w:marTop w:val="0"/>
          <w:marBottom w:val="0"/>
          <w:divBdr>
            <w:top w:val="none" w:sz="0" w:space="0" w:color="auto"/>
            <w:left w:val="none" w:sz="0" w:space="0" w:color="auto"/>
            <w:bottom w:val="none" w:sz="0" w:space="0" w:color="auto"/>
            <w:right w:val="none" w:sz="0" w:space="0" w:color="auto"/>
          </w:divBdr>
        </w:div>
        <w:div w:id="1666056919">
          <w:marLeft w:val="0"/>
          <w:marRight w:val="0"/>
          <w:marTop w:val="0"/>
          <w:marBottom w:val="0"/>
          <w:divBdr>
            <w:top w:val="none" w:sz="0" w:space="0" w:color="auto"/>
            <w:left w:val="none" w:sz="0" w:space="0" w:color="auto"/>
            <w:bottom w:val="none" w:sz="0" w:space="0" w:color="auto"/>
            <w:right w:val="none" w:sz="0" w:space="0" w:color="auto"/>
          </w:divBdr>
        </w:div>
        <w:div w:id="1666056920">
          <w:marLeft w:val="0"/>
          <w:marRight w:val="0"/>
          <w:marTop w:val="0"/>
          <w:marBottom w:val="0"/>
          <w:divBdr>
            <w:top w:val="none" w:sz="0" w:space="0" w:color="auto"/>
            <w:left w:val="none" w:sz="0" w:space="0" w:color="auto"/>
            <w:bottom w:val="none" w:sz="0" w:space="0" w:color="auto"/>
            <w:right w:val="none" w:sz="0" w:space="0" w:color="auto"/>
          </w:divBdr>
        </w:div>
        <w:div w:id="1666056921">
          <w:marLeft w:val="0"/>
          <w:marRight w:val="0"/>
          <w:marTop w:val="0"/>
          <w:marBottom w:val="0"/>
          <w:divBdr>
            <w:top w:val="none" w:sz="0" w:space="0" w:color="auto"/>
            <w:left w:val="none" w:sz="0" w:space="0" w:color="auto"/>
            <w:bottom w:val="none" w:sz="0" w:space="0" w:color="auto"/>
            <w:right w:val="none" w:sz="0" w:space="0" w:color="auto"/>
          </w:divBdr>
        </w:div>
        <w:div w:id="1666056922">
          <w:marLeft w:val="0"/>
          <w:marRight w:val="0"/>
          <w:marTop w:val="0"/>
          <w:marBottom w:val="0"/>
          <w:divBdr>
            <w:top w:val="none" w:sz="0" w:space="0" w:color="auto"/>
            <w:left w:val="none" w:sz="0" w:space="0" w:color="auto"/>
            <w:bottom w:val="none" w:sz="0" w:space="0" w:color="auto"/>
            <w:right w:val="none" w:sz="0" w:space="0" w:color="auto"/>
          </w:divBdr>
        </w:div>
        <w:div w:id="1666056926">
          <w:marLeft w:val="0"/>
          <w:marRight w:val="0"/>
          <w:marTop w:val="0"/>
          <w:marBottom w:val="0"/>
          <w:divBdr>
            <w:top w:val="none" w:sz="0" w:space="0" w:color="auto"/>
            <w:left w:val="none" w:sz="0" w:space="0" w:color="auto"/>
            <w:bottom w:val="none" w:sz="0" w:space="0" w:color="auto"/>
            <w:right w:val="none" w:sz="0" w:space="0" w:color="auto"/>
          </w:divBdr>
        </w:div>
        <w:div w:id="1666056927">
          <w:marLeft w:val="0"/>
          <w:marRight w:val="0"/>
          <w:marTop w:val="0"/>
          <w:marBottom w:val="0"/>
          <w:divBdr>
            <w:top w:val="none" w:sz="0" w:space="0" w:color="auto"/>
            <w:left w:val="none" w:sz="0" w:space="0" w:color="auto"/>
            <w:bottom w:val="none" w:sz="0" w:space="0" w:color="auto"/>
            <w:right w:val="none" w:sz="0" w:space="0" w:color="auto"/>
          </w:divBdr>
        </w:div>
        <w:div w:id="1666056929">
          <w:marLeft w:val="0"/>
          <w:marRight w:val="0"/>
          <w:marTop w:val="0"/>
          <w:marBottom w:val="0"/>
          <w:divBdr>
            <w:top w:val="none" w:sz="0" w:space="0" w:color="auto"/>
            <w:left w:val="none" w:sz="0" w:space="0" w:color="auto"/>
            <w:bottom w:val="none" w:sz="0" w:space="0" w:color="auto"/>
            <w:right w:val="none" w:sz="0" w:space="0" w:color="auto"/>
          </w:divBdr>
        </w:div>
      </w:divsChild>
    </w:div>
    <w:div w:id="1666056928">
      <w:marLeft w:val="0"/>
      <w:marRight w:val="0"/>
      <w:marTop w:val="0"/>
      <w:marBottom w:val="0"/>
      <w:divBdr>
        <w:top w:val="none" w:sz="0" w:space="0" w:color="auto"/>
        <w:left w:val="none" w:sz="0" w:space="0" w:color="auto"/>
        <w:bottom w:val="none" w:sz="0" w:space="0" w:color="auto"/>
        <w:right w:val="none" w:sz="0" w:space="0" w:color="auto"/>
      </w:divBdr>
      <w:divsChild>
        <w:div w:id="1666056898">
          <w:marLeft w:val="0"/>
          <w:marRight w:val="0"/>
          <w:marTop w:val="0"/>
          <w:marBottom w:val="0"/>
          <w:divBdr>
            <w:top w:val="none" w:sz="0" w:space="0" w:color="auto"/>
            <w:left w:val="none" w:sz="0" w:space="0" w:color="auto"/>
            <w:bottom w:val="none" w:sz="0" w:space="0" w:color="auto"/>
            <w:right w:val="none" w:sz="0" w:space="0" w:color="auto"/>
          </w:divBdr>
        </w:div>
        <w:div w:id="1666056901">
          <w:marLeft w:val="0"/>
          <w:marRight w:val="0"/>
          <w:marTop w:val="0"/>
          <w:marBottom w:val="0"/>
          <w:divBdr>
            <w:top w:val="none" w:sz="0" w:space="0" w:color="auto"/>
            <w:left w:val="none" w:sz="0" w:space="0" w:color="auto"/>
            <w:bottom w:val="none" w:sz="0" w:space="0" w:color="auto"/>
            <w:right w:val="none" w:sz="0" w:space="0" w:color="auto"/>
          </w:divBdr>
        </w:div>
        <w:div w:id="1666056903">
          <w:marLeft w:val="0"/>
          <w:marRight w:val="0"/>
          <w:marTop w:val="0"/>
          <w:marBottom w:val="0"/>
          <w:divBdr>
            <w:top w:val="none" w:sz="0" w:space="0" w:color="auto"/>
            <w:left w:val="none" w:sz="0" w:space="0" w:color="auto"/>
            <w:bottom w:val="none" w:sz="0" w:space="0" w:color="auto"/>
            <w:right w:val="none" w:sz="0" w:space="0" w:color="auto"/>
          </w:divBdr>
        </w:div>
        <w:div w:id="1666056906">
          <w:marLeft w:val="0"/>
          <w:marRight w:val="0"/>
          <w:marTop w:val="0"/>
          <w:marBottom w:val="0"/>
          <w:divBdr>
            <w:top w:val="none" w:sz="0" w:space="0" w:color="auto"/>
            <w:left w:val="none" w:sz="0" w:space="0" w:color="auto"/>
            <w:bottom w:val="none" w:sz="0" w:space="0" w:color="auto"/>
            <w:right w:val="none" w:sz="0" w:space="0" w:color="auto"/>
          </w:divBdr>
        </w:div>
        <w:div w:id="1666056910">
          <w:marLeft w:val="0"/>
          <w:marRight w:val="0"/>
          <w:marTop w:val="0"/>
          <w:marBottom w:val="0"/>
          <w:divBdr>
            <w:top w:val="none" w:sz="0" w:space="0" w:color="auto"/>
            <w:left w:val="none" w:sz="0" w:space="0" w:color="auto"/>
            <w:bottom w:val="none" w:sz="0" w:space="0" w:color="auto"/>
            <w:right w:val="none" w:sz="0" w:space="0" w:color="auto"/>
          </w:divBdr>
        </w:div>
        <w:div w:id="1666056911">
          <w:marLeft w:val="0"/>
          <w:marRight w:val="0"/>
          <w:marTop w:val="0"/>
          <w:marBottom w:val="0"/>
          <w:divBdr>
            <w:top w:val="none" w:sz="0" w:space="0" w:color="auto"/>
            <w:left w:val="none" w:sz="0" w:space="0" w:color="auto"/>
            <w:bottom w:val="none" w:sz="0" w:space="0" w:color="auto"/>
            <w:right w:val="none" w:sz="0" w:space="0" w:color="auto"/>
          </w:divBdr>
        </w:div>
        <w:div w:id="1666056912">
          <w:marLeft w:val="0"/>
          <w:marRight w:val="0"/>
          <w:marTop w:val="0"/>
          <w:marBottom w:val="0"/>
          <w:divBdr>
            <w:top w:val="none" w:sz="0" w:space="0" w:color="auto"/>
            <w:left w:val="none" w:sz="0" w:space="0" w:color="auto"/>
            <w:bottom w:val="none" w:sz="0" w:space="0" w:color="auto"/>
            <w:right w:val="none" w:sz="0" w:space="0" w:color="auto"/>
          </w:divBdr>
        </w:div>
        <w:div w:id="1666056913">
          <w:marLeft w:val="0"/>
          <w:marRight w:val="0"/>
          <w:marTop w:val="0"/>
          <w:marBottom w:val="0"/>
          <w:divBdr>
            <w:top w:val="none" w:sz="0" w:space="0" w:color="auto"/>
            <w:left w:val="none" w:sz="0" w:space="0" w:color="auto"/>
            <w:bottom w:val="none" w:sz="0" w:space="0" w:color="auto"/>
            <w:right w:val="none" w:sz="0" w:space="0" w:color="auto"/>
          </w:divBdr>
        </w:div>
        <w:div w:id="1666056918">
          <w:marLeft w:val="0"/>
          <w:marRight w:val="0"/>
          <w:marTop w:val="0"/>
          <w:marBottom w:val="0"/>
          <w:divBdr>
            <w:top w:val="none" w:sz="0" w:space="0" w:color="auto"/>
            <w:left w:val="none" w:sz="0" w:space="0" w:color="auto"/>
            <w:bottom w:val="none" w:sz="0" w:space="0" w:color="auto"/>
            <w:right w:val="none" w:sz="0" w:space="0" w:color="auto"/>
          </w:divBdr>
        </w:div>
        <w:div w:id="1666056923">
          <w:marLeft w:val="0"/>
          <w:marRight w:val="0"/>
          <w:marTop w:val="0"/>
          <w:marBottom w:val="0"/>
          <w:divBdr>
            <w:top w:val="none" w:sz="0" w:space="0" w:color="auto"/>
            <w:left w:val="none" w:sz="0" w:space="0" w:color="auto"/>
            <w:bottom w:val="none" w:sz="0" w:space="0" w:color="auto"/>
            <w:right w:val="none" w:sz="0" w:space="0" w:color="auto"/>
          </w:divBdr>
        </w:div>
        <w:div w:id="1666056924">
          <w:marLeft w:val="0"/>
          <w:marRight w:val="0"/>
          <w:marTop w:val="0"/>
          <w:marBottom w:val="0"/>
          <w:divBdr>
            <w:top w:val="none" w:sz="0" w:space="0" w:color="auto"/>
            <w:left w:val="none" w:sz="0" w:space="0" w:color="auto"/>
            <w:bottom w:val="none" w:sz="0" w:space="0" w:color="auto"/>
            <w:right w:val="none" w:sz="0" w:space="0" w:color="auto"/>
          </w:divBdr>
        </w:div>
        <w:div w:id="1666056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Vk1fFB68wzQ"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gistrolibros@editores.org.ar" TargetMode="External"/><Relationship Id="rId12" Type="http://schemas.openxmlformats.org/officeDocument/2006/relationships/hyperlink" Target="https://youtu.be/2gn8To79euw?t=103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QMKfsbJW9U8&amp;list=PLpNRvgUpNSOLEhSvq0pyHFpJ_U80UuQFE&amp;index=8" TargetMode="External"/><Relationship Id="rId5" Type="http://schemas.openxmlformats.org/officeDocument/2006/relationships/footnotes" Target="footnotes.xml"/><Relationship Id="rId10" Type="http://schemas.openxmlformats.org/officeDocument/2006/relationships/hyperlink" Target="http://cpsscba.org/confluenciasvirtual/?p=7745" TargetMode="External"/><Relationship Id="rId4" Type="http://schemas.openxmlformats.org/officeDocument/2006/relationships/webSettings" Target="webSettings.xml"/><Relationship Id="rId9" Type="http://schemas.openxmlformats.org/officeDocument/2006/relationships/hyperlink" Target="https://youtu.be/4cyWjepZNZ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43</Pages>
  <Words>27254</Words>
  <Characters>-32766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MEMORIA COLEGIO DE PROFESIONALES EN SERVICIO SOCIAL DE LA PROVINCIA DE CORDOBA</dc:title>
  <dc:subject/>
  <dc:creator>Nestor Bertola</dc:creator>
  <cp:keywords/>
  <dc:description/>
  <cp:lastModifiedBy>Nestor Bertola</cp:lastModifiedBy>
  <cp:revision>2</cp:revision>
  <dcterms:created xsi:type="dcterms:W3CDTF">2021-09-27T00:12:00Z</dcterms:created>
  <dcterms:modified xsi:type="dcterms:W3CDTF">2021-09-27T00:12:00Z</dcterms:modified>
</cp:coreProperties>
</file>